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65E58" w14:textId="77777777" w:rsidR="00031395" w:rsidRDefault="00F01E72">
      <w:pPr>
        <w:pStyle w:val="Titolo1"/>
      </w:pPr>
      <w:r>
        <w:t>.</w:t>
      </w:r>
      <w:r w:rsidR="00FD53FD">
        <w:t xml:space="preserve"> </w:t>
      </w:r>
      <w:r>
        <w:t>- Analisi Fisiche e Chimiche dei Prodotti Alimentari</w:t>
      </w:r>
    </w:p>
    <w:p w14:paraId="7A07B149" w14:textId="14292885" w:rsidR="005E4562" w:rsidRPr="005E4562" w:rsidRDefault="00F01E72" w:rsidP="005E4562">
      <w:pPr>
        <w:pStyle w:val="Titolo2"/>
      </w:pPr>
      <w:r>
        <w:t>Pro</w:t>
      </w:r>
      <w:r w:rsidR="00F11A40">
        <w:t>f</w:t>
      </w:r>
      <w:r>
        <w:t xml:space="preserve">. </w:t>
      </w:r>
      <w:r w:rsidR="00580C48">
        <w:t>Terenzio Bertuzzi</w:t>
      </w:r>
      <w:r w:rsidR="00F11C46">
        <w:t xml:space="preserve"> </w:t>
      </w:r>
    </w:p>
    <w:p w14:paraId="7EBEEBF0" w14:textId="77777777" w:rsidR="00F01E72" w:rsidRDefault="00F01E72" w:rsidP="00F01E72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911D9C">
        <w:rPr>
          <w:b/>
          <w:i/>
          <w:sz w:val="18"/>
        </w:rPr>
        <w:t xml:space="preserve"> E RISULTATI DI APPRENDIMENTO ATTESI</w:t>
      </w:r>
    </w:p>
    <w:p w14:paraId="72163BE4" w14:textId="0042CD75" w:rsidR="00194B3C" w:rsidRDefault="00194B3C" w:rsidP="00194B3C">
      <w:pPr>
        <w:pStyle w:val="Paragrafoelenco"/>
        <w:numPr>
          <w:ilvl w:val="0"/>
          <w:numId w:val="3"/>
        </w:numPr>
      </w:pPr>
      <w:r>
        <w:t>Obiettivi del corso</w:t>
      </w:r>
      <w:r w:rsidR="004C5BDF">
        <w:tab/>
      </w:r>
    </w:p>
    <w:p w14:paraId="7D6E4B26" w14:textId="6B21285C" w:rsidR="00F01E72" w:rsidRDefault="00911D9C" w:rsidP="00911D9C">
      <w:r>
        <w:t>L’insegnamento si propone di f</w:t>
      </w:r>
      <w:r w:rsidR="00F01E72">
        <w:t xml:space="preserve">ornire </w:t>
      </w:r>
      <w:r>
        <w:t>allo</w:t>
      </w:r>
      <w:r w:rsidR="00F01E72">
        <w:t xml:space="preserve"> student</w:t>
      </w:r>
      <w:r>
        <w:t>e</w:t>
      </w:r>
      <w:r w:rsidR="00F01E72">
        <w:t xml:space="preserve"> le conoscenze per una valutazione degli alimenti relativa </w:t>
      </w:r>
      <w:r w:rsidR="00F01E72" w:rsidRPr="00A56117">
        <w:t>ai componenti nutritivi, ai parametri qualitativi e all'individuazione di possibili</w:t>
      </w:r>
      <w:r w:rsidR="00F01E72">
        <w:t xml:space="preserve"> frodi.</w:t>
      </w:r>
    </w:p>
    <w:p w14:paraId="0EE516DA" w14:textId="7F898F92" w:rsidR="00431150" w:rsidRDefault="004C5BDF" w:rsidP="00911D9C">
      <w:r>
        <w:tab/>
      </w:r>
    </w:p>
    <w:p w14:paraId="11E3210F" w14:textId="77777777" w:rsidR="00431150" w:rsidRDefault="00431150" w:rsidP="00431150"/>
    <w:p w14:paraId="249F6FF2" w14:textId="255390B4" w:rsidR="00431150" w:rsidRDefault="00431150" w:rsidP="00431150">
      <w:r>
        <w:t>In particolar modo lo studente alla fine del corso avrà le seguenti conoscenze e capacità di comprendere:</w:t>
      </w:r>
    </w:p>
    <w:p w14:paraId="42134FCC" w14:textId="6F9D9351" w:rsidR="00431150" w:rsidRDefault="00431150" w:rsidP="00431150">
      <w:pPr>
        <w:pStyle w:val="Paragrafoelenco"/>
        <w:numPr>
          <w:ilvl w:val="0"/>
          <w:numId w:val="1"/>
        </w:numPr>
      </w:pPr>
      <w:r>
        <w:t>Conoscenza di base della composizione chimica degli alimenti</w:t>
      </w:r>
    </w:p>
    <w:p w14:paraId="50037EE9" w14:textId="7B426446" w:rsidR="00431150" w:rsidRDefault="00431150" w:rsidP="00431150">
      <w:pPr>
        <w:pStyle w:val="Paragrafoelenco"/>
        <w:numPr>
          <w:ilvl w:val="0"/>
          <w:numId w:val="1"/>
        </w:numPr>
      </w:pPr>
      <w:r>
        <w:t>Conoscenza dei parametri qualitativi di un alimento e delle relative analisi</w:t>
      </w:r>
    </w:p>
    <w:p w14:paraId="53250892" w14:textId="4C847A55" w:rsidR="00431150" w:rsidRDefault="00431150" w:rsidP="00431150">
      <w:pPr>
        <w:pStyle w:val="Paragrafoelenco"/>
        <w:numPr>
          <w:ilvl w:val="0"/>
          <w:numId w:val="1"/>
        </w:numPr>
      </w:pPr>
      <w:r>
        <w:t>Valutazione dei valori riportati in etichetta dell’alimento</w:t>
      </w:r>
    </w:p>
    <w:p w14:paraId="2A8B23F7" w14:textId="0BFD4848" w:rsidR="00431150" w:rsidRDefault="00D60C75" w:rsidP="00431150">
      <w:pPr>
        <w:pStyle w:val="Paragrafoelenco"/>
        <w:numPr>
          <w:ilvl w:val="0"/>
          <w:numId w:val="1"/>
        </w:numPr>
      </w:pPr>
      <w:r>
        <w:t>Valutazione dei requisiti necessari per determinare la purezza e la qualità di un alimento</w:t>
      </w:r>
    </w:p>
    <w:p w14:paraId="10B0F8F9" w14:textId="77777777" w:rsidR="00D60C75" w:rsidRDefault="00D60C75" w:rsidP="00D60C75"/>
    <w:p w14:paraId="795EB274" w14:textId="3B7D22D4" w:rsidR="009E0938" w:rsidRDefault="009E0938" w:rsidP="009E0938">
      <w:pPr>
        <w:pStyle w:val="Paragrafoelenco"/>
        <w:numPr>
          <w:ilvl w:val="0"/>
          <w:numId w:val="3"/>
        </w:numPr>
      </w:pPr>
      <w:r>
        <w:t>Risultati di apprendimento attesi</w:t>
      </w:r>
    </w:p>
    <w:p w14:paraId="051E32E6" w14:textId="171E1D82" w:rsidR="009E0938" w:rsidRDefault="009E0938" w:rsidP="00D60C75">
      <w:r>
        <w:t>Al termine del corso, lo studente sarà in grado di conoscere le più importanti analisi fisiche e chimiche per la caratterizzazione degli alimenti, in termini di quantità, composizione e qualità dei principi alimentari e nutritivi. Sarà in grado di interpretare una etichetta nutrizionale e di prepararne una ex novo. Sarà in grado di scegliere le analisi da effettuare per la caratterizzazione commerciale di un prodotto e valutare la corrispondenza dei parametri ottenuti con quanto dichiarato in etichetta.</w:t>
      </w:r>
    </w:p>
    <w:p w14:paraId="1902856F" w14:textId="5B55C973" w:rsidR="00D60C75" w:rsidRDefault="00D60C75" w:rsidP="00D60C75">
      <w:r>
        <w:t>Inoltre, lo studente avrà sviluppato le seguenti competenze:</w:t>
      </w:r>
    </w:p>
    <w:p w14:paraId="37261FAF" w14:textId="7B2D386D" w:rsidR="00D60C75" w:rsidRDefault="00D60C75" w:rsidP="00D60C75">
      <w:pPr>
        <w:pStyle w:val="Paragrafoelenco"/>
        <w:numPr>
          <w:ilvl w:val="0"/>
          <w:numId w:val="2"/>
        </w:numPr>
      </w:pPr>
      <w:r>
        <w:t>Interpretare e valutare le analisi e i relativi risultati, condurre le principali analisi di caratterizzazione degli alimenti</w:t>
      </w:r>
    </w:p>
    <w:p w14:paraId="58F11DEC" w14:textId="499548DB" w:rsidR="00D60C75" w:rsidRDefault="00D60C75" w:rsidP="00D60C75">
      <w:pPr>
        <w:pStyle w:val="Paragrafoelenco"/>
        <w:numPr>
          <w:ilvl w:val="0"/>
          <w:numId w:val="2"/>
        </w:numPr>
      </w:pPr>
      <w:r>
        <w:t>Valutare la finalità delle analisi e riconoscere quelle attinenti ai singoli alimenti</w:t>
      </w:r>
    </w:p>
    <w:p w14:paraId="2C110753" w14:textId="4306261C" w:rsidR="00D60C75" w:rsidRDefault="00D60C75" w:rsidP="00D60C75">
      <w:pPr>
        <w:pStyle w:val="Paragrafoelenco"/>
        <w:numPr>
          <w:ilvl w:val="0"/>
          <w:numId w:val="2"/>
        </w:numPr>
      </w:pPr>
      <w:r>
        <w:t>Eseguire procedure di laboratorio strumentali</w:t>
      </w:r>
    </w:p>
    <w:p w14:paraId="7B86BB28" w14:textId="48ABD93D" w:rsidR="00D60C75" w:rsidRDefault="0033081B" w:rsidP="00D60C75">
      <w:pPr>
        <w:pStyle w:val="Paragrafoelenco"/>
        <w:numPr>
          <w:ilvl w:val="0"/>
          <w:numId w:val="2"/>
        </w:numPr>
      </w:pPr>
      <w:r>
        <w:t>Interpretare i risultati analitici e confrontarli con i valori previsti dalla legislazione</w:t>
      </w:r>
    </w:p>
    <w:p w14:paraId="0B45DF7A" w14:textId="139663DE" w:rsidR="00911D9C" w:rsidRDefault="00911D9C" w:rsidP="00911D9C"/>
    <w:p w14:paraId="52EB0373" w14:textId="77777777" w:rsidR="009E0938" w:rsidRDefault="009E0938" w:rsidP="00F01E72">
      <w:pPr>
        <w:spacing w:before="240" w:after="120"/>
        <w:rPr>
          <w:b/>
          <w:i/>
          <w:sz w:val="18"/>
        </w:rPr>
      </w:pPr>
    </w:p>
    <w:p w14:paraId="129B09BD" w14:textId="1CF02A12" w:rsidR="00F01E72" w:rsidRDefault="00F01E72" w:rsidP="00F01E72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PROGRAMMA DEL CORSO</w:t>
      </w:r>
    </w:p>
    <w:p w14:paraId="0F9276D6" w14:textId="2BE96C5E" w:rsidR="009E0938" w:rsidRPr="009E0938" w:rsidRDefault="009E0938" w:rsidP="00F01E72">
      <w:pPr>
        <w:spacing w:before="240" w:after="120"/>
        <w:rPr>
          <w:bCs/>
          <w:iCs/>
          <w:sz w:val="18"/>
        </w:rPr>
      </w:pPr>
      <w:r>
        <w:rPr>
          <w:bCs/>
          <w:iCs/>
          <w:sz w:val="18"/>
        </w:rPr>
        <w:t>Il programma del corso si articola come segue: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4"/>
        <w:gridCol w:w="950"/>
      </w:tblGrid>
      <w:tr w:rsidR="00405D89" w:rsidRPr="004529D5" w14:paraId="3DED5330" w14:textId="77777777" w:rsidTr="00F11C46">
        <w:tc>
          <w:tcPr>
            <w:tcW w:w="5712" w:type="dxa"/>
          </w:tcPr>
          <w:p w14:paraId="60D156E6" w14:textId="5C25CB0C" w:rsidR="00405D89" w:rsidRPr="004529D5" w:rsidRDefault="00405D89" w:rsidP="00030DEE">
            <w:pPr>
              <w:rPr>
                <w:b/>
              </w:rPr>
            </w:pPr>
          </w:p>
        </w:tc>
        <w:tc>
          <w:tcPr>
            <w:tcW w:w="968" w:type="dxa"/>
          </w:tcPr>
          <w:p w14:paraId="59FF9B15" w14:textId="77777777" w:rsidR="00405D89" w:rsidRPr="00A56117" w:rsidRDefault="00405D89" w:rsidP="00030DEE">
            <w:pPr>
              <w:jc w:val="center"/>
            </w:pPr>
            <w:r w:rsidRPr="00A56117">
              <w:t>CFU</w:t>
            </w:r>
          </w:p>
        </w:tc>
      </w:tr>
      <w:tr w:rsidR="00405D89" w:rsidRPr="004529D5" w14:paraId="0DCD40B9" w14:textId="77777777" w:rsidTr="00F11C46">
        <w:tc>
          <w:tcPr>
            <w:tcW w:w="5712" w:type="dxa"/>
          </w:tcPr>
          <w:p w14:paraId="549D3B1E" w14:textId="77777777" w:rsidR="00405D89" w:rsidRPr="004529D5" w:rsidRDefault="00405D89" w:rsidP="00DE6E37">
            <w:pPr>
              <w:tabs>
                <w:tab w:val="left" w:pos="-1134"/>
                <w:tab w:val="left" w:pos="-568"/>
                <w:tab w:val="left" w:pos="-2"/>
                <w:tab w:val="left" w:pos="564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rPr>
                <w:b/>
              </w:rPr>
            </w:pPr>
            <w:r>
              <w:t>Analisi e significato di umidità e acqua libera.</w:t>
            </w:r>
          </w:p>
        </w:tc>
        <w:tc>
          <w:tcPr>
            <w:tcW w:w="968" w:type="dxa"/>
            <w:vAlign w:val="center"/>
          </w:tcPr>
          <w:p w14:paraId="2EF1D035" w14:textId="77777777" w:rsidR="00405D89" w:rsidRPr="00A56117" w:rsidRDefault="00405D89" w:rsidP="00030DEE">
            <w:pPr>
              <w:jc w:val="center"/>
            </w:pPr>
            <w:r w:rsidRPr="00A56117">
              <w:t>0,5</w:t>
            </w:r>
          </w:p>
        </w:tc>
      </w:tr>
      <w:tr w:rsidR="00405D89" w:rsidRPr="004529D5" w14:paraId="36347BB2" w14:textId="77777777" w:rsidTr="00F11C46">
        <w:tc>
          <w:tcPr>
            <w:tcW w:w="5712" w:type="dxa"/>
          </w:tcPr>
          <w:p w14:paraId="1638A6EB" w14:textId="77777777" w:rsidR="00405D89" w:rsidRPr="004529D5" w:rsidRDefault="00DE6E37" w:rsidP="00030DEE">
            <w:pPr>
              <w:tabs>
                <w:tab w:val="left" w:pos="-1134"/>
                <w:tab w:val="left" w:pos="-568"/>
                <w:tab w:val="left" w:pos="-2"/>
                <w:tab w:val="left" w:pos="564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rPr>
                <w:b/>
              </w:rPr>
            </w:pPr>
            <w:r>
              <w:t>Analisi del tenore in proteine, azoto ammoniacale e solubile. Analisi degli aminoacidi: idrolisi del campione e separazione cromatografica.</w:t>
            </w:r>
          </w:p>
        </w:tc>
        <w:tc>
          <w:tcPr>
            <w:tcW w:w="968" w:type="dxa"/>
            <w:vAlign w:val="center"/>
          </w:tcPr>
          <w:p w14:paraId="16683135" w14:textId="77777777" w:rsidR="00405D89" w:rsidRPr="00A56117" w:rsidRDefault="00405D89" w:rsidP="00DE6E37">
            <w:pPr>
              <w:jc w:val="center"/>
            </w:pPr>
            <w:r w:rsidRPr="00A56117">
              <w:t>1</w:t>
            </w:r>
          </w:p>
        </w:tc>
      </w:tr>
      <w:tr w:rsidR="00405D89" w:rsidRPr="004529D5" w14:paraId="15D43739" w14:textId="77777777" w:rsidTr="00F11C46">
        <w:tc>
          <w:tcPr>
            <w:tcW w:w="5712" w:type="dxa"/>
          </w:tcPr>
          <w:p w14:paraId="167A3368" w14:textId="3F933F73" w:rsidR="00405D89" w:rsidRPr="004529D5" w:rsidRDefault="00F11C46" w:rsidP="00DE6E37">
            <w:pPr>
              <w:tabs>
                <w:tab w:val="left" w:pos="-1134"/>
                <w:tab w:val="left" w:pos="-568"/>
                <w:tab w:val="left" w:pos="-2"/>
                <w:tab w:val="left" w:pos="564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rPr>
                <w:b/>
              </w:rPr>
            </w:pPr>
            <w:r>
              <w:t>Analisi di amido e zuccheri. Analisi di fibra, frazioni fibrose e fibra alimentare.</w:t>
            </w:r>
          </w:p>
        </w:tc>
        <w:tc>
          <w:tcPr>
            <w:tcW w:w="968" w:type="dxa"/>
            <w:vAlign w:val="center"/>
          </w:tcPr>
          <w:p w14:paraId="6912EB27" w14:textId="0AAEF556" w:rsidR="00405D89" w:rsidRPr="00A56117" w:rsidRDefault="00405D89" w:rsidP="00030DEE">
            <w:pPr>
              <w:jc w:val="center"/>
            </w:pPr>
            <w:r w:rsidRPr="00A56117">
              <w:t>1</w:t>
            </w:r>
            <w:r w:rsidR="00F11C46">
              <w:t>,5</w:t>
            </w:r>
          </w:p>
        </w:tc>
      </w:tr>
      <w:tr w:rsidR="00405D89" w:rsidRPr="004529D5" w14:paraId="1F48E80D" w14:textId="77777777" w:rsidTr="00F11C46">
        <w:tc>
          <w:tcPr>
            <w:tcW w:w="5712" w:type="dxa"/>
          </w:tcPr>
          <w:p w14:paraId="09574972" w14:textId="1693EB73" w:rsidR="00405D89" w:rsidRPr="004529D5" w:rsidRDefault="00F11C46" w:rsidP="00DE6E37">
            <w:pPr>
              <w:tabs>
                <w:tab w:val="left" w:pos="-1134"/>
                <w:tab w:val="left" w:pos="-568"/>
                <w:tab w:val="left" w:pos="-2"/>
                <w:tab w:val="left" w:pos="564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rPr>
                <w:b/>
              </w:rPr>
            </w:pPr>
            <w:r>
              <w:t>Analisi delle ceneri e ceneri insolubili, determinazione degli elementi minerali.</w:t>
            </w:r>
          </w:p>
        </w:tc>
        <w:tc>
          <w:tcPr>
            <w:tcW w:w="968" w:type="dxa"/>
            <w:vAlign w:val="center"/>
          </w:tcPr>
          <w:p w14:paraId="74A955AE" w14:textId="2779C102" w:rsidR="00405D89" w:rsidRPr="00A56117" w:rsidRDefault="00F11C46" w:rsidP="00DE6E37">
            <w:pPr>
              <w:jc w:val="center"/>
            </w:pPr>
            <w:r>
              <w:t>0,5</w:t>
            </w:r>
          </w:p>
        </w:tc>
      </w:tr>
      <w:tr w:rsidR="00405D89" w:rsidRPr="004529D5" w14:paraId="1947F3FF" w14:textId="77777777" w:rsidTr="00F11C46">
        <w:tc>
          <w:tcPr>
            <w:tcW w:w="5712" w:type="dxa"/>
          </w:tcPr>
          <w:p w14:paraId="4AFB0DAB" w14:textId="28EDC97B" w:rsidR="00405D89" w:rsidRPr="00A85001" w:rsidRDefault="00F11C46" w:rsidP="00DE6E37">
            <w:pPr>
              <w:tabs>
                <w:tab w:val="left" w:pos="-1134"/>
                <w:tab w:val="left" w:pos="-568"/>
                <w:tab w:val="left" w:pos="-2"/>
                <w:tab w:val="left" w:pos="564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</w:pPr>
            <w:r>
              <w:t>Analisi dei grassi: tenore globale, composizione e valutazione dello stato ossidativo.</w:t>
            </w:r>
          </w:p>
        </w:tc>
        <w:tc>
          <w:tcPr>
            <w:tcW w:w="968" w:type="dxa"/>
            <w:vAlign w:val="center"/>
          </w:tcPr>
          <w:p w14:paraId="1C4835E3" w14:textId="231EBC09" w:rsidR="00405D89" w:rsidRPr="00A56117" w:rsidRDefault="00F11C46" w:rsidP="00030DEE">
            <w:pPr>
              <w:jc w:val="center"/>
            </w:pPr>
            <w:r>
              <w:t>1</w:t>
            </w:r>
          </w:p>
        </w:tc>
      </w:tr>
      <w:tr w:rsidR="00DE6E37" w:rsidRPr="004529D5" w14:paraId="4745EDCA" w14:textId="77777777" w:rsidTr="00F11C46">
        <w:tc>
          <w:tcPr>
            <w:tcW w:w="5712" w:type="dxa"/>
          </w:tcPr>
          <w:p w14:paraId="326ADBF8" w14:textId="77777777" w:rsidR="00DE6E37" w:rsidRDefault="00DE6E37" w:rsidP="00580C48">
            <w:pPr>
              <w:tabs>
                <w:tab w:val="left" w:pos="-1134"/>
                <w:tab w:val="left" w:pos="-568"/>
                <w:tab w:val="left" w:pos="-2"/>
                <w:tab w:val="left" w:pos="564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</w:pPr>
            <w:r>
              <w:t xml:space="preserve">Caratteristiche e metodi di valutazione dei vari </w:t>
            </w:r>
            <w:r w:rsidR="00580C48">
              <w:t>alimenti (oli e grassi, cereali e derivati</w:t>
            </w:r>
            <w:r>
              <w:t xml:space="preserve">, </w:t>
            </w:r>
            <w:r w:rsidR="001B4889">
              <w:t xml:space="preserve">latte, </w:t>
            </w:r>
            <w:r w:rsidR="00580C48">
              <w:t>acqua, vino, prodotti di origine animale</w:t>
            </w:r>
            <w:r>
              <w:t>).</w:t>
            </w:r>
          </w:p>
        </w:tc>
        <w:tc>
          <w:tcPr>
            <w:tcW w:w="968" w:type="dxa"/>
            <w:vAlign w:val="center"/>
          </w:tcPr>
          <w:p w14:paraId="4885922F" w14:textId="77777777" w:rsidR="00DE6E37" w:rsidRPr="00A56117" w:rsidRDefault="00030DEE" w:rsidP="00030DEE">
            <w:pPr>
              <w:jc w:val="center"/>
            </w:pPr>
            <w:r w:rsidRPr="00A56117">
              <w:t>1</w:t>
            </w:r>
            <w:r w:rsidR="001B4889">
              <w:t>,5</w:t>
            </w:r>
          </w:p>
        </w:tc>
      </w:tr>
      <w:tr w:rsidR="003B66B1" w:rsidRPr="004529D5" w14:paraId="0E970322" w14:textId="77777777" w:rsidTr="00F11C46">
        <w:tc>
          <w:tcPr>
            <w:tcW w:w="5712" w:type="dxa"/>
          </w:tcPr>
          <w:p w14:paraId="60C03A9E" w14:textId="2CBCEDB9" w:rsidR="003B66B1" w:rsidRDefault="003B66B1" w:rsidP="00DE6E37">
            <w:pPr>
              <w:tabs>
                <w:tab w:val="left" w:pos="-1134"/>
                <w:tab w:val="left" w:pos="-568"/>
                <w:tab w:val="left" w:pos="-2"/>
                <w:tab w:val="left" w:pos="564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</w:pPr>
            <w:r>
              <w:t>Esercitazioni in laboratorio</w:t>
            </w:r>
            <w:r w:rsidR="0033081B">
              <w:t xml:space="preserve"> e in aula</w:t>
            </w:r>
          </w:p>
        </w:tc>
        <w:tc>
          <w:tcPr>
            <w:tcW w:w="968" w:type="dxa"/>
            <w:vAlign w:val="center"/>
          </w:tcPr>
          <w:p w14:paraId="4995B03D" w14:textId="77777777" w:rsidR="003B66B1" w:rsidRPr="00A56117" w:rsidRDefault="003B66B1" w:rsidP="00030DEE">
            <w:pPr>
              <w:jc w:val="center"/>
            </w:pPr>
            <w:r w:rsidRPr="00A56117">
              <w:t>2</w:t>
            </w:r>
          </w:p>
        </w:tc>
      </w:tr>
    </w:tbl>
    <w:p w14:paraId="525FE333" w14:textId="77777777" w:rsidR="00F01E72" w:rsidRDefault="00F01E72" w:rsidP="00F01E72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439C100A" w14:textId="77777777" w:rsidR="00814E50" w:rsidRPr="00A56117" w:rsidRDefault="00814E50" w:rsidP="00814E50">
      <w:pPr>
        <w:tabs>
          <w:tab w:val="clear" w:pos="284"/>
        </w:tabs>
        <w:spacing w:line="240" w:lineRule="atLeast"/>
        <w:ind w:left="284" w:hanging="284"/>
        <w:rPr>
          <w:smallCaps/>
          <w:spacing w:val="-5"/>
          <w:sz w:val="16"/>
        </w:rPr>
      </w:pPr>
      <w:r w:rsidRPr="00A56117">
        <w:rPr>
          <w:smallCaps/>
          <w:spacing w:val="-5"/>
          <w:sz w:val="16"/>
          <w:szCs w:val="16"/>
        </w:rPr>
        <w:t>P. Cabras-C. Tuberoso</w:t>
      </w:r>
      <w:r w:rsidRPr="00A56117">
        <w:rPr>
          <w:spacing w:val="-5"/>
          <w:sz w:val="16"/>
          <w:szCs w:val="16"/>
        </w:rPr>
        <w:t xml:space="preserve">, </w:t>
      </w:r>
      <w:proofErr w:type="gramStart"/>
      <w:r w:rsidRPr="00A56117">
        <w:rPr>
          <w:i/>
          <w:spacing w:val="-5"/>
          <w:sz w:val="18"/>
        </w:rPr>
        <w:t>Analisi  dei</w:t>
      </w:r>
      <w:proofErr w:type="gramEnd"/>
      <w:r w:rsidRPr="00A56117">
        <w:rPr>
          <w:i/>
          <w:spacing w:val="-5"/>
          <w:sz w:val="18"/>
        </w:rPr>
        <w:t xml:space="preserve">  </w:t>
      </w:r>
      <w:proofErr w:type="gramStart"/>
      <w:r w:rsidRPr="00A56117">
        <w:rPr>
          <w:i/>
          <w:spacing w:val="-5"/>
          <w:sz w:val="18"/>
        </w:rPr>
        <w:t>prodotti  alimentari</w:t>
      </w:r>
      <w:proofErr w:type="gramEnd"/>
      <w:r w:rsidRPr="00A56117">
        <w:rPr>
          <w:i/>
          <w:spacing w:val="-5"/>
          <w:sz w:val="18"/>
        </w:rPr>
        <w:t>,</w:t>
      </w:r>
      <w:r w:rsidRPr="00A56117">
        <w:rPr>
          <w:spacing w:val="-5"/>
          <w:sz w:val="18"/>
        </w:rPr>
        <w:t xml:space="preserve"> Piccin, Padova, 2014.</w:t>
      </w:r>
    </w:p>
    <w:p w14:paraId="55203AC8" w14:textId="77777777" w:rsidR="00814E50" w:rsidRPr="00A56117" w:rsidRDefault="00814E50" w:rsidP="00814E50">
      <w:pPr>
        <w:tabs>
          <w:tab w:val="clear" w:pos="284"/>
        </w:tabs>
        <w:spacing w:line="240" w:lineRule="atLeast"/>
        <w:ind w:left="284" w:hanging="284"/>
        <w:rPr>
          <w:spacing w:val="-5"/>
          <w:sz w:val="18"/>
        </w:rPr>
      </w:pPr>
      <w:r w:rsidRPr="00A56117">
        <w:rPr>
          <w:smallCaps/>
          <w:spacing w:val="-5"/>
          <w:sz w:val="16"/>
        </w:rPr>
        <w:t xml:space="preserve">P. Cabras-A. Martelli, </w:t>
      </w:r>
      <w:r w:rsidRPr="00A56117">
        <w:rPr>
          <w:i/>
          <w:spacing w:val="-5"/>
          <w:sz w:val="18"/>
        </w:rPr>
        <w:t xml:space="preserve">Chimica degli alimenti, </w:t>
      </w:r>
      <w:r w:rsidRPr="00A56117">
        <w:rPr>
          <w:spacing w:val="-5"/>
          <w:sz w:val="18"/>
        </w:rPr>
        <w:t>Piccin, Padova, 2004.</w:t>
      </w:r>
    </w:p>
    <w:p w14:paraId="507BDAC1" w14:textId="77777777" w:rsidR="006E682D" w:rsidRDefault="00814E50" w:rsidP="00F01E7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240" w:lineRule="atLeast"/>
        <w:ind w:left="284" w:hanging="284"/>
        <w:rPr>
          <w:spacing w:val="-5"/>
          <w:sz w:val="18"/>
        </w:rPr>
      </w:pPr>
      <w:r w:rsidRPr="00A56117">
        <w:rPr>
          <w:smallCaps/>
          <w:spacing w:val="-5"/>
          <w:sz w:val="16"/>
        </w:rPr>
        <w:t xml:space="preserve">T.P. </w:t>
      </w:r>
      <w:proofErr w:type="spellStart"/>
      <w:r w:rsidRPr="00A56117">
        <w:rPr>
          <w:smallCaps/>
          <w:spacing w:val="-5"/>
          <w:sz w:val="16"/>
        </w:rPr>
        <w:t>Coultade</w:t>
      </w:r>
      <w:proofErr w:type="spellEnd"/>
      <w:r w:rsidRPr="00A56117">
        <w:rPr>
          <w:smallCaps/>
          <w:spacing w:val="-5"/>
          <w:sz w:val="16"/>
        </w:rPr>
        <w:t xml:space="preserve">, </w:t>
      </w:r>
      <w:r w:rsidRPr="00A56117">
        <w:rPr>
          <w:i/>
          <w:spacing w:val="-5"/>
          <w:sz w:val="18"/>
        </w:rPr>
        <w:t xml:space="preserve">La chimica degli alimenti, </w:t>
      </w:r>
      <w:r w:rsidRPr="00A56117">
        <w:rPr>
          <w:spacing w:val="-5"/>
          <w:sz w:val="18"/>
        </w:rPr>
        <w:t>Zanichelli, Bologna, 2005</w:t>
      </w:r>
    </w:p>
    <w:p w14:paraId="216C357D" w14:textId="77777777" w:rsidR="007F0575" w:rsidRDefault="007F0575" w:rsidP="00F01E72">
      <w:pPr>
        <w:spacing w:before="240" w:after="120" w:line="220" w:lineRule="exact"/>
        <w:rPr>
          <w:b/>
          <w:i/>
          <w:sz w:val="18"/>
        </w:rPr>
      </w:pPr>
    </w:p>
    <w:p w14:paraId="3A83FE9F" w14:textId="5F56D668" w:rsidR="00F01E72" w:rsidRDefault="00F01E72" w:rsidP="00F01E72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95888E9" w14:textId="19DD9534" w:rsidR="00345036" w:rsidRDefault="00345036" w:rsidP="00A23D11">
      <w:pPr>
        <w:pStyle w:val="Testo2"/>
        <w:ind w:firstLine="0"/>
        <w:rPr>
          <w:szCs w:val="18"/>
        </w:rPr>
      </w:pPr>
      <w:r>
        <w:rPr>
          <w:szCs w:val="18"/>
        </w:rPr>
        <w:t>Il corso è così articolato:</w:t>
      </w:r>
    </w:p>
    <w:p w14:paraId="07044BFB" w14:textId="560E1363" w:rsidR="00345036" w:rsidRDefault="00ED1D48" w:rsidP="00A23D11">
      <w:pPr>
        <w:pStyle w:val="Testo2"/>
        <w:ind w:firstLine="0"/>
        <w:rPr>
          <w:szCs w:val="18"/>
        </w:rPr>
      </w:pPr>
      <w:r w:rsidRPr="00C82C0C">
        <w:rPr>
          <w:szCs w:val="18"/>
        </w:rPr>
        <w:t>Lezioni in aula (6 crediti</w:t>
      </w:r>
      <w:r w:rsidR="00345036">
        <w:rPr>
          <w:szCs w:val="18"/>
        </w:rPr>
        <w:t>, 48 ore</w:t>
      </w:r>
      <w:r w:rsidRPr="00C82C0C">
        <w:rPr>
          <w:szCs w:val="18"/>
        </w:rPr>
        <w:t>)</w:t>
      </w:r>
      <w:r w:rsidR="00345036">
        <w:rPr>
          <w:szCs w:val="18"/>
        </w:rPr>
        <w:t>;</w:t>
      </w:r>
      <w:r w:rsidRPr="00C82C0C">
        <w:rPr>
          <w:szCs w:val="18"/>
        </w:rPr>
        <w:t xml:space="preserve"> </w:t>
      </w:r>
    </w:p>
    <w:p w14:paraId="74CBF1CD" w14:textId="7DEF339B" w:rsidR="00ED1D48" w:rsidRDefault="00345036" w:rsidP="00A23D11">
      <w:pPr>
        <w:pStyle w:val="Testo2"/>
        <w:ind w:firstLine="0"/>
        <w:rPr>
          <w:szCs w:val="18"/>
        </w:rPr>
      </w:pPr>
      <w:r>
        <w:rPr>
          <w:szCs w:val="18"/>
        </w:rPr>
        <w:t>Esercitazioni</w:t>
      </w:r>
      <w:r w:rsidR="00ED1D48" w:rsidRPr="00C82C0C">
        <w:rPr>
          <w:szCs w:val="18"/>
        </w:rPr>
        <w:t xml:space="preserve"> in laboratorio</w:t>
      </w:r>
      <w:r w:rsidR="0033081B">
        <w:rPr>
          <w:szCs w:val="18"/>
        </w:rPr>
        <w:t xml:space="preserve"> e in aula</w:t>
      </w:r>
      <w:r w:rsidR="00ED1D48" w:rsidRPr="00C82C0C">
        <w:rPr>
          <w:szCs w:val="18"/>
        </w:rPr>
        <w:t xml:space="preserve"> (2 crediti</w:t>
      </w:r>
      <w:r>
        <w:rPr>
          <w:szCs w:val="18"/>
        </w:rPr>
        <w:t xml:space="preserve">, 24 ore, </w:t>
      </w:r>
      <w:r w:rsidR="0033081B">
        <w:rPr>
          <w:szCs w:val="18"/>
        </w:rPr>
        <w:t>6</w:t>
      </w:r>
      <w:r>
        <w:rPr>
          <w:szCs w:val="18"/>
        </w:rPr>
        <w:t xml:space="preserve"> esercitazioni </w:t>
      </w:r>
      <w:r w:rsidR="0033081B">
        <w:rPr>
          <w:szCs w:val="18"/>
        </w:rPr>
        <w:t xml:space="preserve">in laboratorio </w:t>
      </w:r>
      <w:r>
        <w:rPr>
          <w:szCs w:val="18"/>
        </w:rPr>
        <w:t>da 3 ore ciascuna</w:t>
      </w:r>
      <w:r w:rsidR="0033081B">
        <w:rPr>
          <w:szCs w:val="18"/>
        </w:rPr>
        <w:t xml:space="preserve"> e 2 in aula da 3 ore ciascuna</w:t>
      </w:r>
      <w:r w:rsidR="00ED1D48" w:rsidRPr="00C82C0C">
        <w:rPr>
          <w:szCs w:val="18"/>
        </w:rPr>
        <w:t>).</w:t>
      </w:r>
    </w:p>
    <w:p w14:paraId="4F082FB8" w14:textId="62427344" w:rsidR="00ED1D48" w:rsidRPr="006663D6" w:rsidRDefault="00ED1D48" w:rsidP="006663D6">
      <w:pPr>
        <w:spacing w:line="240" w:lineRule="auto"/>
        <w:rPr>
          <w:rFonts w:cs="Times"/>
          <w:bCs/>
          <w:sz w:val="18"/>
          <w:szCs w:val="18"/>
        </w:rPr>
      </w:pPr>
      <w:r w:rsidRPr="006663D6">
        <w:rPr>
          <w:rFonts w:cs="Times"/>
          <w:sz w:val="18"/>
          <w:szCs w:val="18"/>
        </w:rPr>
        <w:t xml:space="preserve">Le lezioni frontali si terranno con il supporto di presentazioni </w:t>
      </w:r>
      <w:r w:rsidR="006663D6">
        <w:rPr>
          <w:rFonts w:cs="Times"/>
          <w:sz w:val="18"/>
          <w:szCs w:val="18"/>
        </w:rPr>
        <w:t>in PDF</w:t>
      </w:r>
      <w:r w:rsidRPr="006663D6">
        <w:rPr>
          <w:rFonts w:cs="Times"/>
          <w:sz w:val="18"/>
          <w:szCs w:val="18"/>
        </w:rPr>
        <w:t>.</w:t>
      </w:r>
      <w:r w:rsidR="006663D6" w:rsidRPr="006663D6">
        <w:rPr>
          <w:rFonts w:cs="Times"/>
          <w:sz w:val="18"/>
          <w:szCs w:val="18"/>
        </w:rPr>
        <w:t xml:space="preserve"> </w:t>
      </w:r>
      <w:r w:rsidR="006663D6" w:rsidRPr="006663D6">
        <w:rPr>
          <w:rFonts w:cs="Times"/>
          <w:bCs/>
          <w:sz w:val="18"/>
          <w:szCs w:val="18"/>
        </w:rPr>
        <w:t xml:space="preserve">Le presentazioni in PDF utilizzate durante il corso saranno rese disponibili agli studenti sulla piattaforma </w:t>
      </w:r>
      <w:proofErr w:type="spellStart"/>
      <w:r w:rsidR="006663D6" w:rsidRPr="006663D6">
        <w:rPr>
          <w:rFonts w:cs="Times"/>
          <w:bCs/>
          <w:sz w:val="18"/>
          <w:szCs w:val="18"/>
        </w:rPr>
        <w:t>Blackboard</w:t>
      </w:r>
      <w:proofErr w:type="spellEnd"/>
      <w:r w:rsidR="006663D6" w:rsidRPr="006663D6">
        <w:rPr>
          <w:rFonts w:cs="Times"/>
          <w:bCs/>
          <w:sz w:val="18"/>
          <w:szCs w:val="18"/>
        </w:rPr>
        <w:t>.</w:t>
      </w:r>
    </w:p>
    <w:p w14:paraId="081B9591" w14:textId="1B5E6400" w:rsidR="00ED1D48" w:rsidRDefault="00345036" w:rsidP="007F0575">
      <w:pPr>
        <w:pStyle w:val="Testo2"/>
        <w:rPr>
          <w:rFonts w:cs="Times"/>
          <w:szCs w:val="18"/>
        </w:rPr>
      </w:pPr>
      <w:r w:rsidRPr="006663D6">
        <w:rPr>
          <w:rFonts w:cs="Times"/>
          <w:szCs w:val="18"/>
        </w:rPr>
        <w:t>Le esperienze</w:t>
      </w:r>
      <w:r w:rsidR="00ED1D48" w:rsidRPr="006663D6">
        <w:rPr>
          <w:rFonts w:cs="Times"/>
          <w:szCs w:val="18"/>
        </w:rPr>
        <w:t xml:space="preserve"> in laboratorio consist</w:t>
      </w:r>
      <w:r w:rsidRPr="006663D6">
        <w:rPr>
          <w:rFonts w:cs="Times"/>
          <w:szCs w:val="18"/>
        </w:rPr>
        <w:t>ono</w:t>
      </w:r>
      <w:r w:rsidR="00ED1D48" w:rsidRPr="006663D6">
        <w:rPr>
          <w:rFonts w:cs="Times"/>
          <w:szCs w:val="18"/>
        </w:rPr>
        <w:t xml:space="preserve"> di </w:t>
      </w:r>
      <w:r w:rsidR="0033081B" w:rsidRPr="006663D6">
        <w:rPr>
          <w:rFonts w:cs="Times"/>
          <w:szCs w:val="18"/>
        </w:rPr>
        <w:t>6</w:t>
      </w:r>
      <w:r w:rsidR="00ED1D48" w:rsidRPr="006663D6">
        <w:rPr>
          <w:rFonts w:cs="Times"/>
          <w:szCs w:val="18"/>
        </w:rPr>
        <w:t xml:space="preserve"> esercitazioni della durata</w:t>
      </w:r>
      <w:r w:rsidR="00ED1D48">
        <w:rPr>
          <w:rFonts w:cs="Times"/>
          <w:szCs w:val="18"/>
        </w:rPr>
        <w:t xml:space="preserve"> di 3 ore ciascuna. Gli argomenti delle esercitazioni riguard</w:t>
      </w:r>
      <w:r>
        <w:rPr>
          <w:rFonts w:cs="Times"/>
          <w:szCs w:val="18"/>
        </w:rPr>
        <w:t>ono</w:t>
      </w:r>
      <w:r w:rsidR="00ED1D48">
        <w:rPr>
          <w:rFonts w:cs="Times"/>
          <w:szCs w:val="18"/>
        </w:rPr>
        <w:t xml:space="preserve"> l’applicazione di tecniche analitiche</w:t>
      </w:r>
      <w:r w:rsidR="00ED1D48" w:rsidRPr="00C82C0C">
        <w:rPr>
          <w:szCs w:val="18"/>
        </w:rPr>
        <w:t xml:space="preserve"> </w:t>
      </w:r>
      <w:r w:rsidR="00ED1D48">
        <w:rPr>
          <w:szCs w:val="18"/>
        </w:rPr>
        <w:t xml:space="preserve">per la caratterizzazione di vari alimenti e bevande. </w:t>
      </w:r>
      <w:r w:rsidR="00ED1D48">
        <w:rPr>
          <w:rFonts w:cs="Times"/>
          <w:szCs w:val="18"/>
        </w:rPr>
        <w:t xml:space="preserve">In linea di massima, gli argomenti saranno i seguenti: analisi di umidità per via ponderale; analisi di proteine con il metodo Kjeldahl; analisi dell’amido mediante idrolisi enzimatica e rivelazione colorimetrica; analisi dei grassi mediante estrazione Soxhlet; analisi degli zuccheri semplici; analisi ponderale della </w:t>
      </w:r>
      <w:r w:rsidR="00ED1D48">
        <w:rPr>
          <w:rFonts w:cs="Times"/>
          <w:szCs w:val="18"/>
        </w:rPr>
        <w:lastRenderedPageBreak/>
        <w:t>frazione minerale mediante incenerimento in muffola; caratterizzazione di grassi alimentari mediante misura dell’assorbilento UV, analisi di perossidi per via volumetrica, analisi della composizione in acidi grassi mediante gascromatografia; quantificazione della caffeina in bevande mediante HPLC con rivelazione UV</w:t>
      </w:r>
      <w:r w:rsidR="0033081B">
        <w:rPr>
          <w:rFonts w:cs="Times"/>
          <w:szCs w:val="18"/>
        </w:rPr>
        <w:t>.</w:t>
      </w:r>
    </w:p>
    <w:p w14:paraId="50F5303C" w14:textId="77777777" w:rsidR="007F0575" w:rsidRDefault="007F0575" w:rsidP="00F01E72">
      <w:pPr>
        <w:spacing w:before="240" w:after="120" w:line="220" w:lineRule="exact"/>
        <w:rPr>
          <w:b/>
          <w:i/>
          <w:sz w:val="18"/>
        </w:rPr>
      </w:pPr>
    </w:p>
    <w:p w14:paraId="2545887C" w14:textId="4F4CD0DB" w:rsidR="00F01E72" w:rsidRDefault="00F01E72" w:rsidP="00F01E72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="003B0239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7791C859" w14:textId="4550CF5F" w:rsidR="00307493" w:rsidRDefault="0072746C" w:rsidP="004C5BDF">
      <w:pPr>
        <w:pStyle w:val="Testo2"/>
      </w:pPr>
      <w:r>
        <w:t xml:space="preserve">E’ prevista una prova intermedia </w:t>
      </w:r>
      <w:r w:rsidR="00580C48">
        <w:t>relativa a</w:t>
      </w:r>
      <w:r>
        <w:t>l programma svolto nella prima parte del corso</w:t>
      </w:r>
      <w:r w:rsidR="00580C48">
        <w:t xml:space="preserve"> (circa 24 ore)</w:t>
      </w:r>
      <w:r>
        <w:t xml:space="preserve"> e una </w:t>
      </w:r>
      <w:r w:rsidR="00580C48">
        <w:t>successiva prova intermedia</w:t>
      </w:r>
      <w:r>
        <w:t xml:space="preserve"> </w:t>
      </w:r>
      <w:r w:rsidR="00580C48">
        <w:t xml:space="preserve">relativa </w:t>
      </w:r>
      <w:r>
        <w:t xml:space="preserve">alla </w:t>
      </w:r>
      <w:r w:rsidR="00580C48">
        <w:t>seconda parte</w:t>
      </w:r>
      <w:r w:rsidR="00C945AA">
        <w:t xml:space="preserve"> del corso. </w:t>
      </w:r>
      <w:r>
        <w:t xml:space="preserve">Tali prove saranno svolte in forma scritta; avranno una durata di due ore e si baseranno su </w:t>
      </w:r>
      <w:r w:rsidR="003B0239">
        <w:t>otto</w:t>
      </w:r>
      <w:r w:rsidR="00580C48">
        <w:t>/dieci</w:t>
      </w:r>
      <w:r>
        <w:t xml:space="preserve"> domande a risposta aperta. </w:t>
      </w:r>
      <w:r w:rsidR="00C945AA">
        <w:t xml:space="preserve">In entrambe le prove sarà presente una domanda relativa alle esperienze di laboratorio. </w:t>
      </w:r>
      <w:r w:rsidR="003B0239">
        <w:t xml:space="preserve">Le domande saranno di uguale peso, valutate con un punteggio in trentesimi; il voto </w:t>
      </w:r>
      <w:r w:rsidR="004F378D">
        <w:t>della prova</w:t>
      </w:r>
      <w:r w:rsidR="003B0239">
        <w:t xml:space="preserve"> sarà </w:t>
      </w:r>
      <w:r w:rsidR="004F378D">
        <w:t xml:space="preserve">dato dalla media aritmetica dei punteggi delle domande. </w:t>
      </w:r>
      <w:r>
        <w:t xml:space="preserve">Le prove </w:t>
      </w:r>
      <w:r w:rsidR="00C945AA">
        <w:t>intermedie</w:t>
      </w:r>
      <w:r>
        <w:t xml:space="preserve"> sono facoltative</w:t>
      </w:r>
      <w:r w:rsidR="0033081B">
        <w:t xml:space="preserve"> e</w:t>
      </w:r>
      <w:r w:rsidR="00BF139A">
        <w:t xml:space="preserve"> non sono obbligatorie al superamento dell’esame. Per chi le ha sostenute e superate, all’appello l’esame verterà su una breve trattazione degli argomenti affrontati nelle prove intermedie.</w:t>
      </w:r>
    </w:p>
    <w:p w14:paraId="5D2BFEB2" w14:textId="33FF9736" w:rsidR="00F01E72" w:rsidRDefault="00BF139A" w:rsidP="00BF139A">
      <w:pPr>
        <w:pStyle w:val="Testo2"/>
      </w:pPr>
      <w:r>
        <w:t>Per chi non ha svolto le prove intermedie, all’appello</w:t>
      </w:r>
      <w:r w:rsidR="0072746C">
        <w:t xml:space="preserve"> sarà </w:t>
      </w:r>
      <w:r w:rsidR="00C945AA">
        <w:t>possibile svolgere l’esame</w:t>
      </w:r>
      <w:r>
        <w:t>, sull’intero programma,</w:t>
      </w:r>
      <w:r w:rsidR="00C945AA">
        <w:t xml:space="preserve"> sia in forma scritta che</w:t>
      </w:r>
      <w:r w:rsidR="0072746C">
        <w:t xml:space="preserve"> orale</w:t>
      </w:r>
      <w:r>
        <w:t>, a scelta dello studente</w:t>
      </w:r>
      <w:r w:rsidR="0072746C">
        <w:t xml:space="preserve">. </w:t>
      </w:r>
    </w:p>
    <w:p w14:paraId="1358DC41" w14:textId="77777777" w:rsidR="007F0575" w:rsidRDefault="007F0575" w:rsidP="00F01E72">
      <w:pPr>
        <w:spacing w:before="240" w:after="120"/>
        <w:rPr>
          <w:b/>
          <w:i/>
          <w:sz w:val="18"/>
        </w:rPr>
      </w:pPr>
    </w:p>
    <w:p w14:paraId="7CF9E54E" w14:textId="3574BAB5" w:rsidR="00F01E72" w:rsidRDefault="00F01E72" w:rsidP="00F01E72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</w:t>
      </w:r>
    </w:p>
    <w:p w14:paraId="19DED674" w14:textId="1CEB02DF" w:rsidR="00F01E72" w:rsidRDefault="00F01E72" w:rsidP="00F01E72">
      <w:pPr>
        <w:pStyle w:val="Testo2"/>
      </w:pPr>
      <w:r>
        <w:t>Durante il corso verranno fornite ulteriori indicazioni bibliografiche.</w:t>
      </w:r>
      <w:r w:rsidR="009E0938">
        <w:t xml:space="preserve"> La frequenza del corso è consigliata.</w:t>
      </w:r>
    </w:p>
    <w:p w14:paraId="14D5D006" w14:textId="7E67DCB5" w:rsidR="00F01E72" w:rsidRDefault="00F01E72" w:rsidP="00F01E72">
      <w:pPr>
        <w:pStyle w:val="Testo2"/>
      </w:pPr>
      <w:r>
        <w:t>Il corso prevede un ciclo di esercitazioni di laboratorio con controllo della frequenza.</w:t>
      </w:r>
      <w:r w:rsidR="00CE7B97">
        <w:t xml:space="preserve"> Valgono le norme della sicurezza previste per i laboratori dei corsi precedenti.</w:t>
      </w:r>
    </w:p>
    <w:p w14:paraId="7CB6F4D2" w14:textId="5002FCD2" w:rsidR="00D247B2" w:rsidRPr="00D247B2" w:rsidRDefault="00D247B2" w:rsidP="00D247B2">
      <w:pPr>
        <w:pStyle w:val="Testo2"/>
      </w:pPr>
      <w:r w:rsidRPr="00D247B2">
        <w:t xml:space="preserve">Per sostenere l’esame occorre aver superato gli esami di Chimica generale e Chimica fisica e </w:t>
      </w:r>
      <w:r w:rsidR="006F6FDE">
        <w:t>C</w:t>
      </w:r>
      <w:r w:rsidRPr="00D247B2">
        <w:t>himica organica.</w:t>
      </w:r>
    </w:p>
    <w:p w14:paraId="2F539EAB" w14:textId="77777777" w:rsidR="009E0938" w:rsidRDefault="009E0938" w:rsidP="00F01E72">
      <w:pPr>
        <w:pStyle w:val="Testo2"/>
      </w:pPr>
    </w:p>
    <w:p w14:paraId="70809F4D" w14:textId="46D092E6" w:rsidR="009E0938" w:rsidRPr="009E0938" w:rsidRDefault="009E0938" w:rsidP="009E093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PREREQUISITI</w:t>
      </w:r>
    </w:p>
    <w:p w14:paraId="37927CFE" w14:textId="5194B429" w:rsidR="007F0575" w:rsidRDefault="00CE7B97" w:rsidP="009E0938">
      <w:pPr>
        <w:pStyle w:val="Testo2"/>
      </w:pPr>
      <w:r>
        <w:t>E’ consigliato che l</w:t>
      </w:r>
      <w:r w:rsidR="00E62889">
        <w:t xml:space="preserve">o studente </w:t>
      </w:r>
      <w:r>
        <w:t>abbia una discreta</w:t>
      </w:r>
      <w:r w:rsidR="00E62889">
        <w:t xml:space="preserve"> conoscenz</w:t>
      </w:r>
      <w:r>
        <w:t>a</w:t>
      </w:r>
      <w:r w:rsidR="00E62889">
        <w:t xml:space="preserve"> di base relativ</w:t>
      </w:r>
      <w:r w:rsidR="00244549">
        <w:t>a</w:t>
      </w:r>
      <w:r w:rsidR="00E62889">
        <w:t xml:space="preserve"> agli insegnamenti di Chimica generale, Chimica organica e Chimica analitica.</w:t>
      </w:r>
    </w:p>
    <w:p w14:paraId="7FBB2DDA" w14:textId="77777777" w:rsidR="00244549" w:rsidRPr="009E0938" w:rsidRDefault="00244549" w:rsidP="009E0938">
      <w:pPr>
        <w:pStyle w:val="Testo2"/>
      </w:pPr>
    </w:p>
    <w:p w14:paraId="0098C3F5" w14:textId="53066661" w:rsidR="004C5BDF" w:rsidRDefault="004C5BDF" w:rsidP="004C5BDF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ORARIO E LUOGO DI RICEVIMENTO DEGLI STUDENTI</w:t>
      </w:r>
    </w:p>
    <w:p w14:paraId="7FA242FA" w14:textId="79927A95" w:rsidR="00F01E72" w:rsidRPr="001F5A70" w:rsidRDefault="004C5BDF" w:rsidP="001F5A70">
      <w:pPr>
        <w:spacing w:before="120" w:after="120"/>
        <w:rPr>
          <w:sz w:val="18"/>
          <w:szCs w:val="18"/>
        </w:rPr>
      </w:pPr>
      <w:r w:rsidRPr="001F5A70">
        <w:rPr>
          <w:b/>
          <w:i/>
          <w:sz w:val="18"/>
          <w:szCs w:val="18"/>
        </w:rPr>
        <w:tab/>
      </w:r>
      <w:r w:rsidR="00F01E72" w:rsidRPr="001F5A70">
        <w:rPr>
          <w:sz w:val="18"/>
          <w:szCs w:val="18"/>
        </w:rPr>
        <w:t>I</w:t>
      </w:r>
      <w:r w:rsidR="005E4562">
        <w:rPr>
          <w:sz w:val="18"/>
          <w:szCs w:val="18"/>
        </w:rPr>
        <w:t>l</w:t>
      </w:r>
      <w:r w:rsidR="00F01E72" w:rsidRPr="001F5A70">
        <w:rPr>
          <w:sz w:val="18"/>
          <w:szCs w:val="18"/>
        </w:rPr>
        <w:t xml:space="preserve"> Pro</w:t>
      </w:r>
      <w:r w:rsidR="00D62C99">
        <w:rPr>
          <w:sz w:val="18"/>
          <w:szCs w:val="18"/>
        </w:rPr>
        <w:t>f</w:t>
      </w:r>
      <w:r w:rsidR="00F01E72" w:rsidRPr="001F5A70">
        <w:rPr>
          <w:sz w:val="18"/>
          <w:szCs w:val="18"/>
        </w:rPr>
        <w:t xml:space="preserve">. </w:t>
      </w:r>
      <w:r w:rsidR="00C945AA" w:rsidRPr="001F5A70">
        <w:rPr>
          <w:sz w:val="18"/>
          <w:szCs w:val="18"/>
        </w:rPr>
        <w:t>Terenzio Bertuzzi</w:t>
      </w:r>
      <w:r w:rsidR="00D62C99">
        <w:rPr>
          <w:sz w:val="18"/>
          <w:szCs w:val="18"/>
        </w:rPr>
        <w:t xml:space="preserve"> </w:t>
      </w:r>
      <w:r w:rsidR="00F01E72" w:rsidRPr="001F5A70">
        <w:rPr>
          <w:sz w:val="18"/>
          <w:szCs w:val="18"/>
        </w:rPr>
        <w:t>ricev</w:t>
      </w:r>
      <w:r w:rsidR="005E4562">
        <w:rPr>
          <w:sz w:val="18"/>
          <w:szCs w:val="18"/>
        </w:rPr>
        <w:t>e</w:t>
      </w:r>
      <w:r w:rsidR="00F01E72" w:rsidRPr="001F5A70">
        <w:rPr>
          <w:sz w:val="18"/>
          <w:szCs w:val="18"/>
        </w:rPr>
        <w:t xml:space="preserve"> gli studenti </w:t>
      </w:r>
      <w:r w:rsidR="00C945AA" w:rsidRPr="001F5A70">
        <w:rPr>
          <w:sz w:val="18"/>
          <w:szCs w:val="18"/>
        </w:rPr>
        <w:t xml:space="preserve">prima e </w:t>
      </w:r>
      <w:r w:rsidR="00F01E72" w:rsidRPr="001F5A70">
        <w:rPr>
          <w:sz w:val="18"/>
          <w:szCs w:val="18"/>
        </w:rPr>
        <w:t>dopo le lezioni.</w:t>
      </w:r>
      <w:r w:rsidR="00C24CC7" w:rsidRPr="001F5A70">
        <w:rPr>
          <w:sz w:val="18"/>
          <w:szCs w:val="18"/>
        </w:rPr>
        <w:t xml:space="preserve"> In orari differenti, per appuntamento</w:t>
      </w:r>
      <w:r w:rsidR="001B0139">
        <w:rPr>
          <w:sz w:val="18"/>
          <w:szCs w:val="18"/>
        </w:rPr>
        <w:t xml:space="preserve"> tramite </w:t>
      </w:r>
      <w:proofErr w:type="gramStart"/>
      <w:r w:rsidR="001B0139">
        <w:rPr>
          <w:sz w:val="18"/>
          <w:szCs w:val="18"/>
        </w:rPr>
        <w:t>email</w:t>
      </w:r>
      <w:proofErr w:type="gramEnd"/>
      <w:r w:rsidR="001B0139">
        <w:rPr>
          <w:sz w:val="18"/>
          <w:szCs w:val="18"/>
        </w:rPr>
        <w:t xml:space="preserve"> (terenzio.bertuzzi@unicatt.it)</w:t>
      </w:r>
      <w:r w:rsidR="00C24CC7" w:rsidRPr="001F5A70">
        <w:rPr>
          <w:sz w:val="18"/>
          <w:szCs w:val="18"/>
        </w:rPr>
        <w:t>.</w:t>
      </w:r>
    </w:p>
    <w:sectPr w:rsidR="00F01E72" w:rsidRPr="001F5A70" w:rsidSect="00C80284">
      <w:pgSz w:w="11906" w:h="16838" w:code="9"/>
      <w:pgMar w:top="3515" w:right="2834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81A7A"/>
    <w:multiLevelType w:val="hybridMultilevel"/>
    <w:tmpl w:val="C1BE4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A627B"/>
    <w:multiLevelType w:val="hybridMultilevel"/>
    <w:tmpl w:val="94586E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C64A22"/>
    <w:multiLevelType w:val="hybridMultilevel"/>
    <w:tmpl w:val="4816DB5E"/>
    <w:lvl w:ilvl="0" w:tplc="093A6EAC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280115">
    <w:abstractNumId w:val="1"/>
  </w:num>
  <w:num w:numId="2" w16cid:durableId="1412582762">
    <w:abstractNumId w:val="0"/>
  </w:num>
  <w:num w:numId="3" w16cid:durableId="1276712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395"/>
    <w:rsid w:val="00030DEE"/>
    <w:rsid w:val="00031395"/>
    <w:rsid w:val="00054B9A"/>
    <w:rsid w:val="000919C0"/>
    <w:rsid w:val="000960D2"/>
    <w:rsid w:val="000D70C8"/>
    <w:rsid w:val="00152841"/>
    <w:rsid w:val="00194B3C"/>
    <w:rsid w:val="001B0139"/>
    <w:rsid w:val="001B16CF"/>
    <w:rsid w:val="001B4889"/>
    <w:rsid w:val="001F5A70"/>
    <w:rsid w:val="00213777"/>
    <w:rsid w:val="00237C40"/>
    <w:rsid w:val="00244549"/>
    <w:rsid w:val="00261148"/>
    <w:rsid w:val="002A319C"/>
    <w:rsid w:val="00307493"/>
    <w:rsid w:val="0033081B"/>
    <w:rsid w:val="00345036"/>
    <w:rsid w:val="003B0239"/>
    <w:rsid w:val="003B66B1"/>
    <w:rsid w:val="00405D89"/>
    <w:rsid w:val="00431150"/>
    <w:rsid w:val="00445AFB"/>
    <w:rsid w:val="00490903"/>
    <w:rsid w:val="004A356E"/>
    <w:rsid w:val="004C5BDF"/>
    <w:rsid w:val="004E52EE"/>
    <w:rsid w:val="004F378D"/>
    <w:rsid w:val="00580C48"/>
    <w:rsid w:val="005C0A69"/>
    <w:rsid w:val="005D2459"/>
    <w:rsid w:val="005E4562"/>
    <w:rsid w:val="006663D6"/>
    <w:rsid w:val="006A3A9D"/>
    <w:rsid w:val="006D78DF"/>
    <w:rsid w:val="006E682D"/>
    <w:rsid w:val="006F6FDE"/>
    <w:rsid w:val="0072746C"/>
    <w:rsid w:val="007F0575"/>
    <w:rsid w:val="008070B4"/>
    <w:rsid w:val="00813826"/>
    <w:rsid w:val="00814E50"/>
    <w:rsid w:val="00874935"/>
    <w:rsid w:val="00893A88"/>
    <w:rsid w:val="008E470C"/>
    <w:rsid w:val="00911D9C"/>
    <w:rsid w:val="009658B3"/>
    <w:rsid w:val="00970334"/>
    <w:rsid w:val="00987718"/>
    <w:rsid w:val="009B421F"/>
    <w:rsid w:val="009C0C90"/>
    <w:rsid w:val="009C6248"/>
    <w:rsid w:val="009E0938"/>
    <w:rsid w:val="00A23D11"/>
    <w:rsid w:val="00A56117"/>
    <w:rsid w:val="00B2463D"/>
    <w:rsid w:val="00B4269C"/>
    <w:rsid w:val="00B85C4F"/>
    <w:rsid w:val="00B976E7"/>
    <w:rsid w:val="00BF139A"/>
    <w:rsid w:val="00C24CC7"/>
    <w:rsid w:val="00C5449B"/>
    <w:rsid w:val="00C80284"/>
    <w:rsid w:val="00C92A28"/>
    <w:rsid w:val="00C938A2"/>
    <w:rsid w:val="00C945AA"/>
    <w:rsid w:val="00C977F2"/>
    <w:rsid w:val="00CE1CD3"/>
    <w:rsid w:val="00CE7B97"/>
    <w:rsid w:val="00D14A3D"/>
    <w:rsid w:val="00D2024D"/>
    <w:rsid w:val="00D247B2"/>
    <w:rsid w:val="00D35DD0"/>
    <w:rsid w:val="00D60C75"/>
    <w:rsid w:val="00D62C99"/>
    <w:rsid w:val="00D6610C"/>
    <w:rsid w:val="00D70C70"/>
    <w:rsid w:val="00DE6E37"/>
    <w:rsid w:val="00E12B81"/>
    <w:rsid w:val="00E62889"/>
    <w:rsid w:val="00EB47DA"/>
    <w:rsid w:val="00ED1D48"/>
    <w:rsid w:val="00F01E72"/>
    <w:rsid w:val="00F11A40"/>
    <w:rsid w:val="00F11C46"/>
    <w:rsid w:val="00FB3AE5"/>
    <w:rsid w:val="00FD53FD"/>
    <w:rsid w:val="00FE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D716CD"/>
  <w15:docId w15:val="{77EDF8C7-176A-4698-BF44-FA15E6A8B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rsid w:val="00814E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14E5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31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7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ita.arata\Dati%20applicazioni\Microsoft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C61468D872AD4BA157CF0DC21FF4BD" ma:contentTypeVersion="15" ma:contentTypeDescription="Creare un nuovo documento." ma:contentTypeScope="" ma:versionID="6d3040e88973bcac1fdcf155d9a80fe1">
  <xsd:schema xmlns:xsd="http://www.w3.org/2001/XMLSchema" xmlns:xs="http://www.w3.org/2001/XMLSchema" xmlns:p="http://schemas.microsoft.com/office/2006/metadata/properties" xmlns:ns2="bde9ea70-b558-476b-80ed-adb3bdeea2b5" xmlns:ns3="e408679e-e4c4-4629-b11b-4474d6e913f6" targetNamespace="http://schemas.microsoft.com/office/2006/metadata/properties" ma:root="true" ma:fieldsID="a3ff8b1eb960c7366805821612c5ae17" ns2:_="" ns3:_="">
    <xsd:import namespace="bde9ea70-b558-476b-80ed-adb3bdeea2b5"/>
    <xsd:import namespace="e408679e-e4c4-4629-b11b-4474d6e913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230b7f-1864-424f-a6a0-3b11093db6d6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679e-e4c4-4629-b11b-4474d6e91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08679e-e4c4-4629-b11b-4474d6e913f6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F12AF9D7-7F7A-440A-8C91-B145A82BC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e9ea70-b558-476b-80ed-adb3bdeea2b5"/>
    <ds:schemaRef ds:uri="e408679e-e4c4-4629-b11b-4474d6e913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B8D612-D593-47EF-B135-E56871DBD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DC86EA-79C3-4879-9910-484853886489}">
  <ds:schemaRefs>
    <ds:schemaRef ds:uri="http://schemas.microsoft.com/office/2006/metadata/properties"/>
    <ds:schemaRef ds:uri="http://schemas.microsoft.com/office/infopath/2007/PartnerControls"/>
    <ds:schemaRef ds:uri="e408679e-e4c4-4629-b11b-4474d6e913f6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4</TotalTime>
  <Pages>3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Damiani Roberta</cp:lastModifiedBy>
  <cp:revision>5</cp:revision>
  <cp:lastPrinted>2011-06-20T14:41:00Z</cp:lastPrinted>
  <dcterms:created xsi:type="dcterms:W3CDTF">2026-06-11T10:37:00Z</dcterms:created>
  <dcterms:modified xsi:type="dcterms:W3CDTF">2026-06-22T09:27:00Z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0x01010089C61468D872AD4BA157CF0DC21FF4BD</vt:lpwstr>
  </property>
  <property fmtid="{D5CDD505-2E9C-101B-9397-08002B2CF9AE}" pid="3" name="MediaServiceImageTags">
    <vt:lpwstr/>
  </property>
</Properties>
</file>