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83A30" w14:textId="77777777" w:rsidR="00525585" w:rsidRDefault="00525585" w:rsidP="00525585">
      <w:pPr>
        <w:pStyle w:val="Titolo1"/>
        <w:ind w:left="0" w:firstLine="0"/>
      </w:pPr>
      <w:r>
        <w:t xml:space="preserve">Economia dei </w:t>
      </w:r>
      <w:r w:rsidR="002C1554">
        <w:t>m</w:t>
      </w:r>
      <w:r>
        <w:t xml:space="preserve">ercati </w:t>
      </w:r>
      <w:r w:rsidR="002C1554">
        <w:t>emergenti</w:t>
      </w:r>
    </w:p>
    <w:p w14:paraId="54DD1149" w14:textId="77777777" w:rsidR="00525585" w:rsidRDefault="00525585" w:rsidP="00525585">
      <w:pPr>
        <w:pStyle w:val="Titolo2"/>
      </w:pPr>
      <w:r w:rsidRPr="00F223DF">
        <w:t xml:space="preserve">Prof. </w:t>
      </w:r>
      <w:r>
        <w:t>Marco Lossani</w:t>
      </w:r>
    </w:p>
    <w:p w14:paraId="3FED1328" w14:textId="77777777" w:rsidR="00525585" w:rsidRDefault="00525585" w:rsidP="00525585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504C61E" w14:textId="77777777" w:rsidR="00525585" w:rsidRDefault="00525585" w:rsidP="00525585">
      <w:r w:rsidRPr="00514514">
        <w:t xml:space="preserve">L'obiettivo </w:t>
      </w:r>
      <w:r>
        <w:t xml:space="preserve">del corso </w:t>
      </w:r>
      <w:r w:rsidRPr="00514514">
        <w:t>è quello di sviluppare l</w:t>
      </w:r>
      <w:r>
        <w:t xml:space="preserve">a conoscenza di strumenti e modelli macroeconomici utili per analizzare l’evoluzione delle principali economie emergenti all’incedere della globalizzazione. L’insegnamento si propone di fornire – con riferimento a stati-nazione che non hanno ancora raggiunto un elevato livello di sviluppo economico-istituzionale – le basi metodologiche per comprendere quali siano i fattori fondamentali per avviare e sostenere un processo di crescita persistente e per limitare la volatilità del ciclo economico. </w:t>
      </w:r>
      <w:r w:rsidRPr="00514514">
        <w:t>Le lezioni di natura teorica saranno affiancate da</w:t>
      </w:r>
      <w:r>
        <w:t>lla discussione di casi di studio riferiti a diversi sistemi economici emergenti</w:t>
      </w:r>
      <w:r w:rsidRPr="00514514">
        <w:t>.</w:t>
      </w:r>
    </w:p>
    <w:p w14:paraId="2331258C" w14:textId="77777777" w:rsidR="00525585" w:rsidRDefault="00525585" w:rsidP="002C1554">
      <w:pPr>
        <w:pStyle w:val="NormaleWeb"/>
        <w:spacing w:before="120" w:beforeAutospacing="0" w:after="0" w:afterAutospacing="0"/>
        <w:jc w:val="both"/>
        <w:rPr>
          <w:sz w:val="20"/>
          <w:szCs w:val="20"/>
        </w:rPr>
      </w:pPr>
      <w:r w:rsidRPr="00F668AE">
        <w:rPr>
          <w:sz w:val="20"/>
          <w:szCs w:val="20"/>
        </w:rPr>
        <w:t>A</w:t>
      </w:r>
      <w:r>
        <w:rPr>
          <w:sz w:val="20"/>
          <w:szCs w:val="20"/>
        </w:rPr>
        <w:t>l termine</w:t>
      </w:r>
      <w:r w:rsidRPr="00F668AE">
        <w:rPr>
          <w:sz w:val="20"/>
          <w:szCs w:val="20"/>
        </w:rPr>
        <w:t xml:space="preserve"> del corso gli studenti devono</w:t>
      </w:r>
      <w:r>
        <w:rPr>
          <w:sz w:val="20"/>
          <w:szCs w:val="20"/>
        </w:rPr>
        <w:t>:</w:t>
      </w:r>
      <w:r w:rsidRPr="00F668AE">
        <w:rPr>
          <w:sz w:val="20"/>
          <w:szCs w:val="20"/>
        </w:rPr>
        <w:t xml:space="preserve"> </w:t>
      </w:r>
    </w:p>
    <w:p w14:paraId="2F7A2BA0" w14:textId="77777777" w:rsidR="00525585" w:rsidRDefault="00525585" w:rsidP="002C1554">
      <w:pPr>
        <w:pStyle w:val="NormaleWeb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F668AE">
        <w:rPr>
          <w:sz w:val="20"/>
          <w:szCs w:val="20"/>
        </w:rPr>
        <w:t>aver acquisito la conoscenza e la comprensione d</w:t>
      </w:r>
      <w:r>
        <w:rPr>
          <w:sz w:val="20"/>
          <w:szCs w:val="20"/>
        </w:rPr>
        <w:t>ei principali modelli macroeconomici utilizzabili per interpretare l’evoluzione nel medio-lungo periodo delle principali economie emergenti</w:t>
      </w:r>
      <w:r w:rsidRPr="00F668AE">
        <w:rPr>
          <w:sz w:val="20"/>
          <w:szCs w:val="20"/>
        </w:rPr>
        <w:t xml:space="preserve">. </w:t>
      </w:r>
    </w:p>
    <w:p w14:paraId="7CE862B4" w14:textId="77777777" w:rsidR="00525585" w:rsidRDefault="00525585" w:rsidP="002C1554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 w:rsidRPr="00F668AE">
        <w:rPr>
          <w:sz w:val="20"/>
          <w:szCs w:val="20"/>
        </w:rPr>
        <w:t>aver acquisito la conoscenza e la comprensione d</w:t>
      </w:r>
      <w:r>
        <w:rPr>
          <w:sz w:val="20"/>
          <w:szCs w:val="20"/>
        </w:rPr>
        <w:t>ei principali indicatori macroeconomico-finanziari utilizzabili per interpretare l’evoluzione ciclica di breve periodo delle principali economie emergenti</w:t>
      </w:r>
      <w:r w:rsidRPr="00F668AE">
        <w:rPr>
          <w:sz w:val="20"/>
          <w:szCs w:val="20"/>
        </w:rPr>
        <w:t xml:space="preserve">. </w:t>
      </w:r>
    </w:p>
    <w:p w14:paraId="7A1F7B76" w14:textId="77777777" w:rsidR="00525585" w:rsidRDefault="00525585" w:rsidP="002C1554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avere acquisito la capacità di interpretare i documenti redatti dai principali istituti di ricerca con riferimento alle economie emergenti.</w:t>
      </w:r>
    </w:p>
    <w:p w14:paraId="24D0699C" w14:textId="77777777" w:rsidR="00525585" w:rsidRDefault="00525585" w:rsidP="002C1554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 w:rsidRPr="00C278A2">
        <w:rPr>
          <w:sz w:val="20"/>
          <w:szCs w:val="20"/>
        </w:rPr>
        <w:t xml:space="preserve">avere sviluppato </w:t>
      </w:r>
      <w:r>
        <w:rPr>
          <w:sz w:val="20"/>
          <w:szCs w:val="20"/>
        </w:rPr>
        <w:t>competenze utili per svolgere in autonomia analisi</w:t>
      </w:r>
      <w:r w:rsidRPr="00C278A2">
        <w:rPr>
          <w:sz w:val="20"/>
          <w:szCs w:val="20"/>
        </w:rPr>
        <w:t xml:space="preserve"> </w:t>
      </w:r>
      <w:r>
        <w:rPr>
          <w:sz w:val="20"/>
          <w:szCs w:val="20"/>
        </w:rPr>
        <w:t>macroeconomiche delle economie emergenti</w:t>
      </w:r>
      <w:r w:rsidRPr="00C278A2">
        <w:rPr>
          <w:sz w:val="20"/>
          <w:szCs w:val="20"/>
        </w:rPr>
        <w:t>.</w:t>
      </w:r>
    </w:p>
    <w:p w14:paraId="6A70565E" w14:textId="77777777" w:rsidR="00525585" w:rsidRPr="00525585" w:rsidRDefault="00525585" w:rsidP="002C1554">
      <w:pPr>
        <w:pStyle w:val="NormaleWeb"/>
        <w:numPr>
          <w:ilvl w:val="0"/>
          <w:numId w:val="1"/>
        </w:numPr>
        <w:spacing w:after="0" w:afterAutospacing="0"/>
        <w:ind w:left="284" w:hanging="284"/>
        <w:jc w:val="both"/>
        <w:rPr>
          <w:sz w:val="20"/>
          <w:szCs w:val="20"/>
        </w:rPr>
      </w:pPr>
      <w:r w:rsidRPr="00C278A2">
        <w:rPr>
          <w:sz w:val="20"/>
          <w:szCs w:val="20"/>
        </w:rPr>
        <w:t xml:space="preserve">avere acquisito un linguaggio </w:t>
      </w:r>
      <w:r>
        <w:rPr>
          <w:sz w:val="20"/>
          <w:szCs w:val="20"/>
        </w:rPr>
        <w:t xml:space="preserve">tecnico </w:t>
      </w:r>
      <w:r w:rsidRPr="00C278A2">
        <w:rPr>
          <w:sz w:val="20"/>
          <w:szCs w:val="20"/>
        </w:rPr>
        <w:t xml:space="preserve">che consenta loro di comunicare con chiarezza ed efficacia le conoscenze acquisite. </w:t>
      </w:r>
    </w:p>
    <w:p w14:paraId="72AE4609" w14:textId="77777777" w:rsidR="00525585" w:rsidRDefault="00525585" w:rsidP="00525585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22C1CB12" w14:textId="3D0E3D79" w:rsidR="00525585" w:rsidRPr="0013246C" w:rsidRDefault="00525585" w:rsidP="002C1554">
      <w:pPr>
        <w:spacing w:line="240" w:lineRule="exact"/>
      </w:pPr>
      <w:r w:rsidRPr="0013246C">
        <w:t xml:space="preserve">Il corso è </w:t>
      </w:r>
      <w:r w:rsidR="00206627">
        <w:t xml:space="preserve">suddiviso in </w:t>
      </w:r>
      <w:r w:rsidR="00BA0BD9">
        <w:t>tr</w:t>
      </w:r>
      <w:r w:rsidR="00206627">
        <w:t xml:space="preserve">e </w:t>
      </w:r>
      <w:r w:rsidRPr="0013246C">
        <w:t>parti:</w:t>
      </w:r>
    </w:p>
    <w:p w14:paraId="7F98387E" w14:textId="77777777" w:rsidR="00525585" w:rsidRDefault="00525585" w:rsidP="00525585">
      <w:pPr>
        <w:spacing w:line="240" w:lineRule="exact"/>
      </w:pPr>
      <w:r>
        <w:rPr>
          <w:i/>
        </w:rPr>
        <w:t>Crescita e Sviluppo Economico</w:t>
      </w:r>
      <w:r>
        <w:t>. I fatti stilizzati della crescita nelle economie emergenti. Il ruolo delle determinanti prossime della crescita. Accumulazione di fattori produttivi e progresso tecnologico. Il ruolo delle determinanti p</w:t>
      </w:r>
      <w:r w:rsidR="00575B09">
        <w:t>rofonde della crescita. G</w:t>
      </w:r>
      <w:r>
        <w:t>eografia</w:t>
      </w:r>
      <w:r w:rsidR="00575B09">
        <w:t xml:space="preserve"> e</w:t>
      </w:r>
      <w:r>
        <w:t xml:space="preserve"> risorse naturali. Istituzioni. Liberalizzazione commerciale e finanziaria nell’ultima fase di globalizzazione. La rilevanza delle </w:t>
      </w:r>
      <w:proofErr w:type="spellStart"/>
      <w:r>
        <w:t>GVCs</w:t>
      </w:r>
      <w:proofErr w:type="spellEnd"/>
      <w:r>
        <w:t xml:space="preserve"> e della nuova divisione internazionale del lavoro. </w:t>
      </w:r>
    </w:p>
    <w:p w14:paraId="0DBC3A81" w14:textId="3311CCB4" w:rsidR="00575B09" w:rsidRDefault="00525585" w:rsidP="00525585">
      <w:pPr>
        <w:spacing w:before="120" w:line="240" w:lineRule="exact"/>
      </w:pPr>
      <w:r>
        <w:rPr>
          <w:i/>
        </w:rPr>
        <w:t>Ciclo e volatilità.</w:t>
      </w:r>
      <w:r>
        <w:t xml:space="preserve"> I fatti stilizzati del ciclo nelle economie emergenti. La relazione tra crescita e ciclo economico. Le cause della maggior volatilità delle economie </w:t>
      </w:r>
      <w:r>
        <w:lastRenderedPageBreak/>
        <w:t>emergenti. Il ruolo d</w:t>
      </w:r>
      <w:r w:rsidR="002250E4">
        <w:t>e</w:t>
      </w:r>
      <w:r>
        <w:t xml:space="preserve">i fattori di vulnerabilità: </w:t>
      </w:r>
      <w:proofErr w:type="spellStart"/>
      <w:r w:rsidRPr="009A10BD">
        <w:rPr>
          <w:i/>
        </w:rPr>
        <w:t>currency</w:t>
      </w:r>
      <w:proofErr w:type="spellEnd"/>
      <w:r w:rsidRPr="009A10BD">
        <w:rPr>
          <w:i/>
        </w:rPr>
        <w:t xml:space="preserve"> mismatch</w:t>
      </w:r>
      <w:r>
        <w:rPr>
          <w:i/>
        </w:rPr>
        <w:t xml:space="preserve">, </w:t>
      </w:r>
      <w:proofErr w:type="spellStart"/>
      <w:r w:rsidR="000B4377" w:rsidRPr="009A10BD">
        <w:rPr>
          <w:i/>
        </w:rPr>
        <w:t>debt</w:t>
      </w:r>
      <w:proofErr w:type="spellEnd"/>
      <w:r w:rsidR="000B4377" w:rsidRPr="009A10BD">
        <w:rPr>
          <w:i/>
        </w:rPr>
        <w:t xml:space="preserve"> </w:t>
      </w:r>
      <w:proofErr w:type="spellStart"/>
      <w:r w:rsidR="000B4377" w:rsidRPr="009A10BD">
        <w:rPr>
          <w:i/>
        </w:rPr>
        <w:t>intolerance</w:t>
      </w:r>
      <w:proofErr w:type="spellEnd"/>
      <w:r w:rsidR="000B4377">
        <w:rPr>
          <w:i/>
        </w:rPr>
        <w:t xml:space="preserve"> e </w:t>
      </w:r>
      <w:proofErr w:type="spellStart"/>
      <w:r w:rsidR="000B4377" w:rsidRPr="009A10BD">
        <w:rPr>
          <w:i/>
        </w:rPr>
        <w:t>original</w:t>
      </w:r>
      <w:proofErr w:type="spellEnd"/>
      <w:r w:rsidR="000B4377" w:rsidRPr="009A10BD">
        <w:rPr>
          <w:i/>
        </w:rPr>
        <w:t xml:space="preserve"> sin</w:t>
      </w:r>
      <w:r w:rsidR="000B4377">
        <w:rPr>
          <w:i/>
        </w:rPr>
        <w:t xml:space="preserve">, </w:t>
      </w:r>
      <w:proofErr w:type="spellStart"/>
      <w:r w:rsidR="000B4377">
        <w:rPr>
          <w:i/>
        </w:rPr>
        <w:t>sovereign</w:t>
      </w:r>
      <w:proofErr w:type="spellEnd"/>
      <w:r w:rsidR="000B4377">
        <w:rPr>
          <w:i/>
        </w:rPr>
        <w:t xml:space="preserve"> risk</w:t>
      </w:r>
      <w:r>
        <w:t>. Dalla vulnerabilità alle crisi: determinanti di (e interazioni tra) crisi valutarie, crisi bancarie e crisi sovrane. L’</w:t>
      </w:r>
      <w:r w:rsidR="00575B09">
        <w:t xml:space="preserve">(apparente) </w:t>
      </w:r>
      <w:r>
        <w:t>emancipazione delle economie emergenti.</w:t>
      </w:r>
    </w:p>
    <w:p w14:paraId="5415EA51" w14:textId="67CAF5D2" w:rsidR="00F746B6" w:rsidRDefault="00BA0BD9" w:rsidP="00525585">
      <w:pPr>
        <w:spacing w:before="120" w:line="240" w:lineRule="exact"/>
      </w:pPr>
      <w:r>
        <w:rPr>
          <w:i/>
        </w:rPr>
        <w:t xml:space="preserve">Il ruolo delle economie emergenti nel nuovo scenario </w:t>
      </w:r>
      <w:proofErr w:type="gramStart"/>
      <w:r>
        <w:rPr>
          <w:i/>
        </w:rPr>
        <w:t>geopolitico .</w:t>
      </w:r>
      <w:proofErr w:type="gramEnd"/>
      <w:r>
        <w:t xml:space="preserve"> </w:t>
      </w:r>
      <w:r w:rsidR="00F746B6">
        <w:t>E</w:t>
      </w:r>
      <w:r>
        <w:t xml:space="preserve">mergenti e </w:t>
      </w:r>
      <w:proofErr w:type="spellStart"/>
      <w:r w:rsidRPr="00F746B6">
        <w:rPr>
          <w:i/>
        </w:rPr>
        <w:t>weaponized</w:t>
      </w:r>
      <w:proofErr w:type="spellEnd"/>
      <w:r w:rsidRPr="00F746B6">
        <w:rPr>
          <w:i/>
        </w:rPr>
        <w:t xml:space="preserve"> </w:t>
      </w:r>
      <w:proofErr w:type="spellStart"/>
      <w:r w:rsidRPr="00F746B6">
        <w:rPr>
          <w:i/>
        </w:rPr>
        <w:t>interdependence</w:t>
      </w:r>
      <w:proofErr w:type="spellEnd"/>
      <w:r>
        <w:t xml:space="preserve">. </w:t>
      </w:r>
      <w:r w:rsidR="00F746B6">
        <w:t xml:space="preserve">Lo sfruttamento delle materie prime critiche. Il tentativo di de-dollarizzazione. Punti di </w:t>
      </w:r>
      <w:proofErr w:type="gramStart"/>
      <w:r w:rsidR="00F746B6">
        <w:t>forza  debolezza</w:t>
      </w:r>
      <w:proofErr w:type="gramEnd"/>
      <w:r w:rsidR="00F746B6">
        <w:t xml:space="preserve"> nelle </w:t>
      </w:r>
      <w:proofErr w:type="spellStart"/>
      <w:r w:rsidR="00F746B6">
        <w:t>GVCs</w:t>
      </w:r>
      <w:proofErr w:type="spellEnd"/>
      <w:r w:rsidR="00F746B6">
        <w:t>.</w:t>
      </w:r>
    </w:p>
    <w:p w14:paraId="091D1CBE" w14:textId="56CA5188" w:rsidR="00525585" w:rsidRPr="00B81326" w:rsidRDefault="00525585" w:rsidP="00B8132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255A26">
        <w:rPr>
          <w:rStyle w:val="Rimandonotaapidipagina"/>
          <w:b/>
          <w:i/>
          <w:sz w:val="18"/>
        </w:rPr>
        <w:footnoteReference w:id="1"/>
      </w:r>
    </w:p>
    <w:p w14:paraId="3CE44924" w14:textId="38EFFE3A" w:rsidR="00525585" w:rsidRPr="00F223DF" w:rsidRDefault="00525585" w:rsidP="00525585">
      <w:pPr>
        <w:pStyle w:val="Testo1"/>
        <w:spacing w:before="0" w:line="240" w:lineRule="atLeast"/>
        <w:rPr>
          <w:spacing w:val="-5"/>
        </w:rPr>
      </w:pPr>
      <w:r>
        <w:t>1.</w:t>
      </w:r>
      <w:r>
        <w:tab/>
      </w:r>
      <w:r>
        <w:rPr>
          <w:smallCaps/>
          <w:spacing w:val="-5"/>
          <w:sz w:val="16"/>
        </w:rPr>
        <w:t>E.</w:t>
      </w:r>
      <w:r w:rsidRPr="00F223DF">
        <w:rPr>
          <w:smallCaps/>
          <w:spacing w:val="-5"/>
          <w:sz w:val="16"/>
        </w:rPr>
        <w:t xml:space="preserve"> </w:t>
      </w:r>
      <w:r>
        <w:rPr>
          <w:smallCaps/>
          <w:spacing w:val="-5"/>
          <w:sz w:val="16"/>
        </w:rPr>
        <w:t>Colombo</w:t>
      </w:r>
      <w:r w:rsidRPr="00F223DF">
        <w:rPr>
          <w:smallCaps/>
          <w:spacing w:val="-5"/>
          <w:sz w:val="16"/>
        </w:rPr>
        <w:t xml:space="preserve">-M. </w:t>
      </w:r>
      <w:r>
        <w:rPr>
          <w:smallCaps/>
          <w:spacing w:val="-5"/>
          <w:sz w:val="16"/>
        </w:rPr>
        <w:t>Lossani</w:t>
      </w:r>
      <w:r w:rsidRPr="00F223DF">
        <w:rPr>
          <w:smallCaps/>
          <w:spacing w:val="-5"/>
          <w:sz w:val="16"/>
        </w:rPr>
        <w:t>,</w:t>
      </w:r>
      <w:r>
        <w:rPr>
          <w:i/>
          <w:spacing w:val="-5"/>
        </w:rPr>
        <w:t xml:space="preserve"> Economia dei Mercati Emergenti,</w:t>
      </w:r>
      <w:r w:rsidRPr="00F223DF">
        <w:rPr>
          <w:spacing w:val="-5"/>
        </w:rPr>
        <w:t xml:space="preserve"> C</w:t>
      </w:r>
      <w:r>
        <w:rPr>
          <w:spacing w:val="-5"/>
        </w:rPr>
        <w:t xml:space="preserve">arocci Editore, </w:t>
      </w:r>
      <w:r w:rsidRPr="00F223DF">
        <w:rPr>
          <w:spacing w:val="-5"/>
        </w:rPr>
        <w:t>20</w:t>
      </w:r>
      <w:r>
        <w:rPr>
          <w:spacing w:val="-5"/>
        </w:rPr>
        <w:t>09</w:t>
      </w:r>
      <w:r w:rsidRPr="00F223DF">
        <w:rPr>
          <w:spacing w:val="-5"/>
        </w:rPr>
        <w:t>.</w:t>
      </w:r>
      <w:r w:rsidR="006B351F">
        <w:rPr>
          <w:spacing w:val="-5"/>
        </w:rPr>
        <w:t xml:space="preserve"> </w:t>
      </w:r>
      <w:r w:rsidR="00255A26">
        <w:rPr>
          <w:spacing w:val="-5"/>
        </w:rPr>
        <w:t xml:space="preserve"> </w:t>
      </w:r>
      <w:bookmarkStart w:id="0" w:name="_Hlk170391661"/>
      <w:r w:rsidR="00255A26">
        <w:rPr>
          <w:rFonts w:ascii="Times New Roman" w:hAnsi="Times New Roman"/>
          <w:i/>
          <w:color w:val="0070C0"/>
          <w:szCs w:val="18"/>
        </w:rPr>
        <w:fldChar w:fldCharType="begin"/>
      </w:r>
      <w:r w:rsidR="00255A26">
        <w:rPr>
          <w:rFonts w:ascii="Times New Roman" w:hAnsi="Times New Roman"/>
          <w:i/>
          <w:color w:val="0070C0"/>
          <w:szCs w:val="18"/>
        </w:rPr>
        <w:instrText>HYPERLINK "https://librerie.unicatt.it/scheda-libro/emilio-colombo-marco-lossani/economia-dei-mercati-emergenti-9788843048168-209625.html"</w:instrText>
      </w:r>
      <w:r w:rsidR="00255A26">
        <w:rPr>
          <w:rFonts w:ascii="Times New Roman" w:hAnsi="Times New Roman"/>
          <w:i/>
          <w:color w:val="0070C0"/>
          <w:szCs w:val="18"/>
        </w:rPr>
      </w:r>
      <w:r w:rsidR="00255A26">
        <w:rPr>
          <w:rFonts w:ascii="Times New Roman" w:hAnsi="Times New Roman"/>
          <w:i/>
          <w:color w:val="0070C0"/>
          <w:szCs w:val="18"/>
        </w:rPr>
        <w:fldChar w:fldCharType="separate"/>
      </w:r>
      <w:r w:rsidR="00255A26" w:rsidRPr="00255A26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255A26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1CD6B2B0" w14:textId="56D23128" w:rsidR="00525585" w:rsidRDefault="00525585" w:rsidP="00525585">
      <w:pPr>
        <w:pStyle w:val="Testo1"/>
        <w:spacing w:before="0" w:line="240" w:lineRule="atLeast"/>
        <w:rPr>
          <w:spacing w:val="-5"/>
        </w:rPr>
      </w:pPr>
      <w:r>
        <w:t>2.</w:t>
      </w:r>
      <w:r>
        <w:tab/>
      </w:r>
      <w:r>
        <w:rPr>
          <w:smallCaps/>
          <w:spacing w:val="-5"/>
          <w:sz w:val="16"/>
        </w:rPr>
        <w:t>D</w:t>
      </w:r>
      <w:r w:rsidRPr="00F223DF">
        <w:rPr>
          <w:smallCaps/>
          <w:spacing w:val="-5"/>
          <w:sz w:val="16"/>
        </w:rPr>
        <w:t xml:space="preserve">. </w:t>
      </w:r>
      <w:r>
        <w:rPr>
          <w:smallCaps/>
          <w:spacing w:val="-5"/>
          <w:sz w:val="16"/>
        </w:rPr>
        <w:t xml:space="preserve">Weil, </w:t>
      </w:r>
      <w:r>
        <w:rPr>
          <w:i/>
          <w:spacing w:val="-5"/>
        </w:rPr>
        <w:t xml:space="preserve">Crescita Economica. Problemi, Dati e Metodi di Analisi. </w:t>
      </w:r>
      <w:r>
        <w:rPr>
          <w:spacing w:val="-5"/>
        </w:rPr>
        <w:t>Hoepli, 2007.</w:t>
      </w:r>
      <w:r w:rsidR="00255A26">
        <w:rPr>
          <w:spacing w:val="-5"/>
        </w:rPr>
        <w:t xml:space="preserve"> </w:t>
      </w:r>
      <w:hyperlink r:id="rId8" w:history="1">
        <w:r w:rsidR="00255A26" w:rsidRPr="00255A2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391BDC9" w14:textId="77777777" w:rsidR="00525585" w:rsidRDefault="00525585" w:rsidP="00525585">
      <w:pPr>
        <w:pStyle w:val="Testo1"/>
      </w:pPr>
      <w:r>
        <w:t>È previsto materiale di supporto (papers e slides) in Blackboard.</w:t>
      </w:r>
    </w:p>
    <w:p w14:paraId="392ABC89" w14:textId="00DF1E8F" w:rsidR="00525585" w:rsidRDefault="00525585" w:rsidP="00525585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  <w:r w:rsidR="00767F4B">
        <w:rPr>
          <w:b/>
          <w:i/>
          <w:sz w:val="18"/>
        </w:rPr>
        <w:t xml:space="preserve"> </w:t>
      </w:r>
    </w:p>
    <w:p w14:paraId="378F98A1" w14:textId="77777777" w:rsidR="00525585" w:rsidRPr="00B81326" w:rsidRDefault="00525585" w:rsidP="00B81326">
      <w:pPr>
        <w:pStyle w:val="Testo2"/>
      </w:pPr>
      <w:r w:rsidRPr="00B81326">
        <w:t xml:space="preserve">Lezioni in aula. </w:t>
      </w:r>
    </w:p>
    <w:p w14:paraId="1ADF2F8F" w14:textId="77777777" w:rsidR="00525585" w:rsidRDefault="00525585" w:rsidP="00525585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F3036F8" w14:textId="77777777" w:rsidR="00525585" w:rsidRDefault="00525585" w:rsidP="00B81326">
      <w:pPr>
        <w:pStyle w:val="Testo2"/>
      </w:pPr>
      <w:r>
        <w:t>La valutazione delle conoscenze avviene in modalità scritta e comprende</w:t>
      </w:r>
      <w:r w:rsidR="000D70C6">
        <w:t xml:space="preserve"> u</w:t>
      </w:r>
      <w:r>
        <w:t xml:space="preserve">na </w:t>
      </w:r>
      <w:r w:rsidRPr="00F223DF">
        <w:rPr>
          <w:i/>
        </w:rPr>
        <w:t>prova scritta</w:t>
      </w:r>
      <w:r>
        <w:t xml:space="preserve"> </w:t>
      </w:r>
      <w:r w:rsidR="00444DEB">
        <w:t xml:space="preserve">(durata 90 minuti) </w:t>
      </w:r>
      <w:r>
        <w:t>composta da esercizi teorici e numerici, sull’intero programma del corso.</w:t>
      </w:r>
    </w:p>
    <w:p w14:paraId="77B9C6DF" w14:textId="76AE0F75" w:rsidR="00525585" w:rsidRDefault="00525585" w:rsidP="00B81326">
      <w:pPr>
        <w:pStyle w:val="Testo2"/>
        <w:spacing w:before="120"/>
      </w:pPr>
      <w:r w:rsidRPr="00525585">
        <w:t xml:space="preserve">La prova scritta di cui al punto sopra può anche essere sostituita da due prove parziali </w:t>
      </w:r>
      <w:r w:rsidR="00444DEB">
        <w:t xml:space="preserve">(durata 45 minuti) </w:t>
      </w:r>
      <w:r w:rsidRPr="00525585">
        <w:t xml:space="preserve">che contribuiscono equamente alla determinazione del voto finale – prova intermedia durante la settimana di sospensione delle lezioni del primo semestre e prova di completamento </w:t>
      </w:r>
      <w:r w:rsidR="00AB7B47">
        <w:t xml:space="preserve">nei primi due appelli </w:t>
      </w:r>
      <w:r w:rsidRPr="00525585">
        <w:t>nella sessione d’es</w:t>
      </w:r>
      <w:r w:rsidR="00575B09">
        <w:t>ame</w:t>
      </w:r>
      <w:r w:rsidR="00AB7B47">
        <w:t xml:space="preserve"> di gennaio-febbraio 202</w:t>
      </w:r>
      <w:r w:rsidR="0064055F">
        <w:t>7</w:t>
      </w:r>
      <w:r w:rsidR="00B81326">
        <w:t xml:space="preserve"> – </w:t>
      </w:r>
      <w:r w:rsidRPr="00525585">
        <w:t>alle quali possono partecipare tutti gli studenti. Indicazioni dettagliate riguardo alle modalità delle suddette prove saranno rese disponibili in Blackboard.</w:t>
      </w:r>
    </w:p>
    <w:p w14:paraId="2D0F3FBD" w14:textId="77777777" w:rsidR="00525585" w:rsidRDefault="00525585" w:rsidP="00525585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D0D10B3" w14:textId="77777777" w:rsidR="00877BFD" w:rsidRPr="0035222C" w:rsidRDefault="00877BFD" w:rsidP="00877BFD">
      <w:pPr>
        <w:pStyle w:val="Testo2"/>
        <w:rPr>
          <w:i/>
        </w:rPr>
      </w:pPr>
      <w:r>
        <w:rPr>
          <w:i/>
        </w:rPr>
        <w:t>Avvertenze</w:t>
      </w:r>
    </w:p>
    <w:p w14:paraId="3946711A" w14:textId="77777777" w:rsidR="00877BFD" w:rsidRDefault="00877BFD" w:rsidP="00877BFD">
      <w:pPr>
        <w:pStyle w:val="Testo2"/>
      </w:pPr>
      <w:r w:rsidRPr="0083412C">
        <w:t>Si consiglia vivamente la frequenza al corso.</w:t>
      </w:r>
    </w:p>
    <w:p w14:paraId="5E6DD69F" w14:textId="77777777" w:rsidR="00071A38" w:rsidRPr="0035222C" w:rsidRDefault="00071A38" w:rsidP="00071A38">
      <w:pPr>
        <w:pStyle w:val="Testo2"/>
        <w:rPr>
          <w:i/>
        </w:rPr>
      </w:pPr>
      <w:r>
        <w:rPr>
          <w:i/>
        </w:rPr>
        <w:t>P</w:t>
      </w:r>
      <w:r w:rsidRPr="0035222C">
        <w:rPr>
          <w:i/>
        </w:rPr>
        <w:t>rerequisiti</w:t>
      </w:r>
    </w:p>
    <w:p w14:paraId="36CF8C58" w14:textId="77777777" w:rsidR="00A20C86" w:rsidRDefault="00071A38" w:rsidP="00A20C86">
      <w:pPr>
        <w:pStyle w:val="Testo2"/>
      </w:pPr>
      <w:r>
        <w:t>È</w:t>
      </w:r>
      <w:r w:rsidRPr="00F02614">
        <w:t xml:space="preserve"> consigliata la conoscenza degli argomenti e degli strumenti di base della microeconomia, della macroeconomia</w:t>
      </w:r>
      <w:r>
        <w:t xml:space="preserve">, </w:t>
      </w:r>
      <w:r w:rsidRPr="00F02614">
        <w:t xml:space="preserve"> dell’economia</w:t>
      </w:r>
      <w:r w:rsidR="00EE04A3">
        <w:t xml:space="preserve"> internazionale</w:t>
      </w:r>
      <w:r>
        <w:t xml:space="preserve">. </w:t>
      </w:r>
      <w:r w:rsidRPr="0083412C">
        <w:t xml:space="preserve">Gli studenti che fossero privi </w:t>
      </w:r>
      <w:r>
        <w:t>di tali conoscenze</w:t>
      </w:r>
      <w:r w:rsidRPr="0083412C">
        <w:t xml:space="preserve"> sono pregati di contattare il docente prima dell’</w:t>
      </w:r>
      <w:r>
        <w:t>inizio</w:t>
      </w:r>
      <w:r w:rsidRPr="0083412C">
        <w:t xml:space="preserve"> delle lezioni</w:t>
      </w:r>
      <w:r>
        <w:t>.</w:t>
      </w:r>
    </w:p>
    <w:p w14:paraId="5347EC1A" w14:textId="77777777" w:rsidR="00A20C86" w:rsidRPr="00A20C86" w:rsidRDefault="00A20C86" w:rsidP="00A20C86">
      <w:pPr>
        <w:pStyle w:val="Testo2"/>
      </w:pPr>
      <w:r>
        <w:rPr>
          <w:rFonts w:ascii="Times New Roman" w:hAnsi="Times New Roman"/>
          <w:i/>
          <w:szCs w:val="18"/>
          <w:lang w:val="en-US"/>
        </w:rPr>
        <w:t>Ricevimento Studenti</w:t>
      </w:r>
    </w:p>
    <w:p w14:paraId="09397D03" w14:textId="77777777" w:rsidR="00A20C86" w:rsidRDefault="00A20C86" w:rsidP="00071A38">
      <w:pPr>
        <w:pStyle w:val="Testo2"/>
        <w:rPr>
          <w:rFonts w:ascii="Times New Roman" w:hAnsi="Times New Roman"/>
          <w:szCs w:val="18"/>
          <w:lang w:val="en-GB"/>
        </w:rPr>
      </w:pPr>
      <w:r>
        <w:rPr>
          <w:rFonts w:ascii="Times New Roman" w:hAnsi="Times New Roman"/>
          <w:szCs w:val="18"/>
          <w:lang w:val="en-GB"/>
        </w:rPr>
        <w:lastRenderedPageBreak/>
        <w:t xml:space="preserve">Il docente riceve gli studenti nel suo ufficio (stanza </w:t>
      </w:r>
      <w:r w:rsidRPr="00DE4088">
        <w:rPr>
          <w:rFonts w:ascii="Times New Roman" w:hAnsi="Times New Roman"/>
          <w:szCs w:val="18"/>
          <w:lang w:val="en-GB"/>
        </w:rPr>
        <w:t>305) in Via Necchi 5, III</w:t>
      </w:r>
      <w:r>
        <w:rPr>
          <w:rFonts w:ascii="Times New Roman" w:hAnsi="Times New Roman"/>
          <w:szCs w:val="18"/>
          <w:lang w:val="en-GB"/>
        </w:rPr>
        <w:t xml:space="preserve"> piano</w:t>
      </w:r>
      <w:r w:rsidRPr="00DE4088">
        <w:rPr>
          <w:rFonts w:ascii="Times New Roman" w:hAnsi="Times New Roman"/>
          <w:szCs w:val="18"/>
          <w:lang w:val="en-GB"/>
        </w:rPr>
        <w:t xml:space="preserve"> (D</w:t>
      </w:r>
      <w:r>
        <w:rPr>
          <w:rFonts w:ascii="Times New Roman" w:hAnsi="Times New Roman"/>
          <w:szCs w:val="18"/>
          <w:lang w:val="en-GB"/>
        </w:rPr>
        <w:t>i</w:t>
      </w:r>
      <w:r w:rsidRPr="00DE4088">
        <w:rPr>
          <w:rFonts w:ascii="Times New Roman" w:hAnsi="Times New Roman"/>
          <w:szCs w:val="18"/>
          <w:lang w:val="en-GB"/>
        </w:rPr>
        <w:t>part</w:t>
      </w:r>
      <w:r>
        <w:rPr>
          <w:rFonts w:ascii="Times New Roman" w:hAnsi="Times New Roman"/>
          <w:szCs w:val="18"/>
          <w:lang w:val="en-GB"/>
        </w:rPr>
        <w:t xml:space="preserve">imento di Economia e Finanza) il Martedì pomeriggio dalla </w:t>
      </w:r>
      <w:r w:rsidRPr="00DE4088">
        <w:rPr>
          <w:rFonts w:ascii="Times New Roman" w:hAnsi="Times New Roman"/>
          <w:szCs w:val="18"/>
          <w:lang w:val="en-GB"/>
        </w:rPr>
        <w:t xml:space="preserve">14.30 </w:t>
      </w:r>
      <w:r>
        <w:rPr>
          <w:rFonts w:ascii="Times New Roman" w:hAnsi="Times New Roman"/>
          <w:szCs w:val="18"/>
          <w:lang w:val="en-GB"/>
        </w:rPr>
        <w:t>alle</w:t>
      </w:r>
      <w:r w:rsidRPr="00DE4088">
        <w:rPr>
          <w:rFonts w:ascii="Times New Roman" w:hAnsi="Times New Roman"/>
          <w:szCs w:val="18"/>
          <w:lang w:val="en-GB"/>
        </w:rPr>
        <w:t xml:space="preserve"> 16.30</w:t>
      </w:r>
      <w:r>
        <w:rPr>
          <w:rFonts w:ascii="Times New Roman" w:hAnsi="Times New Roman"/>
          <w:szCs w:val="18"/>
          <w:lang w:val="en-GB"/>
        </w:rPr>
        <w:t xml:space="preserve"> su appuntamento fissato tramite e-mail.</w:t>
      </w:r>
    </w:p>
    <w:sectPr w:rsidR="00A20C86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9BF28" w14:textId="77777777" w:rsidR="00E64A7B" w:rsidRDefault="00E64A7B" w:rsidP="006B351F">
      <w:r>
        <w:separator/>
      </w:r>
    </w:p>
  </w:endnote>
  <w:endnote w:type="continuationSeparator" w:id="0">
    <w:p w14:paraId="744772B9" w14:textId="77777777" w:rsidR="00E64A7B" w:rsidRDefault="00E64A7B" w:rsidP="006B3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A8F95" w14:textId="77777777" w:rsidR="00E64A7B" w:rsidRDefault="00E64A7B" w:rsidP="006B351F">
      <w:r>
        <w:separator/>
      </w:r>
    </w:p>
  </w:footnote>
  <w:footnote w:type="continuationSeparator" w:id="0">
    <w:p w14:paraId="61570568" w14:textId="77777777" w:rsidR="00E64A7B" w:rsidRDefault="00E64A7B" w:rsidP="006B351F">
      <w:r>
        <w:continuationSeparator/>
      </w:r>
    </w:p>
  </w:footnote>
  <w:footnote w:id="1">
    <w:p w14:paraId="2AA6A613" w14:textId="323E252C" w:rsidR="00255A26" w:rsidRDefault="00255A2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94465"/>
    <w:multiLevelType w:val="hybridMultilevel"/>
    <w:tmpl w:val="43ACB47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665925B8"/>
    <w:multiLevelType w:val="hybridMultilevel"/>
    <w:tmpl w:val="7024A3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621798">
    <w:abstractNumId w:val="1"/>
  </w:num>
  <w:num w:numId="2" w16cid:durableId="709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585"/>
    <w:rsid w:val="0007130E"/>
    <w:rsid w:val="00071A38"/>
    <w:rsid w:val="000A1F47"/>
    <w:rsid w:val="000B4377"/>
    <w:rsid w:val="000D70C6"/>
    <w:rsid w:val="000E34CD"/>
    <w:rsid w:val="001006A9"/>
    <w:rsid w:val="00187B99"/>
    <w:rsid w:val="001D4DD2"/>
    <w:rsid w:val="001D71AA"/>
    <w:rsid w:val="002014DD"/>
    <w:rsid w:val="00206627"/>
    <w:rsid w:val="002250E4"/>
    <w:rsid w:val="00255A26"/>
    <w:rsid w:val="00286E34"/>
    <w:rsid w:val="002A5512"/>
    <w:rsid w:val="002C1554"/>
    <w:rsid w:val="002D5E17"/>
    <w:rsid w:val="00321240"/>
    <w:rsid w:val="0035139C"/>
    <w:rsid w:val="00394963"/>
    <w:rsid w:val="003B4B29"/>
    <w:rsid w:val="00444DEB"/>
    <w:rsid w:val="0046676A"/>
    <w:rsid w:val="004D1217"/>
    <w:rsid w:val="004D6008"/>
    <w:rsid w:val="00525585"/>
    <w:rsid w:val="005332AE"/>
    <w:rsid w:val="00575B09"/>
    <w:rsid w:val="00582DFE"/>
    <w:rsid w:val="005A24F9"/>
    <w:rsid w:val="0064055F"/>
    <w:rsid w:val="00640794"/>
    <w:rsid w:val="006B351F"/>
    <w:rsid w:val="006F1772"/>
    <w:rsid w:val="006F7944"/>
    <w:rsid w:val="007540B4"/>
    <w:rsid w:val="00767F4B"/>
    <w:rsid w:val="00801690"/>
    <w:rsid w:val="00877BFD"/>
    <w:rsid w:val="008942E7"/>
    <w:rsid w:val="008A1204"/>
    <w:rsid w:val="00900CCA"/>
    <w:rsid w:val="00906D3B"/>
    <w:rsid w:val="00924B77"/>
    <w:rsid w:val="00940DA2"/>
    <w:rsid w:val="0094402A"/>
    <w:rsid w:val="009E055C"/>
    <w:rsid w:val="009F2549"/>
    <w:rsid w:val="009F2847"/>
    <w:rsid w:val="00A01F40"/>
    <w:rsid w:val="00A20C86"/>
    <w:rsid w:val="00A6108F"/>
    <w:rsid w:val="00A74F6F"/>
    <w:rsid w:val="00A8379E"/>
    <w:rsid w:val="00AB7B47"/>
    <w:rsid w:val="00AD7557"/>
    <w:rsid w:val="00B50C5D"/>
    <w:rsid w:val="00B51253"/>
    <w:rsid w:val="00B525CC"/>
    <w:rsid w:val="00B81326"/>
    <w:rsid w:val="00BA0BD9"/>
    <w:rsid w:val="00BA5527"/>
    <w:rsid w:val="00C02B81"/>
    <w:rsid w:val="00C21E3D"/>
    <w:rsid w:val="00C568A3"/>
    <w:rsid w:val="00CE7061"/>
    <w:rsid w:val="00D31B99"/>
    <w:rsid w:val="00D404F2"/>
    <w:rsid w:val="00D6055E"/>
    <w:rsid w:val="00D77F45"/>
    <w:rsid w:val="00D914C2"/>
    <w:rsid w:val="00DA2421"/>
    <w:rsid w:val="00E607E6"/>
    <w:rsid w:val="00E64A7B"/>
    <w:rsid w:val="00E81851"/>
    <w:rsid w:val="00E97B75"/>
    <w:rsid w:val="00EE04A3"/>
    <w:rsid w:val="00F746B6"/>
    <w:rsid w:val="00FC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39CE9"/>
  <w15:chartTrackingRefBased/>
  <w15:docId w15:val="{21B9674B-1903-4EBA-9686-CC14BE3E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25585"/>
    <w:pPr>
      <w:jc w:val="both"/>
    </w:p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525585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rsid w:val="006B351F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B351F"/>
  </w:style>
  <w:style w:type="character" w:styleId="Rimandonotaapidipagina">
    <w:name w:val="footnote reference"/>
    <w:rsid w:val="006B351F"/>
    <w:rPr>
      <w:vertAlign w:val="superscript"/>
    </w:rPr>
  </w:style>
  <w:style w:type="character" w:styleId="Collegamentoipertestuale">
    <w:name w:val="Hyperlink"/>
    <w:rsid w:val="006B351F"/>
    <w:rPr>
      <w:color w:val="0563C1"/>
      <w:u w:val="single"/>
    </w:rPr>
  </w:style>
  <w:style w:type="character" w:customStyle="1" w:styleId="Testo2Carattere">
    <w:name w:val="Testo 2 Carattere"/>
    <w:link w:val="Testo2"/>
    <w:rsid w:val="00A20C86"/>
    <w:rPr>
      <w:rFonts w:ascii="Times" w:hAnsi="Times"/>
      <w:noProof/>
      <w:sz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5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2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weil-david-n/crescita-economica-9788820338718-16934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6C11C-F4DA-4973-ABC6-4933291F3DA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4674</CharactersWithSpaces>
  <SharedDoc>false</SharedDoc>
  <HLinks>
    <vt:vector size="12" baseType="variant">
      <vt:variant>
        <vt:i4>3539001</vt:i4>
      </vt:variant>
      <vt:variant>
        <vt:i4>3</vt:i4>
      </vt:variant>
      <vt:variant>
        <vt:i4>0</vt:i4>
      </vt:variant>
      <vt:variant>
        <vt:i4>5</vt:i4>
      </vt:variant>
      <vt:variant>
        <vt:lpwstr>https://librerie.unicatt.it/scheda-libro/weil-david-n/crescita-economica-9788820338718-169349.html</vt:lpwstr>
      </vt:variant>
      <vt:variant>
        <vt:lpwstr/>
      </vt:variant>
      <vt:variant>
        <vt:i4>6422566</vt:i4>
      </vt:variant>
      <vt:variant>
        <vt:i4>0</vt:i4>
      </vt:variant>
      <vt:variant>
        <vt:i4>0</vt:i4>
      </vt:variant>
      <vt:variant>
        <vt:i4>5</vt:i4>
      </vt:variant>
      <vt:variant>
        <vt:lpwstr>https://librerie.unicatt.it/scheda-libro/emilio-colombo-marco-lossani/economia-dei-mercati-emergenti-9788843048168-209625.html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2003-03-27T11:42:00Z</cp:lastPrinted>
  <dcterms:created xsi:type="dcterms:W3CDTF">2026-06-22T12:01:00Z</dcterms:created>
  <dcterms:modified xsi:type="dcterms:W3CDTF">2026-07-15T06:30:00Z</dcterms:modified>
</cp:coreProperties>
</file>