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69C34" w14:textId="77777777" w:rsidR="00872C4F" w:rsidRPr="005C6EA1" w:rsidRDefault="00872C4F" w:rsidP="00872C4F">
      <w:pPr>
        <w:pStyle w:val="Titolo1"/>
        <w:rPr>
          <w:rFonts w:ascii="Times New Roman" w:hAnsi="Times New Roman"/>
        </w:rPr>
      </w:pPr>
      <w:r w:rsidRPr="005C6EA1">
        <w:rPr>
          <w:rFonts w:ascii="Times New Roman" w:hAnsi="Times New Roman"/>
        </w:rPr>
        <w:t>Diritto commerciale</w:t>
      </w:r>
    </w:p>
    <w:p w14:paraId="052364D0" w14:textId="22D04B8A" w:rsidR="00872C4F" w:rsidRPr="00351E30" w:rsidRDefault="006E38B0" w:rsidP="00872C4F">
      <w:pPr>
        <w:pStyle w:val="Titolo2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Prof</w:t>
      </w:r>
      <w:r w:rsidR="00872C4F" w:rsidRPr="00351E30">
        <w:rPr>
          <w:rFonts w:ascii="Times New Roman" w:hAnsi="Times New Roman"/>
          <w:szCs w:val="18"/>
        </w:rPr>
        <w:t xml:space="preserve">. </w:t>
      </w:r>
      <w:r w:rsidR="008E2E13">
        <w:rPr>
          <w:rFonts w:ascii="Times New Roman" w:hAnsi="Times New Roman"/>
          <w:szCs w:val="18"/>
        </w:rPr>
        <w:t>Federico Trotti</w:t>
      </w:r>
    </w:p>
    <w:p w14:paraId="39DF44F2" w14:textId="77777777" w:rsidR="00872C4F" w:rsidRPr="00351E30" w:rsidRDefault="00872C4F" w:rsidP="00872C4F">
      <w:pPr>
        <w:spacing w:before="240" w:after="120"/>
        <w:rPr>
          <w:rFonts w:ascii="Times New Roman" w:hAnsi="Times New Roman"/>
          <w:b/>
          <w:sz w:val="18"/>
          <w:szCs w:val="18"/>
        </w:rPr>
      </w:pPr>
      <w:r w:rsidRPr="00351E30">
        <w:rPr>
          <w:rFonts w:ascii="Times New Roman" w:hAnsi="Times New Roman"/>
          <w:b/>
          <w:i/>
          <w:sz w:val="18"/>
          <w:szCs w:val="18"/>
        </w:rPr>
        <w:t>OBIETTIVO DEL CORSO</w:t>
      </w:r>
      <w:r w:rsidR="00A70751" w:rsidRPr="00351E30">
        <w:rPr>
          <w:rFonts w:ascii="Times New Roman" w:hAnsi="Times New Roman"/>
          <w:b/>
          <w:i/>
          <w:sz w:val="18"/>
          <w:szCs w:val="18"/>
        </w:rPr>
        <w:t xml:space="preserve"> E RISULTATI DI APPRENDIMENTO ATTESI</w:t>
      </w:r>
    </w:p>
    <w:p w14:paraId="4564D965" w14:textId="31C1B050" w:rsidR="00A70751" w:rsidRPr="005C6EA1" w:rsidRDefault="00A70751" w:rsidP="00A70751">
      <w:pPr>
        <w:rPr>
          <w:rFonts w:ascii="Times New Roman" w:hAnsi="Times New Roman"/>
        </w:rPr>
      </w:pPr>
      <w:r w:rsidRPr="002A4FBB">
        <w:rPr>
          <w:rFonts w:ascii="Times New Roman" w:hAnsi="Times New Roman"/>
        </w:rPr>
        <w:t>Il corso si propone di illustrare la disciplina giuridica dell’attività produttiva di tipo imprenditoriale condotta in forma individuale e collettiva.</w:t>
      </w:r>
      <w:r w:rsidR="00804A78" w:rsidRPr="002A4FBB">
        <w:rPr>
          <w:rFonts w:ascii="Times New Roman" w:hAnsi="Times New Roman"/>
        </w:rPr>
        <w:t xml:space="preserve"> A partire dal dato normativo di riferimento, si illustreranno le sottostanti questioni interpretative e applicative, utilizzando un approccio teorico-pratico, consono con il contesto di un corso di studi di matrice economica. </w:t>
      </w:r>
      <w:r w:rsidRPr="002A4FBB">
        <w:rPr>
          <w:rFonts w:ascii="Times New Roman" w:hAnsi="Times New Roman"/>
        </w:rPr>
        <w:t>Particolare attenzione sarà riservata alla disciplina dell’impresa societaria.</w:t>
      </w:r>
      <w:r w:rsidRPr="005C6EA1">
        <w:rPr>
          <w:rFonts w:ascii="Times New Roman" w:hAnsi="Times New Roman"/>
        </w:rPr>
        <w:t xml:space="preserve"> </w:t>
      </w:r>
    </w:p>
    <w:p w14:paraId="48F4DD98" w14:textId="77777777" w:rsidR="00A70751" w:rsidRPr="005C6EA1" w:rsidRDefault="00A70751" w:rsidP="00A70751">
      <w:pPr>
        <w:rPr>
          <w:rFonts w:ascii="Times New Roman" w:hAnsi="Times New Roman"/>
        </w:rPr>
      </w:pPr>
      <w:r w:rsidRPr="005C6EA1">
        <w:rPr>
          <w:rFonts w:ascii="Times New Roman" w:hAnsi="Times New Roman"/>
        </w:rPr>
        <w:t>Al termine del corso lo studente:</w:t>
      </w:r>
    </w:p>
    <w:p w14:paraId="74E5EB41" w14:textId="77777777" w:rsidR="00A70751" w:rsidRPr="005C6EA1" w:rsidRDefault="00A70751" w:rsidP="00A70751">
      <w:pPr>
        <w:ind w:left="284" w:hanging="284"/>
        <w:rPr>
          <w:rFonts w:ascii="Times New Roman" w:hAnsi="Times New Roman"/>
        </w:rPr>
      </w:pPr>
      <w:r w:rsidRPr="005C6EA1">
        <w:rPr>
          <w:rFonts w:ascii="Times New Roman" w:hAnsi="Times New Roman"/>
        </w:rPr>
        <w:t>1.</w:t>
      </w:r>
      <w:r w:rsidRPr="005C6EA1">
        <w:rPr>
          <w:rFonts w:ascii="Times New Roman" w:hAnsi="Times New Roman"/>
        </w:rPr>
        <w:tab/>
        <w:t>saprà rilevare e inquadrare i profili di diritto dell’impresa oggetto del programma del corso;</w:t>
      </w:r>
    </w:p>
    <w:p w14:paraId="337F110E" w14:textId="77777777" w:rsidR="00A70751" w:rsidRPr="005C6EA1" w:rsidRDefault="00A70751" w:rsidP="00A70751">
      <w:pPr>
        <w:ind w:left="284" w:hanging="284"/>
        <w:rPr>
          <w:rFonts w:ascii="Times New Roman" w:hAnsi="Times New Roman"/>
        </w:rPr>
      </w:pPr>
      <w:r w:rsidRPr="005C6EA1">
        <w:rPr>
          <w:rFonts w:ascii="Times New Roman" w:hAnsi="Times New Roman"/>
        </w:rPr>
        <w:t>2.</w:t>
      </w:r>
      <w:r w:rsidRPr="005C6EA1">
        <w:rPr>
          <w:rFonts w:ascii="Times New Roman" w:hAnsi="Times New Roman"/>
        </w:rPr>
        <w:tab/>
        <w:t>acquisirà un linguaggio giuridico appropriato e sarà in grado di trasmettere le proprie conoscenze in modo preciso, chiaro ed efficace;</w:t>
      </w:r>
    </w:p>
    <w:p w14:paraId="2CBE040E" w14:textId="5AFBB644" w:rsidR="00A70751" w:rsidRPr="005C6EA1" w:rsidRDefault="00A70751" w:rsidP="00A70751">
      <w:pPr>
        <w:ind w:left="284" w:hanging="284"/>
        <w:rPr>
          <w:rFonts w:ascii="Times New Roman" w:hAnsi="Times New Roman"/>
        </w:rPr>
      </w:pPr>
      <w:r w:rsidRPr="005C6EA1">
        <w:rPr>
          <w:rFonts w:ascii="Times New Roman" w:hAnsi="Times New Roman"/>
        </w:rPr>
        <w:t>3.</w:t>
      </w:r>
      <w:r w:rsidRPr="005C6EA1">
        <w:rPr>
          <w:rFonts w:ascii="Times New Roman" w:hAnsi="Times New Roman"/>
        </w:rPr>
        <w:tab/>
        <w:t>saprà individuare le fonti normative rilevanti nell’esame del caso concreto, nonché i pertinenti riferimenti giurisprudenziali e di prassi e, conseguentemente, sarà in grado di formulare giudizi e valutazioni con adeguata autonomia;</w:t>
      </w:r>
    </w:p>
    <w:p w14:paraId="10AE48E2" w14:textId="77777777" w:rsidR="00A70751" w:rsidRPr="005C6EA1" w:rsidRDefault="00A70751" w:rsidP="00A70751">
      <w:pPr>
        <w:ind w:left="284" w:hanging="284"/>
        <w:rPr>
          <w:rFonts w:ascii="Times New Roman" w:hAnsi="Times New Roman"/>
        </w:rPr>
      </w:pPr>
      <w:r w:rsidRPr="005C6EA1">
        <w:rPr>
          <w:rFonts w:ascii="Times New Roman" w:hAnsi="Times New Roman"/>
        </w:rPr>
        <w:t>4.</w:t>
      </w:r>
      <w:r w:rsidRPr="005C6EA1">
        <w:rPr>
          <w:rFonts w:ascii="Times New Roman" w:hAnsi="Times New Roman"/>
        </w:rPr>
        <w:tab/>
        <w:t>consoliderà le basi necessarie per approfondire gli studi nei diversi settori del diritto dell’impresa.</w:t>
      </w:r>
    </w:p>
    <w:p w14:paraId="092EB7A2" w14:textId="77777777" w:rsidR="00872C4F" w:rsidRPr="00351E30" w:rsidRDefault="00872C4F" w:rsidP="00872C4F">
      <w:pPr>
        <w:spacing w:before="240" w:after="120"/>
        <w:rPr>
          <w:rFonts w:ascii="Times New Roman" w:hAnsi="Times New Roman"/>
          <w:b/>
          <w:sz w:val="18"/>
          <w:szCs w:val="18"/>
        </w:rPr>
      </w:pPr>
      <w:r w:rsidRPr="00351E30">
        <w:rPr>
          <w:rFonts w:ascii="Times New Roman" w:hAnsi="Times New Roman"/>
          <w:b/>
          <w:i/>
          <w:sz w:val="18"/>
          <w:szCs w:val="18"/>
        </w:rPr>
        <w:t>PROGRAMMA DEL CORSO</w:t>
      </w:r>
    </w:p>
    <w:p w14:paraId="604777CC" w14:textId="36BC16F5" w:rsidR="00A70751" w:rsidRPr="005C6EA1" w:rsidRDefault="00A70751" w:rsidP="00A70751">
      <w:pPr>
        <w:rPr>
          <w:rFonts w:ascii="Times New Roman" w:hAnsi="Times New Roman"/>
        </w:rPr>
      </w:pPr>
      <w:r w:rsidRPr="005C6EA1">
        <w:rPr>
          <w:rFonts w:ascii="Times New Roman" w:hAnsi="Times New Roman"/>
          <w:i/>
        </w:rPr>
        <w:t>L’impresa</w:t>
      </w:r>
      <w:r w:rsidRPr="005C6EA1">
        <w:rPr>
          <w:rFonts w:ascii="Times New Roman" w:hAnsi="Times New Roman"/>
        </w:rPr>
        <w:t>. La nozione di impresa rilevante per il diritto commerciale. Lo statuto dell’impresa commerciale</w:t>
      </w:r>
      <w:r w:rsidR="002A4FBB">
        <w:rPr>
          <w:rFonts w:ascii="Times New Roman" w:hAnsi="Times New Roman"/>
        </w:rPr>
        <w:t xml:space="preserve">; le categorie di impresa; i modelli organizzativi. </w:t>
      </w:r>
      <w:r w:rsidRPr="005C6EA1">
        <w:rPr>
          <w:rFonts w:ascii="Times New Roman" w:hAnsi="Times New Roman"/>
        </w:rPr>
        <w:t xml:space="preserve">La </w:t>
      </w:r>
      <w:r w:rsidRPr="002A4FBB">
        <w:rPr>
          <w:rFonts w:ascii="Times New Roman" w:hAnsi="Times New Roman"/>
        </w:rPr>
        <w:t xml:space="preserve">pubblicità commerciale e l’organizzazione dell’impresa (scritture contabili, collaboratori e azienda). </w:t>
      </w:r>
      <w:r w:rsidR="00804A78" w:rsidRPr="002A4FBB">
        <w:rPr>
          <w:rFonts w:ascii="Times New Roman" w:hAnsi="Times New Roman"/>
        </w:rPr>
        <w:t>L’impresa ed il mercato</w:t>
      </w:r>
      <w:r w:rsidR="00F955B4">
        <w:rPr>
          <w:rFonts w:ascii="Times New Roman" w:hAnsi="Times New Roman"/>
        </w:rPr>
        <w:t xml:space="preserve">: </w:t>
      </w:r>
      <w:r w:rsidR="00804A78" w:rsidRPr="002A4FBB">
        <w:rPr>
          <w:rFonts w:ascii="Times New Roman" w:hAnsi="Times New Roman"/>
        </w:rPr>
        <w:t>segni distintivi, concorrenza, contrattazione</w:t>
      </w:r>
      <w:r w:rsidR="00F955B4">
        <w:rPr>
          <w:rFonts w:ascii="Times New Roman" w:hAnsi="Times New Roman"/>
        </w:rPr>
        <w:t xml:space="preserve"> (cenni</w:t>
      </w:r>
      <w:r w:rsidR="00804A78" w:rsidRPr="002A4FBB">
        <w:rPr>
          <w:rFonts w:ascii="Times New Roman" w:hAnsi="Times New Roman"/>
        </w:rPr>
        <w:t xml:space="preserve">). </w:t>
      </w:r>
      <w:r w:rsidR="002A4FBB" w:rsidRPr="002A4FBB">
        <w:rPr>
          <w:rFonts w:ascii="Times New Roman" w:hAnsi="Times New Roman"/>
        </w:rPr>
        <w:t>La cooperazione tra imprenditori.</w:t>
      </w:r>
      <w:r w:rsidR="002A4FBB">
        <w:rPr>
          <w:rFonts w:ascii="Times New Roman" w:hAnsi="Times New Roman"/>
        </w:rPr>
        <w:t xml:space="preserve"> </w:t>
      </w:r>
      <w:r w:rsidRPr="002A4FBB">
        <w:rPr>
          <w:rFonts w:ascii="Times New Roman" w:hAnsi="Times New Roman"/>
        </w:rPr>
        <w:t>La crisi dell’impresa (cenni).</w:t>
      </w:r>
    </w:p>
    <w:p w14:paraId="30CBC4EC" w14:textId="7ED0589B" w:rsidR="00A70751" w:rsidRPr="005C6EA1" w:rsidRDefault="00A70751" w:rsidP="00A70751">
      <w:pPr>
        <w:spacing w:before="120"/>
        <w:rPr>
          <w:rFonts w:ascii="Times New Roman" w:hAnsi="Times New Roman"/>
        </w:rPr>
      </w:pPr>
      <w:r w:rsidRPr="005C6EA1">
        <w:rPr>
          <w:rFonts w:ascii="Times New Roman" w:hAnsi="Times New Roman"/>
          <w:i/>
        </w:rPr>
        <w:t>L’impresa societaria.</w:t>
      </w:r>
      <w:r w:rsidRPr="005C6EA1">
        <w:rPr>
          <w:rFonts w:ascii="Times New Roman" w:hAnsi="Times New Roman"/>
        </w:rPr>
        <w:t xml:space="preserve"> La nozione di società e i principi generali. Patrimonio sociale e capitale sociale; l’attività economica; lo scopo-fine delle società. – Le società di persone: caratteristiche tipologiche e organizzative della società semplice, della società in nome collettivo e della società in accomandita semplice. Costituzione, disciplina del patrimonio e disciplina della responsabilità per le obbligazioni sociali. Rapporti tra soci e amministrazione della società. Scioglimento del rapporto sociale e scioglimento della società. – Le società di capitali: caratteristiche tipologiche e organizzative della società a responsabilità limitata, della società per azioni e della società in accomandita per azioni. Costituzione e disciplina delle partecipazioni </w:t>
      </w:r>
      <w:r w:rsidRPr="002A4FBB">
        <w:rPr>
          <w:rFonts w:ascii="Times New Roman" w:hAnsi="Times New Roman"/>
        </w:rPr>
        <w:lastRenderedPageBreak/>
        <w:t xml:space="preserve">sociali. L’articolazione della struttura finanziaria. </w:t>
      </w:r>
      <w:r w:rsidR="009F12A2" w:rsidRPr="002A4FBB">
        <w:rPr>
          <w:rFonts w:ascii="Times New Roman" w:hAnsi="Times New Roman"/>
        </w:rPr>
        <w:t>S</w:t>
      </w:r>
      <w:r w:rsidRPr="002A4FBB">
        <w:rPr>
          <w:rFonts w:ascii="Times New Roman" w:hAnsi="Times New Roman"/>
        </w:rPr>
        <w:t>istemi di amministrazione e controllo. Scioglimento e liquidazione delle società di capitali. – Le società con scopo mutualistico (cenni). Le operazioni straordinarie (cenni).</w:t>
      </w:r>
    </w:p>
    <w:p w14:paraId="144E5639" w14:textId="300A3761" w:rsidR="00872C4F" w:rsidRPr="00351E30" w:rsidRDefault="00872C4F" w:rsidP="00872C4F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351E30">
        <w:rPr>
          <w:rFonts w:ascii="Times New Roman" w:hAnsi="Times New Roman"/>
          <w:b/>
          <w:i/>
          <w:sz w:val="18"/>
          <w:szCs w:val="18"/>
        </w:rPr>
        <w:t>BIBLIOGRAFIA</w:t>
      </w:r>
      <w:r w:rsidR="0060064B">
        <w:rPr>
          <w:rStyle w:val="Rimandonotaapidipagina"/>
          <w:rFonts w:ascii="Times New Roman" w:hAnsi="Times New Roman"/>
          <w:b/>
          <w:i/>
          <w:sz w:val="18"/>
          <w:szCs w:val="18"/>
        </w:rPr>
        <w:footnoteReference w:id="1"/>
      </w:r>
    </w:p>
    <w:p w14:paraId="16326887" w14:textId="77777777" w:rsidR="00804A78" w:rsidRPr="00351E30" w:rsidRDefault="00804A78" w:rsidP="00804A78">
      <w:pPr>
        <w:spacing w:line="220" w:lineRule="exact"/>
        <w:ind w:left="284" w:hanging="284"/>
        <w:rPr>
          <w:rFonts w:ascii="Times New Roman" w:hAnsi="Times New Roman"/>
          <w:noProof/>
          <w:sz w:val="18"/>
          <w:szCs w:val="18"/>
        </w:rPr>
      </w:pPr>
      <w:r w:rsidRPr="00351E30">
        <w:rPr>
          <w:rFonts w:ascii="Times New Roman" w:hAnsi="Times New Roman"/>
          <w:noProof/>
          <w:sz w:val="18"/>
          <w:szCs w:val="18"/>
        </w:rPr>
        <w:t>Codice civile con leggi collegate aggiornato all’anno di corso.</w:t>
      </w:r>
    </w:p>
    <w:p w14:paraId="26143DF8" w14:textId="3B42E9E7" w:rsidR="009C1FD5" w:rsidRPr="00351E30" w:rsidRDefault="00AC251A" w:rsidP="00FF26FE">
      <w:pPr>
        <w:pStyle w:val="Testo1"/>
        <w:spacing w:line="240" w:lineRule="atLeast"/>
        <w:ind w:left="0" w:firstLine="0"/>
        <w:rPr>
          <w:rFonts w:ascii="Times New Roman" w:hAnsi="Times New Roman"/>
          <w:i/>
          <w:szCs w:val="18"/>
        </w:rPr>
      </w:pPr>
      <w:r w:rsidRPr="00351E30">
        <w:rPr>
          <w:rFonts w:ascii="Times New Roman" w:hAnsi="Times New Roman"/>
          <w:smallCaps/>
          <w:spacing w:val="-5"/>
          <w:szCs w:val="18"/>
        </w:rPr>
        <w:t>M. Cian (</w:t>
      </w:r>
      <w:r w:rsidRPr="00351E30">
        <w:rPr>
          <w:rFonts w:ascii="Times New Roman" w:hAnsi="Times New Roman"/>
          <w:szCs w:val="18"/>
        </w:rPr>
        <w:t>a cura di</w:t>
      </w:r>
      <w:r w:rsidRPr="00351E30">
        <w:rPr>
          <w:rFonts w:ascii="Times New Roman" w:hAnsi="Times New Roman"/>
          <w:smallCaps/>
          <w:spacing w:val="-5"/>
          <w:szCs w:val="18"/>
        </w:rPr>
        <w:t>),</w:t>
      </w:r>
      <w:r w:rsidRPr="00351E30">
        <w:rPr>
          <w:rFonts w:ascii="Times New Roman" w:hAnsi="Times New Roman"/>
          <w:i/>
          <w:spacing w:val="-5"/>
          <w:szCs w:val="18"/>
        </w:rPr>
        <w:t xml:space="preserve"> Manuale di diritto commerciale,</w:t>
      </w:r>
      <w:r w:rsidRPr="00351E30">
        <w:rPr>
          <w:rFonts w:ascii="Times New Roman" w:hAnsi="Times New Roman"/>
          <w:spacing w:val="-5"/>
          <w:szCs w:val="18"/>
        </w:rPr>
        <w:t xml:space="preserve"> Giappichelli, Torino, </w:t>
      </w:r>
      <w:r w:rsidR="00A6431C" w:rsidRPr="00351E30">
        <w:rPr>
          <w:rFonts w:ascii="Times New Roman" w:hAnsi="Times New Roman"/>
          <w:spacing w:val="-5"/>
          <w:szCs w:val="18"/>
        </w:rPr>
        <w:t>202</w:t>
      </w:r>
      <w:r w:rsidR="008E2E13">
        <w:rPr>
          <w:rFonts w:ascii="Times New Roman" w:hAnsi="Times New Roman"/>
          <w:spacing w:val="-5"/>
          <w:szCs w:val="18"/>
        </w:rPr>
        <w:t>5, 6</w:t>
      </w:r>
      <w:r w:rsidR="008E2E13" w:rsidRPr="008E2E13">
        <w:rPr>
          <w:rFonts w:ascii="Times New Roman" w:hAnsi="Times New Roman"/>
          <w:spacing w:val="-5"/>
          <w:szCs w:val="18"/>
          <w:vertAlign w:val="superscript"/>
        </w:rPr>
        <w:t>a</w:t>
      </w:r>
      <w:r w:rsidRPr="00351E30">
        <w:rPr>
          <w:rFonts w:ascii="Times New Roman" w:hAnsi="Times New Roman"/>
          <w:spacing w:val="-5"/>
          <w:szCs w:val="18"/>
        </w:rPr>
        <w:t xml:space="preserve"> </w:t>
      </w:r>
      <w:r w:rsidR="008E2E13">
        <w:rPr>
          <w:rFonts w:ascii="Times New Roman" w:hAnsi="Times New Roman"/>
          <w:spacing w:val="-5"/>
          <w:szCs w:val="18"/>
        </w:rPr>
        <w:t xml:space="preserve">ed. </w:t>
      </w:r>
      <w:r w:rsidRPr="00351E30">
        <w:rPr>
          <w:rFonts w:ascii="Times New Roman" w:hAnsi="Times New Roman"/>
          <w:spacing w:val="-5"/>
          <w:szCs w:val="18"/>
        </w:rPr>
        <w:t>(o</w:t>
      </w:r>
      <w:r w:rsidR="00FF26FE" w:rsidRPr="00351E30">
        <w:rPr>
          <w:rFonts w:ascii="Times New Roman" w:hAnsi="Times New Roman"/>
          <w:spacing w:val="-5"/>
          <w:szCs w:val="18"/>
        </w:rPr>
        <w:t xml:space="preserve"> </w:t>
      </w:r>
      <w:r w:rsidRPr="00351E30">
        <w:rPr>
          <w:rFonts w:ascii="Times New Roman" w:hAnsi="Times New Roman"/>
          <w:spacing w:val="-5"/>
          <w:szCs w:val="18"/>
        </w:rPr>
        <w:t xml:space="preserve">eventuale edizione più recente), limitatamente alle seguenti parti: dalla Introduzione alla Sezione </w:t>
      </w:r>
      <w:r w:rsidR="00AE53E2" w:rsidRPr="00351E30">
        <w:rPr>
          <w:rFonts w:ascii="Times New Roman" w:hAnsi="Times New Roman"/>
          <w:spacing w:val="-5"/>
          <w:szCs w:val="18"/>
        </w:rPr>
        <w:t>Qu</w:t>
      </w:r>
      <w:r w:rsidR="001A6263" w:rsidRPr="00351E30">
        <w:rPr>
          <w:rFonts w:ascii="Times New Roman" w:hAnsi="Times New Roman"/>
          <w:spacing w:val="-5"/>
          <w:szCs w:val="18"/>
        </w:rPr>
        <w:t>inta</w:t>
      </w:r>
      <w:r w:rsidR="00AE53E2" w:rsidRPr="00351E30">
        <w:rPr>
          <w:rFonts w:ascii="Times New Roman" w:hAnsi="Times New Roman"/>
          <w:spacing w:val="-5"/>
          <w:szCs w:val="18"/>
        </w:rPr>
        <w:t xml:space="preserve"> </w:t>
      </w:r>
      <w:r w:rsidRPr="00351E30">
        <w:rPr>
          <w:rFonts w:ascii="Times New Roman" w:hAnsi="Times New Roman"/>
          <w:spacing w:val="-5"/>
          <w:szCs w:val="18"/>
        </w:rPr>
        <w:t>compres</w:t>
      </w:r>
      <w:r w:rsidR="001A6263" w:rsidRPr="00351E30">
        <w:rPr>
          <w:rFonts w:ascii="Times New Roman" w:hAnsi="Times New Roman"/>
          <w:spacing w:val="-5"/>
          <w:szCs w:val="18"/>
        </w:rPr>
        <w:t>o il capo primo</w:t>
      </w:r>
      <w:r w:rsidRPr="00351E30">
        <w:rPr>
          <w:rFonts w:ascii="Times New Roman" w:hAnsi="Times New Roman"/>
          <w:spacing w:val="-5"/>
          <w:szCs w:val="18"/>
        </w:rPr>
        <w:t xml:space="preserve"> (§§ 1-</w:t>
      </w:r>
      <w:r w:rsidR="001A6263" w:rsidRPr="00351E30">
        <w:rPr>
          <w:rFonts w:ascii="Times New Roman" w:hAnsi="Times New Roman"/>
          <w:spacing w:val="-5"/>
          <w:szCs w:val="18"/>
        </w:rPr>
        <w:t>14</w:t>
      </w:r>
      <w:r w:rsidRPr="00351E30">
        <w:rPr>
          <w:rFonts w:ascii="Times New Roman" w:hAnsi="Times New Roman"/>
          <w:spacing w:val="-5"/>
          <w:szCs w:val="18"/>
        </w:rPr>
        <w:t>; pagg. 1-</w:t>
      </w:r>
      <w:r w:rsidR="001A6263" w:rsidRPr="00351E30">
        <w:rPr>
          <w:rFonts w:ascii="Times New Roman" w:hAnsi="Times New Roman"/>
          <w:spacing w:val="-5"/>
          <w:szCs w:val="18"/>
        </w:rPr>
        <w:t>12</w:t>
      </w:r>
      <w:r w:rsidR="00F82B12" w:rsidRPr="00351E30">
        <w:rPr>
          <w:rFonts w:ascii="Times New Roman" w:hAnsi="Times New Roman"/>
          <w:spacing w:val="-5"/>
          <w:szCs w:val="18"/>
        </w:rPr>
        <w:t>7</w:t>
      </w:r>
      <w:r w:rsidRPr="00351E30">
        <w:rPr>
          <w:rFonts w:ascii="Times New Roman" w:hAnsi="Times New Roman"/>
          <w:spacing w:val="-5"/>
          <w:szCs w:val="18"/>
        </w:rPr>
        <w:t xml:space="preserve">); </w:t>
      </w:r>
      <w:r w:rsidR="008E2E13">
        <w:rPr>
          <w:rFonts w:ascii="Times New Roman" w:hAnsi="Times New Roman"/>
          <w:spacing w:val="-5"/>
          <w:szCs w:val="18"/>
        </w:rPr>
        <w:t xml:space="preserve">la </w:t>
      </w:r>
      <w:r w:rsidRPr="00351E30">
        <w:rPr>
          <w:rFonts w:ascii="Times New Roman" w:hAnsi="Times New Roman"/>
          <w:spacing w:val="-5"/>
          <w:szCs w:val="18"/>
        </w:rPr>
        <w:t>Sezion</w:t>
      </w:r>
      <w:r w:rsidR="00F82B12" w:rsidRPr="00351E30">
        <w:rPr>
          <w:rFonts w:ascii="Times New Roman" w:hAnsi="Times New Roman"/>
          <w:spacing w:val="-5"/>
          <w:szCs w:val="18"/>
        </w:rPr>
        <w:t xml:space="preserve">e </w:t>
      </w:r>
      <w:r w:rsidR="00AE53E2" w:rsidRPr="00351E30">
        <w:rPr>
          <w:rFonts w:ascii="Times New Roman" w:hAnsi="Times New Roman"/>
          <w:spacing w:val="-5"/>
          <w:szCs w:val="18"/>
        </w:rPr>
        <w:t>Sesta</w:t>
      </w:r>
      <w:r w:rsidR="008E2E13">
        <w:rPr>
          <w:rFonts w:ascii="Times New Roman" w:hAnsi="Times New Roman"/>
          <w:spacing w:val="-5"/>
          <w:szCs w:val="18"/>
        </w:rPr>
        <w:t xml:space="preserve"> </w:t>
      </w:r>
      <w:r w:rsidR="00F82B12" w:rsidRPr="00351E30">
        <w:rPr>
          <w:rFonts w:ascii="Times New Roman" w:hAnsi="Times New Roman"/>
          <w:spacing w:val="-5"/>
          <w:szCs w:val="18"/>
        </w:rPr>
        <w:t>(§</w:t>
      </w:r>
      <w:r w:rsidR="008E2E13">
        <w:rPr>
          <w:rFonts w:ascii="Times New Roman" w:hAnsi="Times New Roman"/>
          <w:spacing w:val="-5"/>
          <w:szCs w:val="18"/>
        </w:rPr>
        <w:t xml:space="preserve"> </w:t>
      </w:r>
      <w:r w:rsidR="00F82B12" w:rsidRPr="00351E30">
        <w:rPr>
          <w:rFonts w:ascii="Times New Roman" w:hAnsi="Times New Roman"/>
          <w:spacing w:val="-5"/>
          <w:szCs w:val="18"/>
        </w:rPr>
        <w:t>19; pagg. 1</w:t>
      </w:r>
      <w:r w:rsidR="008E2E13">
        <w:rPr>
          <w:rFonts w:ascii="Times New Roman" w:hAnsi="Times New Roman"/>
          <w:spacing w:val="-5"/>
          <w:szCs w:val="18"/>
        </w:rPr>
        <w:t>7</w:t>
      </w:r>
      <w:r w:rsidR="00F82B12" w:rsidRPr="00351E30">
        <w:rPr>
          <w:rFonts w:ascii="Times New Roman" w:hAnsi="Times New Roman"/>
          <w:spacing w:val="-5"/>
          <w:szCs w:val="18"/>
        </w:rPr>
        <w:t>3-</w:t>
      </w:r>
      <w:r w:rsidR="00705367">
        <w:rPr>
          <w:rFonts w:ascii="Times New Roman" w:hAnsi="Times New Roman"/>
          <w:spacing w:val="-5"/>
          <w:szCs w:val="18"/>
        </w:rPr>
        <w:t>180</w:t>
      </w:r>
      <w:r w:rsidR="00F82B12" w:rsidRPr="00351E30">
        <w:rPr>
          <w:rFonts w:ascii="Times New Roman" w:hAnsi="Times New Roman"/>
          <w:spacing w:val="-5"/>
          <w:szCs w:val="18"/>
        </w:rPr>
        <w:t>)</w:t>
      </w:r>
      <w:r w:rsidR="00705367">
        <w:rPr>
          <w:rFonts w:ascii="Times New Roman" w:hAnsi="Times New Roman"/>
          <w:spacing w:val="-5"/>
          <w:szCs w:val="18"/>
        </w:rPr>
        <w:t xml:space="preserve">; dalla Sezione Ottava alla Sezione </w:t>
      </w:r>
      <w:r w:rsidR="006C65B1">
        <w:rPr>
          <w:rFonts w:ascii="Times New Roman" w:hAnsi="Times New Roman"/>
          <w:spacing w:val="-5"/>
          <w:szCs w:val="18"/>
        </w:rPr>
        <w:t>Dodicesima</w:t>
      </w:r>
      <w:r w:rsidR="00705367">
        <w:rPr>
          <w:rFonts w:ascii="Times New Roman" w:hAnsi="Times New Roman"/>
          <w:spacing w:val="-5"/>
          <w:szCs w:val="18"/>
        </w:rPr>
        <w:t xml:space="preserve"> (</w:t>
      </w:r>
      <w:r w:rsidR="00705367" w:rsidRPr="00351E30">
        <w:rPr>
          <w:rFonts w:ascii="Times New Roman" w:hAnsi="Times New Roman"/>
          <w:spacing w:val="-5"/>
          <w:szCs w:val="18"/>
        </w:rPr>
        <w:t>§§</w:t>
      </w:r>
      <w:r w:rsidR="00705367">
        <w:rPr>
          <w:rFonts w:ascii="Times New Roman" w:hAnsi="Times New Roman"/>
          <w:spacing w:val="-5"/>
          <w:szCs w:val="18"/>
        </w:rPr>
        <w:t xml:space="preserve"> 33-</w:t>
      </w:r>
      <w:r w:rsidR="006C65B1">
        <w:rPr>
          <w:rFonts w:ascii="Times New Roman" w:hAnsi="Times New Roman"/>
          <w:spacing w:val="-5"/>
          <w:szCs w:val="18"/>
        </w:rPr>
        <w:t xml:space="preserve">45, pagg. 301-454; </w:t>
      </w:r>
      <w:r w:rsidR="006C65B1" w:rsidRPr="00351E30">
        <w:rPr>
          <w:rFonts w:ascii="Times New Roman" w:hAnsi="Times New Roman"/>
          <w:spacing w:val="-5"/>
          <w:szCs w:val="18"/>
        </w:rPr>
        <w:t>§§</w:t>
      </w:r>
      <w:r w:rsidR="006C65B1">
        <w:rPr>
          <w:rFonts w:ascii="Times New Roman" w:hAnsi="Times New Roman"/>
          <w:spacing w:val="-5"/>
          <w:szCs w:val="18"/>
        </w:rPr>
        <w:t xml:space="preserve"> 47-53, pagg. 463-554; </w:t>
      </w:r>
      <w:r w:rsidR="006C65B1" w:rsidRPr="00351E30">
        <w:rPr>
          <w:rFonts w:ascii="Times New Roman" w:hAnsi="Times New Roman"/>
          <w:spacing w:val="-5"/>
          <w:szCs w:val="18"/>
        </w:rPr>
        <w:t>§§</w:t>
      </w:r>
      <w:r w:rsidR="00F848E8">
        <w:rPr>
          <w:rFonts w:ascii="Times New Roman" w:hAnsi="Times New Roman"/>
          <w:spacing w:val="-5"/>
          <w:szCs w:val="18"/>
        </w:rPr>
        <w:t xml:space="preserve"> </w:t>
      </w:r>
      <w:r w:rsidR="006C65B1">
        <w:rPr>
          <w:rFonts w:ascii="Times New Roman" w:hAnsi="Times New Roman"/>
          <w:spacing w:val="-5"/>
          <w:szCs w:val="18"/>
        </w:rPr>
        <w:t>56-61, pagg. 579-636</w:t>
      </w:r>
      <w:r w:rsidR="00705367">
        <w:rPr>
          <w:rFonts w:ascii="Times New Roman" w:hAnsi="Times New Roman"/>
          <w:spacing w:val="-5"/>
          <w:szCs w:val="18"/>
        </w:rPr>
        <w:t>)</w:t>
      </w:r>
      <w:r w:rsidR="006C65B1">
        <w:rPr>
          <w:rFonts w:ascii="Times New Roman" w:hAnsi="Times New Roman"/>
          <w:spacing w:val="-5"/>
          <w:szCs w:val="18"/>
        </w:rPr>
        <w:t>; dalla Sezione Quattordicesima alla Sezione Quindicesima (</w:t>
      </w:r>
      <w:r w:rsidR="006C65B1" w:rsidRPr="00351E30">
        <w:rPr>
          <w:rFonts w:ascii="Times New Roman" w:hAnsi="Times New Roman"/>
          <w:spacing w:val="-5"/>
          <w:szCs w:val="18"/>
        </w:rPr>
        <w:t>§§</w:t>
      </w:r>
      <w:r w:rsidR="006C65B1">
        <w:rPr>
          <w:rFonts w:ascii="Times New Roman" w:hAnsi="Times New Roman"/>
          <w:spacing w:val="-5"/>
          <w:szCs w:val="18"/>
        </w:rPr>
        <w:t xml:space="preserve"> 64-66; pagg. 653-678)</w:t>
      </w:r>
      <w:r w:rsidR="00BA0C44" w:rsidRPr="00351E30">
        <w:rPr>
          <w:rFonts w:ascii="Times New Roman" w:hAnsi="Times New Roman"/>
          <w:i/>
          <w:szCs w:val="18"/>
        </w:rPr>
        <w:t>.</w:t>
      </w:r>
      <w:r w:rsidR="0060064B">
        <w:rPr>
          <w:rFonts w:ascii="Times New Roman" w:hAnsi="Times New Roman"/>
          <w:i/>
          <w:szCs w:val="18"/>
        </w:rPr>
        <w:t xml:space="preserve"> </w:t>
      </w:r>
      <w:bookmarkStart w:id="0" w:name="_Hlk170391661"/>
      <w:r w:rsidR="0060064B">
        <w:rPr>
          <w:rFonts w:ascii="Times New Roman" w:hAnsi="Times New Roman"/>
          <w:i/>
          <w:color w:val="0070C0"/>
          <w:szCs w:val="18"/>
        </w:rPr>
        <w:fldChar w:fldCharType="begin"/>
      </w:r>
      <w:r w:rsidR="0060064B">
        <w:rPr>
          <w:rFonts w:ascii="Times New Roman" w:hAnsi="Times New Roman"/>
          <w:i/>
          <w:color w:val="0070C0"/>
          <w:szCs w:val="18"/>
        </w:rPr>
        <w:instrText>HYPERLINK "https://librerie.unicatt.it/scheda-libro/autori-vari/manuale-di-diritto-commerciale-9791221112047-744111.html"</w:instrText>
      </w:r>
      <w:r w:rsidR="0060064B">
        <w:rPr>
          <w:rFonts w:ascii="Times New Roman" w:hAnsi="Times New Roman"/>
          <w:i/>
          <w:color w:val="0070C0"/>
          <w:szCs w:val="18"/>
        </w:rPr>
      </w:r>
      <w:r w:rsidR="0060064B">
        <w:rPr>
          <w:rFonts w:ascii="Times New Roman" w:hAnsi="Times New Roman"/>
          <w:i/>
          <w:color w:val="0070C0"/>
          <w:szCs w:val="18"/>
        </w:rPr>
        <w:fldChar w:fldCharType="separate"/>
      </w:r>
      <w:r w:rsidR="0060064B" w:rsidRPr="0060064B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60064B">
        <w:rPr>
          <w:rFonts w:ascii="Times New Roman" w:hAnsi="Times New Roman"/>
          <w:i/>
          <w:color w:val="0070C0"/>
          <w:szCs w:val="18"/>
        </w:rPr>
        <w:fldChar w:fldCharType="end"/>
      </w:r>
      <w:r w:rsidR="0098437B" w:rsidRPr="00351E30">
        <w:rPr>
          <w:rFonts w:ascii="Times New Roman" w:hAnsi="Times New Roman"/>
          <w:i/>
          <w:szCs w:val="18"/>
        </w:rPr>
        <w:t xml:space="preserve"> </w:t>
      </w:r>
    </w:p>
    <w:p w14:paraId="61F3E3AE" w14:textId="0F42FCDF" w:rsidR="00872C4F" w:rsidRPr="00351E30" w:rsidRDefault="00872C4F" w:rsidP="009C1FD5">
      <w:pPr>
        <w:pStyle w:val="Testo1"/>
        <w:spacing w:before="240" w:after="120" w:line="240" w:lineRule="atLeast"/>
        <w:rPr>
          <w:rFonts w:ascii="Times New Roman" w:hAnsi="Times New Roman"/>
          <w:b/>
          <w:i/>
          <w:szCs w:val="18"/>
        </w:rPr>
      </w:pPr>
      <w:r w:rsidRPr="00351E30">
        <w:rPr>
          <w:rFonts w:ascii="Times New Roman" w:hAnsi="Times New Roman"/>
          <w:b/>
          <w:i/>
          <w:szCs w:val="18"/>
        </w:rPr>
        <w:t>DIDATTICA DEL CORSO</w:t>
      </w:r>
      <w:r w:rsidR="0096756E">
        <w:rPr>
          <w:rFonts w:ascii="Times New Roman" w:hAnsi="Times New Roman"/>
          <w:b/>
          <w:i/>
          <w:szCs w:val="18"/>
        </w:rPr>
        <w:t xml:space="preserve"> </w:t>
      </w:r>
    </w:p>
    <w:p w14:paraId="47D4B55A" w14:textId="77777777" w:rsidR="00804A78" w:rsidRPr="00351E30" w:rsidRDefault="00774B68" w:rsidP="00FF26FE">
      <w:pPr>
        <w:pStyle w:val="Testo1"/>
        <w:rPr>
          <w:rFonts w:ascii="Times New Roman" w:hAnsi="Times New Roman"/>
          <w:szCs w:val="18"/>
        </w:rPr>
      </w:pPr>
      <w:r w:rsidRPr="00351E30">
        <w:rPr>
          <w:rFonts w:ascii="Times New Roman" w:hAnsi="Times New Roman"/>
          <w:szCs w:val="18"/>
        </w:rPr>
        <w:t>Lezioni frontali.</w:t>
      </w:r>
    </w:p>
    <w:p w14:paraId="180703C3" w14:textId="68C974C4" w:rsidR="00A70751" w:rsidRPr="00351E30" w:rsidRDefault="00A70751" w:rsidP="00FF26FE">
      <w:pPr>
        <w:pStyle w:val="Testo1"/>
        <w:ind w:left="0" w:firstLine="0"/>
        <w:rPr>
          <w:rFonts w:ascii="Times New Roman" w:hAnsi="Times New Roman"/>
          <w:szCs w:val="18"/>
        </w:rPr>
      </w:pPr>
      <w:r w:rsidRPr="00351E30">
        <w:rPr>
          <w:rFonts w:ascii="Times New Roman" w:hAnsi="Times New Roman"/>
          <w:szCs w:val="18"/>
        </w:rPr>
        <w:t xml:space="preserve">Alla trattazione teorica delle problematiche </w:t>
      </w:r>
      <w:r w:rsidR="00774B68" w:rsidRPr="00351E30">
        <w:rPr>
          <w:rFonts w:ascii="Times New Roman" w:hAnsi="Times New Roman"/>
          <w:szCs w:val="18"/>
        </w:rPr>
        <w:t>di</w:t>
      </w:r>
      <w:r w:rsidRPr="00351E30">
        <w:rPr>
          <w:rFonts w:ascii="Times New Roman" w:hAnsi="Times New Roman"/>
          <w:szCs w:val="18"/>
        </w:rPr>
        <w:t xml:space="preserve"> diritto </w:t>
      </w:r>
      <w:r w:rsidR="00774B68" w:rsidRPr="00351E30">
        <w:rPr>
          <w:rFonts w:ascii="Times New Roman" w:hAnsi="Times New Roman"/>
          <w:szCs w:val="18"/>
        </w:rPr>
        <w:t xml:space="preserve">affrontate </w:t>
      </w:r>
      <w:r w:rsidRPr="00351E30">
        <w:rPr>
          <w:rFonts w:ascii="Times New Roman" w:hAnsi="Times New Roman"/>
          <w:szCs w:val="18"/>
        </w:rPr>
        <w:t>verrà affiancata l’analisi di</w:t>
      </w:r>
      <w:r w:rsidR="00F955B4" w:rsidRPr="00351E30">
        <w:rPr>
          <w:rFonts w:ascii="Times New Roman" w:hAnsi="Times New Roman"/>
          <w:szCs w:val="18"/>
        </w:rPr>
        <w:t xml:space="preserve"> </w:t>
      </w:r>
      <w:r w:rsidRPr="00351E30">
        <w:rPr>
          <w:rFonts w:ascii="Times New Roman" w:hAnsi="Times New Roman"/>
          <w:szCs w:val="18"/>
        </w:rPr>
        <w:t>alcuni profili applicativi.</w:t>
      </w:r>
    </w:p>
    <w:p w14:paraId="60280D94" w14:textId="77777777" w:rsidR="00872C4F" w:rsidRPr="00351E30" w:rsidRDefault="00872C4F" w:rsidP="00872C4F">
      <w:pPr>
        <w:spacing w:before="240" w:after="120" w:line="220" w:lineRule="exact"/>
        <w:rPr>
          <w:rFonts w:ascii="Times New Roman" w:hAnsi="Times New Roman"/>
          <w:b/>
          <w:i/>
          <w:sz w:val="18"/>
          <w:szCs w:val="18"/>
        </w:rPr>
      </w:pPr>
      <w:r w:rsidRPr="00351E30">
        <w:rPr>
          <w:rFonts w:ascii="Times New Roman" w:hAnsi="Times New Roman"/>
          <w:b/>
          <w:i/>
          <w:sz w:val="18"/>
          <w:szCs w:val="18"/>
        </w:rPr>
        <w:t>METODO</w:t>
      </w:r>
      <w:r w:rsidR="00A70751" w:rsidRPr="00351E30">
        <w:rPr>
          <w:rFonts w:ascii="Times New Roman" w:hAnsi="Times New Roman"/>
          <w:b/>
          <w:i/>
          <w:sz w:val="18"/>
          <w:szCs w:val="18"/>
        </w:rPr>
        <w:t xml:space="preserve"> E CRITERI </w:t>
      </w:r>
      <w:r w:rsidRPr="00351E30">
        <w:rPr>
          <w:rFonts w:ascii="Times New Roman" w:hAnsi="Times New Roman"/>
          <w:b/>
          <w:i/>
          <w:sz w:val="18"/>
          <w:szCs w:val="18"/>
        </w:rPr>
        <w:t>DI VALUTAZIONE</w:t>
      </w:r>
    </w:p>
    <w:p w14:paraId="7B9DDA60" w14:textId="530D8365" w:rsidR="00C94A09" w:rsidRPr="00351E30" w:rsidRDefault="00A70751" w:rsidP="00FF26FE">
      <w:pPr>
        <w:pStyle w:val="Testo2"/>
        <w:ind w:firstLine="0"/>
        <w:rPr>
          <w:rFonts w:ascii="Times New Roman" w:hAnsi="Times New Roman"/>
          <w:szCs w:val="18"/>
        </w:rPr>
      </w:pPr>
      <w:r w:rsidRPr="00351E30">
        <w:rPr>
          <w:rFonts w:ascii="Times New Roman" w:hAnsi="Times New Roman"/>
          <w:szCs w:val="18"/>
        </w:rPr>
        <w:t xml:space="preserve">La prova d’esame si </w:t>
      </w:r>
      <w:r w:rsidR="00774B68" w:rsidRPr="00351E30">
        <w:rPr>
          <w:rFonts w:ascii="Times New Roman" w:hAnsi="Times New Roman"/>
          <w:szCs w:val="18"/>
        </w:rPr>
        <w:t>concreta in un</w:t>
      </w:r>
      <w:r w:rsidR="009F12A2" w:rsidRPr="00351E30">
        <w:rPr>
          <w:rFonts w:ascii="Times New Roman" w:hAnsi="Times New Roman"/>
          <w:szCs w:val="18"/>
        </w:rPr>
        <w:t>’</w:t>
      </w:r>
      <w:r w:rsidR="00774B68" w:rsidRPr="00351E30">
        <w:rPr>
          <w:rFonts w:ascii="Times New Roman" w:hAnsi="Times New Roman"/>
          <w:szCs w:val="18"/>
        </w:rPr>
        <w:t>interrogazione</w:t>
      </w:r>
      <w:r w:rsidRPr="00351E30">
        <w:rPr>
          <w:rFonts w:ascii="Times New Roman" w:hAnsi="Times New Roman"/>
          <w:szCs w:val="18"/>
        </w:rPr>
        <w:t xml:space="preserve"> orale</w:t>
      </w:r>
      <w:r w:rsidR="00774B68" w:rsidRPr="00351E30">
        <w:rPr>
          <w:rFonts w:ascii="Times New Roman" w:hAnsi="Times New Roman"/>
          <w:szCs w:val="18"/>
        </w:rPr>
        <w:t>. Essa</w:t>
      </w:r>
      <w:r w:rsidRPr="00351E30">
        <w:rPr>
          <w:rFonts w:ascii="Times New Roman" w:hAnsi="Times New Roman"/>
          <w:szCs w:val="18"/>
        </w:rPr>
        <w:t xml:space="preserve"> consiste in una serie di domande</w:t>
      </w:r>
      <w:r w:rsidR="00774B68" w:rsidRPr="00351E30">
        <w:rPr>
          <w:rFonts w:ascii="Times New Roman" w:hAnsi="Times New Roman"/>
          <w:szCs w:val="18"/>
        </w:rPr>
        <w:t xml:space="preserve"> (non meno di tre)</w:t>
      </w:r>
      <w:r w:rsidRPr="00351E30">
        <w:rPr>
          <w:rFonts w:ascii="Times New Roman" w:hAnsi="Times New Roman"/>
          <w:szCs w:val="18"/>
        </w:rPr>
        <w:t xml:space="preserve"> sulle varie parti del programma del corso,</w:t>
      </w:r>
      <w:r w:rsidR="00774B68" w:rsidRPr="00351E30">
        <w:rPr>
          <w:rFonts w:ascii="Times New Roman" w:hAnsi="Times New Roman"/>
          <w:szCs w:val="18"/>
        </w:rPr>
        <w:t xml:space="preserve"> in base </w:t>
      </w:r>
      <w:r w:rsidR="009F12A2" w:rsidRPr="00351E30">
        <w:rPr>
          <w:rFonts w:ascii="Times New Roman" w:hAnsi="Times New Roman"/>
          <w:szCs w:val="18"/>
        </w:rPr>
        <w:t>alla bibliografia so</w:t>
      </w:r>
      <w:r w:rsidR="00774B68" w:rsidRPr="00351E30">
        <w:rPr>
          <w:rFonts w:ascii="Times New Roman" w:hAnsi="Times New Roman"/>
          <w:szCs w:val="18"/>
        </w:rPr>
        <w:t>pra indicat</w:t>
      </w:r>
      <w:r w:rsidR="009F12A2" w:rsidRPr="00351E30">
        <w:rPr>
          <w:rFonts w:ascii="Times New Roman" w:hAnsi="Times New Roman"/>
          <w:szCs w:val="18"/>
        </w:rPr>
        <w:t>a</w:t>
      </w:r>
      <w:r w:rsidR="00774B68" w:rsidRPr="00351E30">
        <w:rPr>
          <w:rFonts w:ascii="Times New Roman" w:hAnsi="Times New Roman"/>
          <w:szCs w:val="18"/>
        </w:rPr>
        <w:t>. Le domande sono</w:t>
      </w:r>
      <w:r w:rsidRPr="00351E30">
        <w:rPr>
          <w:rFonts w:ascii="Times New Roman" w:hAnsi="Times New Roman"/>
          <w:szCs w:val="18"/>
        </w:rPr>
        <w:t xml:space="preserve"> finalizzate ad accertare e valutare le competenze acquisite dagli studenti in punto di nozioni e conoscenza della materia, proprietà di linguaggio e capacità di analisi critica degli istituti.</w:t>
      </w:r>
    </w:p>
    <w:p w14:paraId="73B5BB32" w14:textId="77777777" w:rsidR="00872C4F" w:rsidRPr="00351E30" w:rsidRDefault="00872C4F" w:rsidP="00872C4F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351E30">
        <w:rPr>
          <w:rFonts w:ascii="Times New Roman" w:hAnsi="Times New Roman"/>
          <w:b/>
          <w:i/>
          <w:sz w:val="18"/>
          <w:szCs w:val="18"/>
        </w:rPr>
        <w:t>AVVERTENZE</w:t>
      </w:r>
      <w:r w:rsidR="00A70751" w:rsidRPr="00351E30">
        <w:rPr>
          <w:rFonts w:ascii="Times New Roman" w:hAnsi="Times New Roman"/>
          <w:b/>
          <w:i/>
          <w:sz w:val="18"/>
          <w:szCs w:val="18"/>
        </w:rPr>
        <w:t xml:space="preserve"> E PREREQUISITI</w:t>
      </w:r>
    </w:p>
    <w:p w14:paraId="1DDB5DA2" w14:textId="77777777" w:rsidR="00A70751" w:rsidRPr="00F44AB5" w:rsidRDefault="00A70751" w:rsidP="00F44AB5">
      <w:pPr>
        <w:pStyle w:val="Testo2"/>
      </w:pPr>
      <w:r w:rsidRPr="00F44AB5">
        <w:rPr>
          <w:rFonts w:eastAsia="MS Mincho"/>
        </w:rPr>
        <w:t>Il corso presuppone un’adeguata conoscenza del diritto privato</w:t>
      </w:r>
      <w:r w:rsidRPr="00F44AB5">
        <w:t>.</w:t>
      </w:r>
    </w:p>
    <w:p w14:paraId="76A39381" w14:textId="77777777" w:rsidR="008D1081" w:rsidRPr="00F44AB5" w:rsidRDefault="00A70751" w:rsidP="00F44AB5">
      <w:pPr>
        <w:pStyle w:val="Testo2"/>
      </w:pPr>
      <w:r w:rsidRPr="00F44AB5">
        <w:t>Si raccomanda vivamente, ai fini dello studio della materia, l’uso di un codice civile con le leggi collegate aggiornato all’anno di corso</w:t>
      </w:r>
    </w:p>
    <w:p w14:paraId="403DD483" w14:textId="2B46D203" w:rsidR="00A70751" w:rsidRPr="00F44AB5" w:rsidRDefault="00A70751" w:rsidP="00F44AB5">
      <w:pPr>
        <w:pStyle w:val="Testo2"/>
        <w:spacing w:before="120"/>
        <w:rPr>
          <w:i/>
          <w:iCs/>
        </w:rPr>
      </w:pPr>
      <w:r w:rsidRPr="00F44AB5">
        <w:rPr>
          <w:rFonts w:eastAsia="MS Mincho"/>
          <w:i/>
          <w:iCs/>
        </w:rPr>
        <w:t>Orario e luogo di ricevimento</w:t>
      </w:r>
      <w:r w:rsidR="00820F91">
        <w:rPr>
          <w:rFonts w:eastAsia="MS Mincho"/>
          <w:i/>
          <w:iCs/>
        </w:rPr>
        <w:t xml:space="preserve"> degli student</w:t>
      </w:r>
      <w:r w:rsidR="00CB61B6">
        <w:rPr>
          <w:rFonts w:eastAsia="MS Mincho"/>
          <w:i/>
          <w:iCs/>
        </w:rPr>
        <w:t>i</w:t>
      </w:r>
      <w:r w:rsidRPr="00F44AB5">
        <w:rPr>
          <w:rFonts w:eastAsia="MS Mincho"/>
          <w:i/>
          <w:iCs/>
        </w:rPr>
        <w:t xml:space="preserve"> </w:t>
      </w:r>
    </w:p>
    <w:p w14:paraId="60D330A4" w14:textId="77777777" w:rsidR="00D50B41" w:rsidRDefault="00550A9F" w:rsidP="00F44AB5">
      <w:pPr>
        <w:pStyle w:val="Testo2"/>
      </w:pPr>
      <w:r>
        <w:t>Il docente riceve gli studenti</w:t>
      </w:r>
      <w:r w:rsidR="00D50B41">
        <w:t>:</w:t>
      </w:r>
    </w:p>
    <w:p w14:paraId="3572CA49" w14:textId="77777777" w:rsidR="00D50B41" w:rsidRDefault="00D50B41" w:rsidP="00D50B41">
      <w:pPr>
        <w:pStyle w:val="Testo2"/>
        <w:numPr>
          <w:ilvl w:val="0"/>
          <w:numId w:val="2"/>
        </w:numPr>
      </w:pPr>
      <w:r>
        <w:t xml:space="preserve">nel primo semestre, </w:t>
      </w:r>
      <w:r w:rsidR="00550A9F">
        <w:t>il venerdì dalle ore 19.00 alle ore 20.00</w:t>
      </w:r>
      <w:r>
        <w:t>;</w:t>
      </w:r>
    </w:p>
    <w:p w14:paraId="69A8D1C1" w14:textId="77777777" w:rsidR="00D50B41" w:rsidRDefault="00D50B41" w:rsidP="00D50B41">
      <w:pPr>
        <w:pStyle w:val="Testo2"/>
        <w:numPr>
          <w:ilvl w:val="0"/>
          <w:numId w:val="2"/>
        </w:numPr>
      </w:pPr>
      <w:r>
        <w:t xml:space="preserve">nel secondo semestre, </w:t>
      </w:r>
      <w:r w:rsidR="00550A9F">
        <w:t>il lunedì dalle ore 16.30 alle ore 17.30</w:t>
      </w:r>
      <w:r>
        <w:t>.</w:t>
      </w:r>
    </w:p>
    <w:p w14:paraId="4845EE92" w14:textId="77777777" w:rsidR="00D50B41" w:rsidRDefault="00D50B41" w:rsidP="00D50B41">
      <w:pPr>
        <w:pStyle w:val="Testo2"/>
        <w:ind w:left="284" w:firstLine="0"/>
      </w:pPr>
      <w:r>
        <w:t xml:space="preserve">Il ricevimento si svolge </w:t>
      </w:r>
      <w:r w:rsidR="00550A9F">
        <w:t>presso l’ufficio 321</w:t>
      </w:r>
      <w:r>
        <w:t>, III piano,</w:t>
      </w:r>
      <w:r w:rsidR="00550A9F">
        <w:t xml:space="preserve"> Dipartimento di Diritto privato e pubblico dell’economia </w:t>
      </w:r>
      <w:r>
        <w:t>(</w:t>
      </w:r>
      <w:r w:rsidR="00550A9F">
        <w:t>Edificio Gregorianum</w:t>
      </w:r>
      <w:r>
        <w:t>)</w:t>
      </w:r>
      <w:r w:rsidR="00550A9F">
        <w:t>.</w:t>
      </w:r>
    </w:p>
    <w:p w14:paraId="1F0E6DC0" w14:textId="3D816F0B" w:rsidR="00A70751" w:rsidRPr="00F44AB5" w:rsidRDefault="00550A9F" w:rsidP="00D65C3C">
      <w:pPr>
        <w:pStyle w:val="Testo2"/>
        <w:ind w:left="284" w:firstLine="0"/>
      </w:pPr>
      <w:r>
        <w:t xml:space="preserve">Il docente è inoltre disponibile a concordare ricevimenti in giorni/orari diversi rispetto a quelli </w:t>
      </w:r>
      <w:r w:rsidR="00D50B41">
        <w:t xml:space="preserve">sopra </w:t>
      </w:r>
      <w:r>
        <w:t>indicati, previa richiesta</w:t>
      </w:r>
      <w:r w:rsidR="00D50B41">
        <w:t xml:space="preserve"> via</w:t>
      </w:r>
      <w:r>
        <w:t xml:space="preserve"> e-mail.</w:t>
      </w:r>
    </w:p>
    <w:sectPr w:rsidR="00A70751" w:rsidRPr="00F44AB5" w:rsidSect="004D1217">
      <w:headerReference w:type="default" r:id="rId8"/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21C69" w14:textId="77777777" w:rsidR="002761C7" w:rsidRDefault="002761C7" w:rsidP="00872C4F">
      <w:pPr>
        <w:spacing w:line="240" w:lineRule="auto"/>
      </w:pPr>
      <w:r>
        <w:separator/>
      </w:r>
    </w:p>
  </w:endnote>
  <w:endnote w:type="continuationSeparator" w:id="0">
    <w:p w14:paraId="0709C3C1" w14:textId="77777777" w:rsidR="002761C7" w:rsidRDefault="002761C7" w:rsidP="00872C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8AD70" w14:textId="77777777" w:rsidR="002761C7" w:rsidRDefault="002761C7" w:rsidP="00872C4F">
      <w:pPr>
        <w:spacing w:line="240" w:lineRule="auto"/>
      </w:pPr>
      <w:r>
        <w:separator/>
      </w:r>
    </w:p>
  </w:footnote>
  <w:footnote w:type="continuationSeparator" w:id="0">
    <w:p w14:paraId="4D6B2673" w14:textId="77777777" w:rsidR="002761C7" w:rsidRDefault="002761C7" w:rsidP="00872C4F">
      <w:pPr>
        <w:spacing w:line="240" w:lineRule="auto"/>
      </w:pPr>
      <w:r>
        <w:continuationSeparator/>
      </w:r>
    </w:p>
  </w:footnote>
  <w:footnote w:id="1">
    <w:p w14:paraId="12FB5756" w14:textId="1A5A71D2" w:rsidR="0060064B" w:rsidRDefault="0060064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3320B" w14:textId="77777777" w:rsidR="00B36F40" w:rsidRDefault="00B36F40" w:rsidP="00872C4F">
    <w:pPr>
      <w:pStyle w:val="Intestazione"/>
      <w:tabs>
        <w:tab w:val="clear" w:pos="4819"/>
        <w:tab w:val="clear" w:pos="9638"/>
        <w:tab w:val="center" w:pos="3345"/>
        <w:tab w:val="right" w:pos="66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A15E5"/>
    <w:multiLevelType w:val="hybridMultilevel"/>
    <w:tmpl w:val="337A59F2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D0A59CD"/>
    <w:multiLevelType w:val="hybridMultilevel"/>
    <w:tmpl w:val="DA1855A2"/>
    <w:lvl w:ilvl="0" w:tplc="E7FE8C46"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072389411">
    <w:abstractNumId w:val="0"/>
  </w:num>
  <w:num w:numId="2" w16cid:durableId="1164466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C4F"/>
    <w:rsid w:val="00012AD3"/>
    <w:rsid w:val="000267E4"/>
    <w:rsid w:val="00041B9A"/>
    <w:rsid w:val="000919EB"/>
    <w:rsid w:val="000D5CD3"/>
    <w:rsid w:val="0016323F"/>
    <w:rsid w:val="001A6263"/>
    <w:rsid w:val="001E71CD"/>
    <w:rsid w:val="002761C7"/>
    <w:rsid w:val="002A4FBB"/>
    <w:rsid w:val="002B4937"/>
    <w:rsid w:val="00306337"/>
    <w:rsid w:val="00320272"/>
    <w:rsid w:val="003446DF"/>
    <w:rsid w:val="00351E30"/>
    <w:rsid w:val="003B6C3C"/>
    <w:rsid w:val="003D0DF4"/>
    <w:rsid w:val="003E0C3B"/>
    <w:rsid w:val="00471494"/>
    <w:rsid w:val="004A4F88"/>
    <w:rsid w:val="004C3918"/>
    <w:rsid w:val="004D1217"/>
    <w:rsid w:val="004D6008"/>
    <w:rsid w:val="00550A9F"/>
    <w:rsid w:val="00583C63"/>
    <w:rsid w:val="005C6EA1"/>
    <w:rsid w:val="0060064B"/>
    <w:rsid w:val="00616B4F"/>
    <w:rsid w:val="00692205"/>
    <w:rsid w:val="006C65B1"/>
    <w:rsid w:val="006D742C"/>
    <w:rsid w:val="006E00BA"/>
    <w:rsid w:val="006E38B0"/>
    <w:rsid w:val="006F1772"/>
    <w:rsid w:val="00705367"/>
    <w:rsid w:val="00715FA7"/>
    <w:rsid w:val="0072664A"/>
    <w:rsid w:val="00727794"/>
    <w:rsid w:val="00774B68"/>
    <w:rsid w:val="007D631F"/>
    <w:rsid w:val="00804A78"/>
    <w:rsid w:val="00805F30"/>
    <w:rsid w:val="00807195"/>
    <w:rsid w:val="00820F91"/>
    <w:rsid w:val="008536EE"/>
    <w:rsid w:val="00872C4F"/>
    <w:rsid w:val="008959A5"/>
    <w:rsid w:val="008D1081"/>
    <w:rsid w:val="008E2E13"/>
    <w:rsid w:val="00910727"/>
    <w:rsid w:val="00940DA2"/>
    <w:rsid w:val="009477FE"/>
    <w:rsid w:val="00966924"/>
    <w:rsid w:val="0096756E"/>
    <w:rsid w:val="0098437B"/>
    <w:rsid w:val="009A57A7"/>
    <w:rsid w:val="009C1FD5"/>
    <w:rsid w:val="009F0FD4"/>
    <w:rsid w:val="009F12A2"/>
    <w:rsid w:val="00A6108F"/>
    <w:rsid w:val="00A6431C"/>
    <w:rsid w:val="00A70751"/>
    <w:rsid w:val="00AC251A"/>
    <w:rsid w:val="00AE53E2"/>
    <w:rsid w:val="00B36F40"/>
    <w:rsid w:val="00B84806"/>
    <w:rsid w:val="00BA0C44"/>
    <w:rsid w:val="00BB77C5"/>
    <w:rsid w:val="00BF7066"/>
    <w:rsid w:val="00C63616"/>
    <w:rsid w:val="00C94A09"/>
    <w:rsid w:val="00CB61B6"/>
    <w:rsid w:val="00CE4941"/>
    <w:rsid w:val="00CF4EFD"/>
    <w:rsid w:val="00D0581C"/>
    <w:rsid w:val="00D50B41"/>
    <w:rsid w:val="00D65C3C"/>
    <w:rsid w:val="00DA436E"/>
    <w:rsid w:val="00E30583"/>
    <w:rsid w:val="00E52075"/>
    <w:rsid w:val="00E56248"/>
    <w:rsid w:val="00F44AB5"/>
    <w:rsid w:val="00F74D66"/>
    <w:rsid w:val="00F82B12"/>
    <w:rsid w:val="00F848E8"/>
    <w:rsid w:val="00F955B4"/>
    <w:rsid w:val="00FD1672"/>
    <w:rsid w:val="00FF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42376"/>
  <w15:docId w15:val="{D8CFAE64-089F-4DFD-A814-F5504821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72C4F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872C4F"/>
    <w:rPr>
      <w:rFonts w:ascii="Times" w:hAnsi="Times"/>
      <w:b/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872C4F"/>
    <w:rPr>
      <w:rFonts w:ascii="Times" w:hAnsi="Times"/>
      <w:smallCaps/>
      <w:noProof/>
      <w:sz w:val="18"/>
    </w:rPr>
  </w:style>
  <w:style w:type="paragraph" w:styleId="Intestazione">
    <w:name w:val="header"/>
    <w:basedOn w:val="Normale"/>
    <w:link w:val="IntestazioneCarattere"/>
    <w:unhideWhenUsed/>
    <w:rsid w:val="00872C4F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72C4F"/>
    <w:rPr>
      <w:rFonts w:ascii="Times" w:hAnsi="Times"/>
    </w:rPr>
  </w:style>
  <w:style w:type="paragraph" w:styleId="Pidipagina">
    <w:name w:val="footer"/>
    <w:basedOn w:val="Normale"/>
    <w:link w:val="PidipaginaCarattere"/>
    <w:rsid w:val="00872C4F"/>
    <w:pPr>
      <w:tabs>
        <w:tab w:val="clear" w:pos="284"/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72C4F"/>
    <w:rPr>
      <w:rFonts w:ascii="Times" w:hAnsi="Times"/>
    </w:rPr>
  </w:style>
  <w:style w:type="character" w:styleId="Collegamentoipertestuale">
    <w:name w:val="Hyperlink"/>
    <w:basedOn w:val="Carpredefinitoparagrafo"/>
    <w:unhideWhenUsed/>
    <w:rsid w:val="004A4F88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320272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20272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320272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A70751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60064B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0D5CD3"/>
    <w:rPr>
      <w:rFonts w:ascii="Times" w:hAnsi="Times"/>
    </w:rPr>
  </w:style>
  <w:style w:type="character" w:styleId="Collegamentovisitato">
    <w:name w:val="FollowedHyperlink"/>
    <w:basedOn w:val="Carpredefinitoparagrafo"/>
    <w:semiHidden/>
    <w:unhideWhenUsed/>
    <w:rsid w:val="009675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1103A-2110-4395-A2DC-397CFBCCDCD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3</TotalTime>
  <Pages>2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2023-05-04T10:28:00Z</cp:lastPrinted>
  <dcterms:created xsi:type="dcterms:W3CDTF">2026-06-05T14:56:00Z</dcterms:created>
  <dcterms:modified xsi:type="dcterms:W3CDTF">2026-07-15T07:59:00Z</dcterms:modified>
</cp:coreProperties>
</file>