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554A" w14:textId="77777777" w:rsidR="00196759" w:rsidRPr="00AE5041" w:rsidRDefault="00196759" w:rsidP="00FA7943">
      <w:pPr>
        <w:spacing w:before="60" w:after="60" w:line="240" w:lineRule="exact"/>
        <w:rPr>
          <w:b/>
          <w:lang w:val="en-GB"/>
        </w:rPr>
      </w:pPr>
      <w:r w:rsidRPr="00AE5041">
        <w:rPr>
          <w:b/>
          <w:lang w:val="en-GB"/>
        </w:rPr>
        <w:t xml:space="preserve">Project </w:t>
      </w:r>
      <w:r w:rsidR="001E688C" w:rsidRPr="00AE5041">
        <w:rPr>
          <w:b/>
          <w:lang w:val="en-GB"/>
        </w:rPr>
        <w:t>m</w:t>
      </w:r>
      <w:r w:rsidRPr="00AE5041">
        <w:rPr>
          <w:b/>
          <w:lang w:val="en-GB"/>
        </w:rPr>
        <w:t>anagement</w:t>
      </w:r>
    </w:p>
    <w:p w14:paraId="0A86CA9B" w14:textId="2953B028" w:rsidR="00196759" w:rsidRPr="00AE5041" w:rsidRDefault="00196759" w:rsidP="00FA7943">
      <w:pPr>
        <w:spacing w:before="60" w:after="60" w:line="240" w:lineRule="exact"/>
        <w:rPr>
          <w:smallCaps/>
          <w:sz w:val="18"/>
        </w:rPr>
      </w:pPr>
      <w:r w:rsidRPr="00C17F53">
        <w:rPr>
          <w:smallCaps/>
          <w:sz w:val="18"/>
          <w:lang w:val="en-US"/>
        </w:rPr>
        <w:t xml:space="preserve">Prof. </w:t>
      </w:r>
      <w:r w:rsidR="007A6C06">
        <w:rPr>
          <w:smallCaps/>
          <w:sz w:val="18"/>
          <w:lang w:val="en-US"/>
        </w:rPr>
        <w:t>Joel José Jimenez Rivera</w:t>
      </w:r>
      <w:r w:rsidRPr="00C17F53">
        <w:rPr>
          <w:smallCaps/>
          <w:sz w:val="18"/>
          <w:lang w:val="en-US"/>
        </w:rPr>
        <w:t xml:space="preserve">; Prof. </w:t>
      </w:r>
      <w:r w:rsidR="00BD5F74">
        <w:rPr>
          <w:smallCaps/>
          <w:sz w:val="18"/>
        </w:rPr>
        <w:t>Salvatore Borgese</w:t>
      </w:r>
    </w:p>
    <w:p w14:paraId="7017642A" w14:textId="77777777" w:rsidR="00AE5041" w:rsidRDefault="00AE5041" w:rsidP="00FA7943">
      <w:pPr>
        <w:spacing w:before="240" w:after="120" w:line="240" w:lineRule="exact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OBIETTIVI DEL CORSO E RISULTATI DI APPRENDIMENTO ATTESI</w:t>
      </w:r>
    </w:p>
    <w:p w14:paraId="4C6A8084" w14:textId="77777777" w:rsidR="00196759" w:rsidRPr="00164BC7" w:rsidRDefault="00196759" w:rsidP="00FA7943">
      <w:pPr>
        <w:spacing w:before="60" w:after="60" w:line="240" w:lineRule="exact"/>
        <w:rPr>
          <w:szCs w:val="20"/>
        </w:rPr>
      </w:pPr>
      <w:r w:rsidRPr="00164BC7">
        <w:rPr>
          <w:szCs w:val="20"/>
        </w:rPr>
        <w:t xml:space="preserve">Oggi le imprese, il cui successo dipende dalla capacità continua di adattarsi per competere, necessitano di risorse capaci di garantire un’efficace gestione dei progetti. </w:t>
      </w:r>
    </w:p>
    <w:p w14:paraId="2CD1191A" w14:textId="77777777" w:rsidR="00196759" w:rsidRPr="00164BC7" w:rsidRDefault="00196759" w:rsidP="00FA7943">
      <w:pPr>
        <w:spacing w:before="60" w:after="60" w:line="240" w:lineRule="exact"/>
        <w:rPr>
          <w:szCs w:val="20"/>
        </w:rPr>
      </w:pPr>
      <w:r w:rsidRPr="00164BC7">
        <w:rPr>
          <w:szCs w:val="20"/>
        </w:rPr>
        <w:t>L’insegnamento si pone l’obiettivo di fornire agli studenti i concetti essenziali e le principali metodologie del Project Management.</w:t>
      </w:r>
    </w:p>
    <w:p w14:paraId="6CBCC96B" w14:textId="77777777" w:rsidR="00196759" w:rsidRPr="00164BC7" w:rsidRDefault="00196759" w:rsidP="00FA7943">
      <w:pPr>
        <w:spacing w:before="60" w:after="60" w:line="240" w:lineRule="exact"/>
        <w:rPr>
          <w:szCs w:val="20"/>
        </w:rPr>
      </w:pPr>
      <w:r w:rsidRPr="00164BC7">
        <w:rPr>
          <w:szCs w:val="20"/>
        </w:rPr>
        <w:t>Al termine dell’insegnamento, lo studente sarà in grado di:</w:t>
      </w:r>
    </w:p>
    <w:p w14:paraId="2187F8F2" w14:textId="77777777" w:rsidR="00164BC7" w:rsidRPr="00A30C00" w:rsidRDefault="00164BC7" w:rsidP="00FA7943">
      <w:pPr>
        <w:pStyle w:val="Paragrafoelenco"/>
        <w:numPr>
          <w:ilvl w:val="0"/>
          <w:numId w:val="9"/>
        </w:numPr>
        <w:spacing w:before="60" w:after="60" w:line="240" w:lineRule="exact"/>
        <w:rPr>
          <w:sz w:val="20"/>
          <w:szCs w:val="20"/>
        </w:rPr>
      </w:pPr>
      <w:r w:rsidRPr="00A30C00">
        <w:rPr>
          <w:sz w:val="20"/>
          <w:szCs w:val="20"/>
        </w:rPr>
        <w:t>conoscere e comprendere le metodologie di project management più diffuse, siano esse di tipo predittivo che di tipo Lean/Agile;</w:t>
      </w:r>
    </w:p>
    <w:p w14:paraId="7866251E" w14:textId="77777777" w:rsidR="00164BC7" w:rsidRPr="00A30C00" w:rsidRDefault="00164BC7" w:rsidP="00FA7943">
      <w:pPr>
        <w:pStyle w:val="Paragrafoelenco"/>
        <w:numPr>
          <w:ilvl w:val="0"/>
          <w:numId w:val="9"/>
        </w:numPr>
        <w:spacing w:before="60" w:after="60" w:line="240" w:lineRule="exact"/>
        <w:rPr>
          <w:sz w:val="20"/>
          <w:szCs w:val="20"/>
        </w:rPr>
      </w:pPr>
      <w:r w:rsidRPr="00A30C00">
        <w:rPr>
          <w:sz w:val="20"/>
          <w:szCs w:val="20"/>
        </w:rPr>
        <w:t>apprezzare la rilevanza di tecniche e strumenti utili nella gestione progettuale e saperli inquadrare all’interno delle varie metodologie;</w:t>
      </w:r>
    </w:p>
    <w:p w14:paraId="01AADB80" w14:textId="77777777" w:rsidR="00164BC7" w:rsidRPr="00A30C00" w:rsidRDefault="00164BC7" w:rsidP="00FA7943">
      <w:pPr>
        <w:pStyle w:val="Paragrafoelenco"/>
        <w:numPr>
          <w:ilvl w:val="0"/>
          <w:numId w:val="9"/>
        </w:numPr>
        <w:spacing w:before="60" w:after="60" w:line="240" w:lineRule="exact"/>
        <w:rPr>
          <w:sz w:val="20"/>
          <w:szCs w:val="20"/>
        </w:rPr>
      </w:pPr>
      <w:r w:rsidRPr="00A30C00">
        <w:rPr>
          <w:sz w:val="20"/>
          <w:szCs w:val="20"/>
        </w:rPr>
        <w:t>interpretare ed elaborare giudizi autonomi in merito a questioni inerenti alla scelta della metodologia più opportuna per un determinato progetto e saper di conseguenza gestire la pianificazione, l’esecuzione ed il controllo del progetto;</w:t>
      </w:r>
    </w:p>
    <w:p w14:paraId="12B36AAF" w14:textId="77777777" w:rsidR="00164BC7" w:rsidRPr="00A30C00" w:rsidRDefault="00164BC7" w:rsidP="00FA7943">
      <w:pPr>
        <w:pStyle w:val="Paragrafoelenco"/>
        <w:numPr>
          <w:ilvl w:val="0"/>
          <w:numId w:val="9"/>
        </w:numPr>
        <w:spacing w:before="60" w:after="60" w:line="240" w:lineRule="exact"/>
        <w:rPr>
          <w:sz w:val="20"/>
          <w:szCs w:val="20"/>
        </w:rPr>
      </w:pPr>
      <w:r w:rsidRPr="00A30C00">
        <w:rPr>
          <w:sz w:val="20"/>
          <w:szCs w:val="20"/>
        </w:rPr>
        <w:t>acquisire un linguaggio tecnico che consenta di comunicare efficacemente sia con interlocutori con competenze avanzate di project management sia con le strutture organizzative tipicamente coinvolte nei progetti;</w:t>
      </w:r>
    </w:p>
    <w:p w14:paraId="0810835D" w14:textId="77777777" w:rsidR="00164BC7" w:rsidRPr="00A30C00" w:rsidRDefault="00164BC7" w:rsidP="00FA7943">
      <w:pPr>
        <w:pStyle w:val="Paragrafoelenco"/>
        <w:numPr>
          <w:ilvl w:val="0"/>
          <w:numId w:val="9"/>
        </w:numPr>
        <w:spacing w:before="60" w:after="60" w:line="240" w:lineRule="exact"/>
        <w:rPr>
          <w:sz w:val="20"/>
          <w:szCs w:val="20"/>
        </w:rPr>
      </w:pPr>
      <w:r w:rsidRPr="00A30C00">
        <w:rPr>
          <w:sz w:val="20"/>
          <w:szCs w:val="20"/>
        </w:rPr>
        <w:t>acquisire capacità di applicazione pratica degli strumenti e delle tecniche del project management per strutturare e gestire progetti complessi da un punto di vista manageriale e professionale.</w:t>
      </w:r>
    </w:p>
    <w:p w14:paraId="7C8C2B59" w14:textId="77777777" w:rsidR="00AE5041" w:rsidRDefault="00AE5041" w:rsidP="00FA7943">
      <w:pPr>
        <w:spacing w:before="240" w:after="120" w:line="240" w:lineRule="exact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PROGRAMMA DEL CORSO</w:t>
      </w:r>
    </w:p>
    <w:p w14:paraId="2867E7C0" w14:textId="25E2F040" w:rsidR="00164BC7" w:rsidRPr="00164BC7" w:rsidRDefault="00164BC7" w:rsidP="00FA7943">
      <w:pPr>
        <w:spacing w:before="60" w:after="60" w:line="240" w:lineRule="exact"/>
        <w:rPr>
          <w:szCs w:val="20"/>
        </w:rPr>
      </w:pPr>
      <w:r w:rsidRPr="00164BC7">
        <w:rPr>
          <w:szCs w:val="20"/>
        </w:rPr>
        <w:t>Il Corso tratta i concetti di base del</w:t>
      </w:r>
      <w:r>
        <w:rPr>
          <w:szCs w:val="20"/>
        </w:rPr>
        <w:t>l</w:t>
      </w:r>
      <w:r w:rsidRPr="00164BC7">
        <w:rPr>
          <w:szCs w:val="20"/>
        </w:rPr>
        <w:t xml:space="preserve">e principali metodologie internazionali del Project Management; in particolare, fa riferimento allo Standard PMI Institute, ad alcuni concetti della metodologia Prince2 di </w:t>
      </w:r>
      <w:proofErr w:type="spellStart"/>
      <w:r w:rsidRPr="00164BC7">
        <w:rPr>
          <w:szCs w:val="20"/>
        </w:rPr>
        <w:t>Axelos</w:t>
      </w:r>
      <w:proofErr w:type="spellEnd"/>
      <w:r w:rsidRPr="00164BC7">
        <w:rPr>
          <w:szCs w:val="20"/>
        </w:rPr>
        <w:t xml:space="preserve"> ed alle practice emergenti di Lean ed Agile Project Management con particolare riferimento a </w:t>
      </w:r>
      <w:proofErr w:type="spellStart"/>
      <w:r w:rsidRPr="00164BC7">
        <w:rPr>
          <w:szCs w:val="20"/>
        </w:rPr>
        <w:t>Kanban</w:t>
      </w:r>
      <w:proofErr w:type="spellEnd"/>
      <w:r w:rsidR="004114B7">
        <w:rPr>
          <w:szCs w:val="20"/>
        </w:rPr>
        <w:t>,</w:t>
      </w:r>
      <w:r w:rsidRPr="00164BC7">
        <w:rPr>
          <w:szCs w:val="20"/>
        </w:rPr>
        <w:t xml:space="preserve"> </w:t>
      </w:r>
      <w:proofErr w:type="spellStart"/>
      <w:r w:rsidRPr="00164BC7">
        <w:rPr>
          <w:szCs w:val="20"/>
        </w:rPr>
        <w:t>Scrum</w:t>
      </w:r>
      <w:proofErr w:type="spellEnd"/>
      <w:r w:rsidR="004114B7">
        <w:rPr>
          <w:szCs w:val="20"/>
        </w:rPr>
        <w:t xml:space="preserve"> e </w:t>
      </w:r>
      <w:proofErr w:type="spellStart"/>
      <w:r w:rsidR="004114B7">
        <w:rPr>
          <w:szCs w:val="20"/>
        </w:rPr>
        <w:t>Scrumban</w:t>
      </w:r>
      <w:proofErr w:type="spellEnd"/>
      <w:r w:rsidRPr="00164BC7">
        <w:rPr>
          <w:szCs w:val="20"/>
        </w:rPr>
        <w:t>.</w:t>
      </w:r>
    </w:p>
    <w:p w14:paraId="35327250" w14:textId="77777777" w:rsidR="00164BC7" w:rsidRDefault="00164BC7" w:rsidP="00FA7943">
      <w:pPr>
        <w:spacing w:before="60" w:after="60" w:line="240" w:lineRule="exact"/>
        <w:rPr>
          <w:szCs w:val="20"/>
        </w:rPr>
      </w:pPr>
      <w:r w:rsidRPr="00164BC7">
        <w:rPr>
          <w:szCs w:val="20"/>
        </w:rPr>
        <w:t>Il Corso interpreta l’esposizione in una logica estremamente pratica</w:t>
      </w:r>
      <w:r w:rsidR="00A30C00">
        <w:rPr>
          <w:szCs w:val="20"/>
        </w:rPr>
        <w:t>, fornendo</w:t>
      </w:r>
      <w:r w:rsidRPr="009429A6">
        <w:rPr>
          <w:szCs w:val="20"/>
        </w:rPr>
        <w:t xml:space="preserve"> un framework per attivarsi concretamente nell’utilizzo delle varie</w:t>
      </w:r>
      <w:r w:rsidR="00353B25">
        <w:rPr>
          <w:szCs w:val="20"/>
        </w:rPr>
        <w:t xml:space="preserve"> </w:t>
      </w:r>
      <w:r w:rsidRPr="009429A6">
        <w:rPr>
          <w:szCs w:val="20"/>
        </w:rPr>
        <w:t>tecniche presentate</w:t>
      </w:r>
      <w:r w:rsidR="00A30C00">
        <w:rPr>
          <w:szCs w:val="20"/>
        </w:rPr>
        <w:t xml:space="preserve"> e </w:t>
      </w:r>
      <w:r w:rsidRPr="00164BC7">
        <w:rPr>
          <w:szCs w:val="20"/>
        </w:rPr>
        <w:t xml:space="preserve">proponendo una visione integrata delle metodologie tradizionali </w:t>
      </w:r>
      <w:r w:rsidR="00A30C00">
        <w:rPr>
          <w:szCs w:val="20"/>
        </w:rPr>
        <w:t>(</w:t>
      </w:r>
      <w:r w:rsidRPr="00164BC7">
        <w:rPr>
          <w:szCs w:val="20"/>
        </w:rPr>
        <w:t>predittive</w:t>
      </w:r>
      <w:r w:rsidR="00A30C00">
        <w:rPr>
          <w:szCs w:val="20"/>
        </w:rPr>
        <w:t>)</w:t>
      </w:r>
      <w:r w:rsidRPr="00164BC7">
        <w:rPr>
          <w:szCs w:val="20"/>
        </w:rPr>
        <w:t>, con quelle iterative ed incrementali (</w:t>
      </w:r>
      <w:r w:rsidR="00353B25">
        <w:rPr>
          <w:szCs w:val="20"/>
        </w:rPr>
        <w:t>adattative</w:t>
      </w:r>
      <w:r w:rsidRPr="00164BC7">
        <w:rPr>
          <w:szCs w:val="20"/>
        </w:rPr>
        <w:t>) ed un criterio di scelta degli approcci più opportuni in funzione del contesto e degli obiettivi.</w:t>
      </w:r>
    </w:p>
    <w:p w14:paraId="6B583E6D" w14:textId="77777777" w:rsidR="00164BC7" w:rsidRDefault="00164BC7" w:rsidP="00FA7943">
      <w:pPr>
        <w:spacing w:before="60" w:after="60" w:line="240" w:lineRule="exact"/>
        <w:rPr>
          <w:szCs w:val="20"/>
        </w:rPr>
      </w:pPr>
      <w:r>
        <w:rPr>
          <w:szCs w:val="20"/>
        </w:rPr>
        <w:t xml:space="preserve">Nella prima parte del Corso verranno trattati i concetti di base </w:t>
      </w:r>
      <w:r w:rsidR="000C5D1E">
        <w:rPr>
          <w:szCs w:val="20"/>
        </w:rPr>
        <w:t xml:space="preserve">relativi al </w:t>
      </w:r>
      <w:r w:rsidR="006E6C76">
        <w:rPr>
          <w:szCs w:val="20"/>
        </w:rPr>
        <w:t>p</w:t>
      </w:r>
      <w:r w:rsidR="000C5D1E">
        <w:rPr>
          <w:szCs w:val="20"/>
        </w:rPr>
        <w:t xml:space="preserve">roject </w:t>
      </w:r>
      <w:r w:rsidR="006E6C76">
        <w:rPr>
          <w:szCs w:val="20"/>
        </w:rPr>
        <w:t>m</w:t>
      </w:r>
      <w:r w:rsidR="000C5D1E">
        <w:rPr>
          <w:szCs w:val="20"/>
        </w:rPr>
        <w:t>anagement</w:t>
      </w:r>
      <w:r w:rsidR="00A30C00">
        <w:rPr>
          <w:szCs w:val="20"/>
        </w:rPr>
        <w:t>, unitamente</w:t>
      </w:r>
      <w:r w:rsidR="000C5D1E">
        <w:rPr>
          <w:szCs w:val="20"/>
        </w:rPr>
        <w:t xml:space="preserve"> </w:t>
      </w:r>
      <w:r w:rsidR="00A30C00">
        <w:rPr>
          <w:szCs w:val="20"/>
        </w:rPr>
        <w:t>a</w:t>
      </w:r>
      <w:r w:rsidR="000C5D1E">
        <w:rPr>
          <w:szCs w:val="20"/>
        </w:rPr>
        <w:t>gli aspetti organizzativi</w:t>
      </w:r>
      <w:r w:rsidR="00A30C00">
        <w:rPr>
          <w:szCs w:val="20"/>
        </w:rPr>
        <w:t xml:space="preserve"> più</w:t>
      </w:r>
      <w:r w:rsidR="000C5D1E">
        <w:rPr>
          <w:szCs w:val="20"/>
        </w:rPr>
        <w:t xml:space="preserve"> strettamente connessi ad esso.</w:t>
      </w:r>
    </w:p>
    <w:p w14:paraId="335FD3DC" w14:textId="77777777" w:rsidR="000C5D1E" w:rsidRDefault="000C5D1E" w:rsidP="00FA7943">
      <w:pPr>
        <w:spacing w:before="60" w:after="60" w:line="240" w:lineRule="exact"/>
        <w:rPr>
          <w:szCs w:val="20"/>
        </w:rPr>
      </w:pPr>
      <w:r>
        <w:rPr>
          <w:szCs w:val="20"/>
        </w:rPr>
        <w:lastRenderedPageBreak/>
        <w:t xml:space="preserve">Nella seconda parte, verrà introdotto il “Ciclo di Vita” </w:t>
      </w:r>
      <w:r w:rsidR="00A30C00">
        <w:rPr>
          <w:szCs w:val="20"/>
        </w:rPr>
        <w:t xml:space="preserve">tipico </w:t>
      </w:r>
      <w:r>
        <w:rPr>
          <w:szCs w:val="20"/>
        </w:rPr>
        <w:t>di un progetto impostato seguendo metodologie tradizionali (o predittive) e verranno trattati concetti e tecniche tipiche di ogni fase del ciclo di vita.</w:t>
      </w:r>
    </w:p>
    <w:p w14:paraId="7E4F66ED" w14:textId="4148A769" w:rsidR="000C5D1E" w:rsidRDefault="000C5D1E" w:rsidP="00FA7943">
      <w:pPr>
        <w:spacing w:before="60" w:after="60" w:line="240" w:lineRule="exact"/>
        <w:rPr>
          <w:szCs w:val="20"/>
        </w:rPr>
      </w:pPr>
      <w:r>
        <w:rPr>
          <w:szCs w:val="20"/>
        </w:rPr>
        <w:t>Nella terza parte verranno invece introdotte le metodologie “</w:t>
      </w:r>
      <w:proofErr w:type="spellStart"/>
      <w:r w:rsidR="00DF68BA">
        <w:rPr>
          <w:szCs w:val="20"/>
        </w:rPr>
        <w:t>l</w:t>
      </w:r>
      <w:r>
        <w:rPr>
          <w:szCs w:val="20"/>
        </w:rPr>
        <w:t>ean</w:t>
      </w:r>
      <w:proofErr w:type="spellEnd"/>
      <w:r>
        <w:rPr>
          <w:szCs w:val="20"/>
        </w:rPr>
        <w:t>” ed “</w:t>
      </w:r>
      <w:r w:rsidR="00DF68BA">
        <w:rPr>
          <w:szCs w:val="20"/>
        </w:rPr>
        <w:t>a</w:t>
      </w:r>
      <w:r>
        <w:rPr>
          <w:szCs w:val="20"/>
        </w:rPr>
        <w:t>gile”</w:t>
      </w:r>
      <w:r w:rsidR="00353B25">
        <w:rPr>
          <w:szCs w:val="20"/>
        </w:rPr>
        <w:t xml:space="preserve"> (adattative)</w:t>
      </w:r>
      <w:r>
        <w:rPr>
          <w:szCs w:val="20"/>
        </w:rPr>
        <w:t xml:space="preserve">, </w:t>
      </w:r>
      <w:r w:rsidR="00353B25">
        <w:rPr>
          <w:szCs w:val="20"/>
        </w:rPr>
        <w:t xml:space="preserve">con l’obiettivo di fornire allo studente la capacità </w:t>
      </w:r>
      <w:r w:rsidR="00DF68BA" w:rsidRPr="00DF68BA">
        <w:rPr>
          <w:szCs w:val="20"/>
        </w:rPr>
        <w:t>al fine di garantir</w:t>
      </w:r>
      <w:r w:rsidR="00DF68BA">
        <w:rPr>
          <w:szCs w:val="20"/>
        </w:rPr>
        <w:t>n</w:t>
      </w:r>
      <w:r w:rsidR="00DF68BA" w:rsidRPr="00DF68BA">
        <w:rPr>
          <w:szCs w:val="20"/>
        </w:rPr>
        <w:t xml:space="preserve">e la corretta applicazione </w:t>
      </w:r>
      <w:r w:rsidR="00353B25">
        <w:rPr>
          <w:szCs w:val="20"/>
        </w:rPr>
        <w:t>ottenendo</w:t>
      </w:r>
      <w:r w:rsidR="00DF68BA" w:rsidRPr="00DF68BA">
        <w:rPr>
          <w:szCs w:val="20"/>
        </w:rPr>
        <w:t xml:space="preserve"> un’</w:t>
      </w:r>
      <w:r w:rsidR="00DF68BA">
        <w:rPr>
          <w:szCs w:val="20"/>
        </w:rPr>
        <w:t>o</w:t>
      </w:r>
      <w:r w:rsidR="00DF68BA" w:rsidRPr="00DF68BA">
        <w:rPr>
          <w:szCs w:val="20"/>
        </w:rPr>
        <w:t xml:space="preserve">rganizzazione efficace ed efficiente del </w:t>
      </w:r>
      <w:r w:rsidR="00353B25">
        <w:rPr>
          <w:szCs w:val="20"/>
        </w:rPr>
        <w:t>progetto anche in situazioni complesse</w:t>
      </w:r>
      <w:r w:rsidR="00DF68BA">
        <w:rPr>
          <w:szCs w:val="20"/>
        </w:rPr>
        <w:t>.</w:t>
      </w:r>
      <w:r w:rsidR="00353B25">
        <w:rPr>
          <w:szCs w:val="20"/>
        </w:rPr>
        <w:t xml:space="preserve"> S</w:t>
      </w:r>
      <w:r w:rsidR="00DF68BA">
        <w:rPr>
          <w:szCs w:val="20"/>
        </w:rPr>
        <w:t>i andranno</w:t>
      </w:r>
      <w:r>
        <w:rPr>
          <w:szCs w:val="20"/>
        </w:rPr>
        <w:t xml:space="preserve"> a</w:t>
      </w:r>
      <w:r w:rsidR="00A30C00">
        <w:rPr>
          <w:szCs w:val="20"/>
        </w:rPr>
        <w:t>d</w:t>
      </w:r>
      <w:r>
        <w:rPr>
          <w:szCs w:val="20"/>
        </w:rPr>
        <w:t xml:space="preserve"> </w:t>
      </w:r>
      <w:r w:rsidR="00DF68BA">
        <w:rPr>
          <w:szCs w:val="20"/>
        </w:rPr>
        <w:t>approfondire</w:t>
      </w:r>
      <w:r>
        <w:rPr>
          <w:szCs w:val="20"/>
        </w:rPr>
        <w:t xml:space="preserve"> in particolare i</w:t>
      </w:r>
      <w:r w:rsidR="00DF68BA">
        <w:rPr>
          <w:szCs w:val="20"/>
        </w:rPr>
        <w:t>l</w:t>
      </w:r>
      <w:r>
        <w:rPr>
          <w:szCs w:val="20"/>
        </w:rPr>
        <w:t xml:space="preserve"> framework </w:t>
      </w:r>
      <w:proofErr w:type="spellStart"/>
      <w:r>
        <w:rPr>
          <w:szCs w:val="20"/>
        </w:rPr>
        <w:t>Kanban</w:t>
      </w:r>
      <w:proofErr w:type="spellEnd"/>
      <w:r>
        <w:rPr>
          <w:szCs w:val="20"/>
        </w:rPr>
        <w:t xml:space="preserve"> </w:t>
      </w:r>
      <w:r w:rsidR="00DF68BA">
        <w:rPr>
          <w:szCs w:val="20"/>
        </w:rPr>
        <w:t xml:space="preserve">(di tipo </w:t>
      </w:r>
      <w:proofErr w:type="spellStart"/>
      <w:r w:rsidR="00DF68BA">
        <w:rPr>
          <w:szCs w:val="20"/>
        </w:rPr>
        <w:t>lean</w:t>
      </w:r>
      <w:proofErr w:type="spellEnd"/>
      <w:r w:rsidR="00DF68BA">
        <w:rPr>
          <w:szCs w:val="20"/>
        </w:rPr>
        <w:t>)</w:t>
      </w:r>
      <w:r w:rsidR="004114B7">
        <w:rPr>
          <w:szCs w:val="20"/>
        </w:rPr>
        <w:t>,</w:t>
      </w:r>
      <w:r w:rsidR="00DF68BA">
        <w:rPr>
          <w:szCs w:val="20"/>
        </w:rPr>
        <w:t xml:space="preserve"> il framework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Scrum</w:t>
      </w:r>
      <w:proofErr w:type="spellEnd"/>
      <w:r w:rsidR="00DF68BA">
        <w:rPr>
          <w:szCs w:val="20"/>
        </w:rPr>
        <w:t xml:space="preserve"> (di tipo agile)</w:t>
      </w:r>
      <w:r w:rsidR="004114B7">
        <w:rPr>
          <w:szCs w:val="20"/>
        </w:rPr>
        <w:t xml:space="preserve"> ed il framework </w:t>
      </w:r>
      <w:proofErr w:type="spellStart"/>
      <w:r w:rsidR="004114B7">
        <w:rPr>
          <w:szCs w:val="20"/>
        </w:rPr>
        <w:t>Scrumban</w:t>
      </w:r>
      <w:proofErr w:type="spellEnd"/>
      <w:r w:rsidR="004114B7">
        <w:rPr>
          <w:szCs w:val="20"/>
        </w:rPr>
        <w:t xml:space="preserve"> (somma delle best practice dei procedenti).</w:t>
      </w:r>
    </w:p>
    <w:p w14:paraId="337B7907" w14:textId="37757FA1" w:rsidR="004114B7" w:rsidRDefault="004114B7" w:rsidP="00FA7943">
      <w:pPr>
        <w:spacing w:before="60" w:after="60" w:line="240" w:lineRule="exact"/>
        <w:rPr>
          <w:szCs w:val="20"/>
        </w:rPr>
      </w:pPr>
      <w:r>
        <w:rPr>
          <w:szCs w:val="20"/>
        </w:rPr>
        <w:t>Nell’ultima parte del v</w:t>
      </w:r>
      <w:r w:rsidRPr="004114B7">
        <w:rPr>
          <w:szCs w:val="20"/>
        </w:rPr>
        <w:t>erranno trattati gli approcci più avanzati, basati su metodologie ibride e sull’uso dell</w:t>
      </w:r>
      <w:r>
        <w:rPr>
          <w:szCs w:val="20"/>
        </w:rPr>
        <w:t>’intelligenza artificiale</w:t>
      </w:r>
      <w:r w:rsidRPr="004114B7">
        <w:rPr>
          <w:szCs w:val="20"/>
        </w:rPr>
        <w:t>.</w:t>
      </w:r>
    </w:p>
    <w:p w14:paraId="472C814B" w14:textId="77777777" w:rsidR="000C5D1E" w:rsidRPr="00164BC7" w:rsidRDefault="000C5D1E" w:rsidP="00FA7943">
      <w:pPr>
        <w:spacing w:before="60" w:after="60" w:line="240" w:lineRule="exact"/>
        <w:rPr>
          <w:szCs w:val="20"/>
        </w:rPr>
      </w:pPr>
      <w:r>
        <w:rPr>
          <w:szCs w:val="20"/>
        </w:rPr>
        <w:t>Il Corso sarà accompagnato da un</w:t>
      </w:r>
      <w:r w:rsidR="00353B25">
        <w:rPr>
          <w:szCs w:val="20"/>
        </w:rPr>
        <w:t xml:space="preserve"> caso di studio</w:t>
      </w:r>
      <w:r>
        <w:rPr>
          <w:szCs w:val="20"/>
        </w:rPr>
        <w:t xml:space="preserve"> che verrà sviluppato</w:t>
      </w:r>
      <w:r w:rsidR="00A30C00">
        <w:rPr>
          <w:szCs w:val="20"/>
        </w:rPr>
        <w:t xml:space="preserve"> utilizzando le metodologie e le tecniche presentate,</w:t>
      </w:r>
      <w:r>
        <w:rPr>
          <w:szCs w:val="20"/>
        </w:rPr>
        <w:t xml:space="preserve"> </w:t>
      </w:r>
      <w:r w:rsidR="00A30C00">
        <w:rPr>
          <w:szCs w:val="20"/>
        </w:rPr>
        <w:t>affianc</w:t>
      </w:r>
      <w:r>
        <w:rPr>
          <w:szCs w:val="20"/>
        </w:rPr>
        <w:t xml:space="preserve">ando in tal modo l’apprendimento teorico con </w:t>
      </w:r>
      <w:r w:rsidR="00A30C00">
        <w:rPr>
          <w:szCs w:val="20"/>
        </w:rPr>
        <w:t>l’</w:t>
      </w:r>
      <w:r>
        <w:rPr>
          <w:szCs w:val="20"/>
        </w:rPr>
        <w:t>implementazion</w:t>
      </w:r>
      <w:r w:rsidR="00A30C00">
        <w:rPr>
          <w:szCs w:val="20"/>
        </w:rPr>
        <w:t>e</w:t>
      </w:r>
      <w:r>
        <w:rPr>
          <w:szCs w:val="20"/>
        </w:rPr>
        <w:t xml:space="preserve"> pratic</w:t>
      </w:r>
      <w:r w:rsidR="00353B25">
        <w:rPr>
          <w:szCs w:val="20"/>
        </w:rPr>
        <w:t>a</w:t>
      </w:r>
      <w:r>
        <w:rPr>
          <w:szCs w:val="20"/>
        </w:rPr>
        <w:t>.</w:t>
      </w:r>
    </w:p>
    <w:p w14:paraId="1168E301" w14:textId="58D2B0DF" w:rsidR="00AE5041" w:rsidRDefault="00AE5041" w:rsidP="00FA7943">
      <w:pPr>
        <w:spacing w:before="240" w:after="120" w:line="240" w:lineRule="exact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BIBLIOGRAFIA</w:t>
      </w:r>
      <w:r w:rsidR="00326642">
        <w:rPr>
          <w:rStyle w:val="Rimandonotaapidipagina"/>
          <w:b/>
          <w:bCs/>
          <w:i/>
          <w:iCs/>
          <w:color w:val="000000"/>
          <w:sz w:val="18"/>
          <w:szCs w:val="18"/>
        </w:rPr>
        <w:footnoteReference w:id="1"/>
      </w:r>
    </w:p>
    <w:p w14:paraId="7FD95F26" w14:textId="71E43C2B" w:rsidR="00EF4152" w:rsidRDefault="00196759" w:rsidP="00FA7943">
      <w:pPr>
        <w:spacing w:line="240" w:lineRule="exact"/>
        <w:rPr>
          <w:sz w:val="18"/>
          <w:szCs w:val="20"/>
        </w:rPr>
      </w:pPr>
      <w:r w:rsidRPr="00AE5041">
        <w:rPr>
          <w:sz w:val="18"/>
          <w:szCs w:val="20"/>
        </w:rPr>
        <w:t>Testi adottati per frequentanti e non frequentanti</w:t>
      </w:r>
      <w:r w:rsidR="00F8391F" w:rsidRPr="00AE5041">
        <w:rPr>
          <w:sz w:val="18"/>
          <w:szCs w:val="20"/>
        </w:rPr>
        <w:t>:</w:t>
      </w:r>
      <w:r w:rsidR="00EF4152">
        <w:rPr>
          <w:sz w:val="18"/>
          <w:szCs w:val="20"/>
        </w:rPr>
        <w:t xml:space="preserve"> </w:t>
      </w:r>
    </w:p>
    <w:p w14:paraId="51242113" w14:textId="25C13D34" w:rsidR="00C17F53" w:rsidRDefault="00C17F53" w:rsidP="00FA7943">
      <w:pPr>
        <w:pStyle w:val="Testo1"/>
        <w:spacing w:before="0" w:line="240" w:lineRule="exact"/>
        <w:rPr>
          <w:lang w:val="en-GB"/>
        </w:rPr>
      </w:pPr>
      <w:r w:rsidRPr="007A6C06">
        <w:rPr>
          <w:lang w:val="en-US"/>
        </w:rPr>
        <w:t xml:space="preserve">Pearson </w:t>
      </w:r>
      <w:r w:rsidRPr="004114B7">
        <w:rPr>
          <w:lang w:val="en-GB"/>
        </w:rPr>
        <w:t>(2021) - "</w:t>
      </w:r>
      <w:r w:rsidRPr="00662E1F">
        <w:rPr>
          <w:i/>
          <w:iCs/>
          <w:lang w:val="en-GB"/>
        </w:rPr>
        <w:t>Project Management di Successo</w:t>
      </w:r>
      <w:r w:rsidRPr="004114B7">
        <w:rPr>
          <w:lang w:val="en-GB"/>
        </w:rPr>
        <w:t xml:space="preserve">” </w:t>
      </w:r>
      <w:r w:rsidR="00DE7026" w:rsidRPr="004114B7">
        <w:rPr>
          <w:lang w:val="en-GB"/>
        </w:rPr>
        <w:t>–</w:t>
      </w:r>
      <w:r w:rsidRPr="004114B7">
        <w:rPr>
          <w:lang w:val="en-GB"/>
        </w:rPr>
        <w:t xml:space="preserve"> </w:t>
      </w:r>
      <w:r w:rsidRPr="00AB693D">
        <w:rPr>
          <w:smallCaps/>
          <w:sz w:val="16"/>
          <w:lang w:val="en-GB"/>
        </w:rPr>
        <w:t>F</w:t>
      </w:r>
      <w:r w:rsidR="00DE7026" w:rsidRPr="00AB693D">
        <w:rPr>
          <w:smallCaps/>
          <w:sz w:val="16"/>
          <w:lang w:val="en-GB"/>
        </w:rPr>
        <w:t xml:space="preserve">. </w:t>
      </w:r>
      <w:r w:rsidRPr="00AB693D">
        <w:rPr>
          <w:smallCaps/>
          <w:sz w:val="16"/>
          <w:lang w:val="en-GB"/>
        </w:rPr>
        <w:t>Momola</w:t>
      </w:r>
      <w:r w:rsidR="00DE7026" w:rsidRPr="004114B7">
        <w:rPr>
          <w:lang w:val="en-GB"/>
        </w:rPr>
        <w:t>.</w:t>
      </w:r>
      <w:r w:rsidR="001563D6">
        <w:rPr>
          <w:lang w:val="en-GB"/>
        </w:rPr>
        <w:t xml:space="preserve"> </w:t>
      </w:r>
      <w:bookmarkStart w:id="0" w:name="_Hlk170391661"/>
      <w:r w:rsidR="001563D6">
        <w:rPr>
          <w:rFonts w:ascii="Times New Roman" w:hAnsi="Times New Roman"/>
          <w:i/>
          <w:color w:val="0070C0"/>
          <w:szCs w:val="18"/>
        </w:rPr>
        <w:fldChar w:fldCharType="begin"/>
      </w:r>
      <w:r w:rsidR="001563D6">
        <w:rPr>
          <w:rFonts w:ascii="Times New Roman" w:hAnsi="Times New Roman"/>
          <w:i/>
          <w:color w:val="0070C0"/>
          <w:szCs w:val="18"/>
        </w:rPr>
        <w:instrText>HYPERLINK "https://librerie.unicatt.it/scheda-libro/fabio-momola/project-management-di-successo-ediz-mylab-9788891909749-692503.html"</w:instrText>
      </w:r>
      <w:r w:rsidR="001563D6">
        <w:rPr>
          <w:rFonts w:ascii="Times New Roman" w:hAnsi="Times New Roman"/>
          <w:i/>
          <w:color w:val="0070C0"/>
          <w:szCs w:val="18"/>
        </w:rPr>
      </w:r>
      <w:r w:rsidR="001563D6">
        <w:rPr>
          <w:rFonts w:ascii="Times New Roman" w:hAnsi="Times New Roman"/>
          <w:i/>
          <w:color w:val="0070C0"/>
          <w:szCs w:val="18"/>
        </w:rPr>
        <w:fldChar w:fldCharType="separate"/>
      </w:r>
      <w:r w:rsidR="001563D6" w:rsidRPr="001563D6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1563D6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FE1641F" w14:textId="433E6056" w:rsidR="004114B7" w:rsidRPr="004114B7" w:rsidRDefault="004114B7" w:rsidP="00FA7943">
      <w:pPr>
        <w:pStyle w:val="Testo1"/>
        <w:spacing w:before="0" w:line="240" w:lineRule="exact"/>
        <w:rPr>
          <w:sz w:val="22"/>
          <w:szCs w:val="22"/>
          <w:lang w:val="en-GB"/>
        </w:rPr>
      </w:pPr>
      <w:r w:rsidRPr="007A6C06">
        <w:rPr>
          <w:lang w:val="en-US"/>
        </w:rPr>
        <w:t>Pearson</w:t>
      </w:r>
      <w:r w:rsidRPr="00662E1F">
        <w:rPr>
          <w:smallCaps/>
          <w:sz w:val="16"/>
          <w:lang w:val="en-GB"/>
        </w:rPr>
        <w:t xml:space="preserve"> </w:t>
      </w:r>
      <w:r w:rsidRPr="004114B7">
        <w:rPr>
          <w:lang w:val="en-GB"/>
        </w:rPr>
        <w:t>(202</w:t>
      </w:r>
      <w:r>
        <w:rPr>
          <w:lang w:val="en-GB"/>
        </w:rPr>
        <w:t>5</w:t>
      </w:r>
      <w:r w:rsidRPr="004114B7">
        <w:rPr>
          <w:lang w:val="en-GB"/>
        </w:rPr>
        <w:t>) - "</w:t>
      </w:r>
      <w:r w:rsidRPr="00AB693D">
        <w:rPr>
          <w:i/>
          <w:iCs/>
          <w:lang w:val="en-GB"/>
        </w:rPr>
        <w:t>THE Guide to Successful Project Management</w:t>
      </w:r>
      <w:r w:rsidRPr="004114B7">
        <w:rPr>
          <w:lang w:val="en-GB"/>
        </w:rPr>
        <w:t>” – F</w:t>
      </w:r>
      <w:r w:rsidRPr="00AB693D">
        <w:rPr>
          <w:smallCaps/>
          <w:sz w:val="16"/>
          <w:lang w:val="en-GB"/>
        </w:rPr>
        <w:t>. Momola, F. Rajola</w:t>
      </w:r>
      <w:r w:rsidRPr="004114B7">
        <w:rPr>
          <w:lang w:val="en-GB"/>
        </w:rPr>
        <w:t>.</w:t>
      </w:r>
    </w:p>
    <w:p w14:paraId="7215C1DF" w14:textId="10DAAEFF" w:rsidR="00C17F53" w:rsidRDefault="00C17F53" w:rsidP="00FA7943">
      <w:pPr>
        <w:pStyle w:val="Testo1"/>
        <w:spacing w:before="0" w:line="240" w:lineRule="exact"/>
        <w:rPr>
          <w:lang w:val="en-US"/>
        </w:rPr>
      </w:pPr>
      <w:r w:rsidRPr="004B26F9">
        <w:rPr>
          <w:lang w:val="en-US"/>
        </w:rPr>
        <w:t>Project Management Institute</w:t>
      </w:r>
      <w:r w:rsidR="00DE7026">
        <w:rPr>
          <w:lang w:val="en-US"/>
        </w:rPr>
        <w:t xml:space="preserve"> </w:t>
      </w:r>
      <w:r w:rsidRPr="004B26F9">
        <w:rPr>
          <w:shd w:val="clear" w:color="auto" w:fill="FFFFFF"/>
          <w:lang w:val="en-US"/>
        </w:rPr>
        <w:t>(20</w:t>
      </w:r>
      <w:r w:rsidR="004114B7">
        <w:rPr>
          <w:shd w:val="clear" w:color="auto" w:fill="FFFFFF"/>
          <w:lang w:val="en-US"/>
        </w:rPr>
        <w:t>21</w:t>
      </w:r>
      <w:r w:rsidRPr="004B26F9">
        <w:rPr>
          <w:shd w:val="clear" w:color="auto" w:fill="FFFFFF"/>
          <w:lang w:val="en-US"/>
        </w:rPr>
        <w:t>)</w:t>
      </w:r>
      <w:r w:rsidRPr="004B26F9">
        <w:rPr>
          <w:lang w:val="en-US"/>
        </w:rPr>
        <w:t xml:space="preserve"> -</w:t>
      </w:r>
      <w:r w:rsidR="00DE7026">
        <w:rPr>
          <w:lang w:val="en-US"/>
        </w:rPr>
        <w:t xml:space="preserve"> </w:t>
      </w:r>
      <w:r w:rsidRPr="004B26F9">
        <w:rPr>
          <w:lang w:val="en-US"/>
        </w:rPr>
        <w:t>"</w:t>
      </w:r>
      <w:r w:rsidRPr="00FA7943">
        <w:rPr>
          <w:i/>
          <w:iCs/>
          <w:lang w:val="en-US"/>
        </w:rPr>
        <w:t>A Guide to the Project Management Body of Knowledge (PMBOK Guide)"</w:t>
      </w:r>
      <w:r w:rsidRPr="004B26F9">
        <w:rPr>
          <w:lang w:val="en-US"/>
        </w:rPr>
        <w:t xml:space="preserve"> (</w:t>
      </w:r>
      <w:r w:rsidR="004114B7">
        <w:rPr>
          <w:lang w:val="en-US"/>
        </w:rPr>
        <w:t>7</w:t>
      </w:r>
      <w:r w:rsidRPr="004B26F9">
        <w:rPr>
          <w:lang w:val="en-US"/>
        </w:rPr>
        <w:t>th Edition) - Project Management Institute.</w:t>
      </w:r>
      <w:r w:rsidR="003F5754">
        <w:rPr>
          <w:lang w:val="en-US"/>
        </w:rPr>
        <w:t xml:space="preserve"> </w:t>
      </w:r>
      <w:hyperlink r:id="rId8" w:history="1">
        <w:r w:rsidR="003F5754" w:rsidRPr="003F575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7BB7E66" w14:textId="3FD23544" w:rsidR="00196759" w:rsidRPr="00AE5041" w:rsidRDefault="00196759" w:rsidP="00FA7943">
      <w:pPr>
        <w:pStyle w:val="Testo1"/>
        <w:spacing w:line="240" w:lineRule="exact"/>
      </w:pPr>
      <w:r w:rsidRPr="00AE5041">
        <w:t>È previsto materiale di supporto alle lezioni reperibile in Blackboard nell’area relativa all’insegnamento: saranno pubblicate slides utilizzate in aula ed approfondimenti relativi agli argomenti di maggiore interesse.</w:t>
      </w:r>
    </w:p>
    <w:p w14:paraId="7EECE897" w14:textId="77777777" w:rsidR="00AE5041" w:rsidRDefault="00AE5041" w:rsidP="00FA7943">
      <w:pPr>
        <w:spacing w:before="240" w:after="120" w:line="240" w:lineRule="exact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DIDATTICA DEL CORSO</w:t>
      </w:r>
    </w:p>
    <w:p w14:paraId="61A3EB61" w14:textId="77777777" w:rsidR="00196759" w:rsidRPr="00AE5041" w:rsidRDefault="00196759" w:rsidP="00FA7943">
      <w:pPr>
        <w:pStyle w:val="Testo2"/>
        <w:spacing w:line="240" w:lineRule="exact"/>
      </w:pPr>
      <w:r w:rsidRPr="00AE5041">
        <w:t xml:space="preserve">Lezioni </w:t>
      </w:r>
      <w:r w:rsidR="00353B25" w:rsidRPr="00AE5041">
        <w:t xml:space="preserve">teoriche </w:t>
      </w:r>
      <w:r w:rsidRPr="00AE5041">
        <w:t xml:space="preserve">frontali </w:t>
      </w:r>
      <w:r w:rsidR="00353B25" w:rsidRPr="00AE5041">
        <w:t xml:space="preserve">complementate da un </w:t>
      </w:r>
      <w:r w:rsidRPr="00AE5041">
        <w:t>cas</w:t>
      </w:r>
      <w:r w:rsidR="00353B25" w:rsidRPr="00AE5041">
        <w:t>o</w:t>
      </w:r>
      <w:r w:rsidRPr="00AE5041">
        <w:t xml:space="preserve"> di studio</w:t>
      </w:r>
      <w:r w:rsidR="00353B25" w:rsidRPr="00AE5041">
        <w:t>, ispirato ad un progetto reale,</w:t>
      </w:r>
      <w:r w:rsidRPr="00AE5041">
        <w:t xml:space="preserve"> sviluppat</w:t>
      </w:r>
      <w:r w:rsidR="00353B25" w:rsidRPr="00AE5041">
        <w:t>o</w:t>
      </w:r>
      <w:r w:rsidRPr="00AE5041">
        <w:t xml:space="preserve"> in aula.</w:t>
      </w:r>
    </w:p>
    <w:p w14:paraId="6889D242" w14:textId="77777777" w:rsidR="00196759" w:rsidRPr="00AE5041" w:rsidRDefault="00196759" w:rsidP="00FA7943">
      <w:pPr>
        <w:pStyle w:val="Testo2"/>
        <w:spacing w:line="240" w:lineRule="exact"/>
      </w:pPr>
      <w:r w:rsidRPr="00AE5041">
        <w:t xml:space="preserve">Sviluppo di </w:t>
      </w:r>
      <w:r w:rsidR="00F8391F" w:rsidRPr="00AE5041">
        <w:t>un L</w:t>
      </w:r>
      <w:r w:rsidRPr="00AE5041">
        <w:t xml:space="preserve">avoro di </w:t>
      </w:r>
      <w:r w:rsidR="00F8391F" w:rsidRPr="00AE5041">
        <w:t>G</w:t>
      </w:r>
      <w:r w:rsidRPr="00AE5041">
        <w:t xml:space="preserve">ruppo che consiste nella strutturazione </w:t>
      </w:r>
      <w:r w:rsidR="00353B25" w:rsidRPr="00AE5041">
        <w:t>degli output tipici di un’attività di project management con riferimento</w:t>
      </w:r>
      <w:r w:rsidRPr="00AE5041">
        <w:t xml:space="preserve"> ad un caso aziendale </w:t>
      </w:r>
      <w:r w:rsidR="00353B25" w:rsidRPr="00AE5041">
        <w:t>reale</w:t>
      </w:r>
      <w:r w:rsidRPr="00AE5041">
        <w:t xml:space="preserve">. </w:t>
      </w:r>
    </w:p>
    <w:p w14:paraId="0A542F02" w14:textId="77777777" w:rsidR="00196759" w:rsidRPr="00AE5041" w:rsidRDefault="00196759" w:rsidP="00FA7943">
      <w:pPr>
        <w:pStyle w:val="Testo2"/>
        <w:spacing w:line="240" w:lineRule="exact"/>
      </w:pPr>
      <w:r w:rsidRPr="00AE5041">
        <w:t xml:space="preserve">Sono previste testimonianze di professionisti con comprovata esperienza nel </w:t>
      </w:r>
      <w:r w:rsidR="00353B25" w:rsidRPr="00AE5041">
        <w:t>p</w:t>
      </w:r>
      <w:r w:rsidRPr="00AE5041">
        <w:t xml:space="preserve">roject </w:t>
      </w:r>
      <w:r w:rsidR="00353B25" w:rsidRPr="00AE5041">
        <w:t>m</w:t>
      </w:r>
      <w:r w:rsidRPr="00AE5041">
        <w:t>anagement</w:t>
      </w:r>
      <w:r w:rsidR="00353B25" w:rsidRPr="00AE5041">
        <w:t xml:space="preserve"> in vari contesti ed in vari settori economici</w:t>
      </w:r>
      <w:r w:rsidRPr="00AE5041">
        <w:t>.</w:t>
      </w:r>
    </w:p>
    <w:p w14:paraId="5A9C0AF5" w14:textId="77777777" w:rsidR="00AE5041" w:rsidRDefault="00AE5041" w:rsidP="00FA7943">
      <w:pPr>
        <w:spacing w:before="240" w:after="120" w:line="240" w:lineRule="exact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METODO E CRITERI DI VALUTAZIONE</w:t>
      </w:r>
    </w:p>
    <w:p w14:paraId="2F5D51CA" w14:textId="77777777" w:rsidR="00196759" w:rsidRPr="00AE5041" w:rsidRDefault="00196759" w:rsidP="00FA7943">
      <w:pPr>
        <w:pStyle w:val="Testo2"/>
        <w:spacing w:line="240" w:lineRule="exact"/>
      </w:pPr>
      <w:r w:rsidRPr="00AE5041">
        <w:lastRenderedPageBreak/>
        <w:t>Per gli studenti frequentanti, l’esame si svolgerà con due modalità:</w:t>
      </w:r>
    </w:p>
    <w:p w14:paraId="2A1784BB" w14:textId="77777777" w:rsidR="00196759" w:rsidRPr="00AE5041" w:rsidRDefault="00196759" w:rsidP="00FA7943">
      <w:pPr>
        <w:pStyle w:val="Testo2"/>
        <w:spacing w:line="240" w:lineRule="exact"/>
      </w:pPr>
      <w:r w:rsidRPr="00AE5041">
        <w:t>Attraverso una prova scritta individuale, che concorre al 50% del voto finale;</w:t>
      </w:r>
    </w:p>
    <w:p w14:paraId="634BC54F" w14:textId="77777777" w:rsidR="00196759" w:rsidRPr="00AE5041" w:rsidRDefault="00196759" w:rsidP="00FA7943">
      <w:pPr>
        <w:pStyle w:val="Testo2"/>
        <w:spacing w:line="240" w:lineRule="exact"/>
      </w:pPr>
      <w:r w:rsidRPr="00AE5041">
        <w:t xml:space="preserve">Attraverso il </w:t>
      </w:r>
      <w:r w:rsidR="00F8391F" w:rsidRPr="00AE5041">
        <w:t>Lavoro di Gruppo</w:t>
      </w:r>
      <w:r w:rsidRPr="00AE5041">
        <w:t xml:space="preserve">, che concorre al restante 50%. Il project work prevede una valutazione di gruppo e sarà presentato oralmente. </w:t>
      </w:r>
    </w:p>
    <w:p w14:paraId="6CDD5D8F" w14:textId="40432C8F" w:rsidR="00196759" w:rsidRPr="00AE5041" w:rsidRDefault="004114B7" w:rsidP="00FA7943">
      <w:pPr>
        <w:pStyle w:val="Testo2"/>
        <w:spacing w:line="240" w:lineRule="exact"/>
      </w:pPr>
      <w:r>
        <w:t>P</w:t>
      </w:r>
      <w:r w:rsidR="00196759" w:rsidRPr="00AE5041">
        <w:t>er gli studenti non frequentanti, l’esame si svolgerà</w:t>
      </w:r>
      <w:r w:rsidR="00353B25" w:rsidRPr="00AE5041">
        <w:t>:</w:t>
      </w:r>
    </w:p>
    <w:p w14:paraId="035B2C71" w14:textId="77777777" w:rsidR="00196759" w:rsidRPr="00AE5041" w:rsidRDefault="00196759" w:rsidP="00FA7943">
      <w:pPr>
        <w:pStyle w:val="Testo2"/>
        <w:spacing w:line="240" w:lineRule="exact"/>
      </w:pPr>
      <w:r w:rsidRPr="00AE5041">
        <w:t>Attraverso una prova scritta individuale, che concorre al 50% del voto finale;</w:t>
      </w:r>
    </w:p>
    <w:p w14:paraId="5BC49755" w14:textId="77777777" w:rsidR="00196759" w:rsidRPr="00AE5041" w:rsidRDefault="00196759" w:rsidP="00FA7943">
      <w:pPr>
        <w:pStyle w:val="Testo2"/>
        <w:spacing w:line="240" w:lineRule="exact"/>
      </w:pPr>
      <w:r w:rsidRPr="00AE5041">
        <w:t xml:space="preserve">Attraverso un addendum alla prova scritta, strutturato come caso da sviluppare, che concorre al restante 50%. </w:t>
      </w:r>
    </w:p>
    <w:p w14:paraId="1FEE7F22" w14:textId="77777777" w:rsidR="00AE5041" w:rsidRDefault="00AE5041" w:rsidP="00FA7943">
      <w:pPr>
        <w:spacing w:before="240" w:after="120" w:line="240" w:lineRule="exact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AVVERTENZE E PREREQUISITI</w:t>
      </w:r>
    </w:p>
    <w:p w14:paraId="1B8FFA5E" w14:textId="77777777" w:rsidR="00196759" w:rsidRPr="00AE5041" w:rsidRDefault="00196759" w:rsidP="00FA7943">
      <w:pPr>
        <w:pStyle w:val="Testo2"/>
        <w:spacing w:line="240" w:lineRule="exact"/>
      </w:pPr>
      <w:r w:rsidRPr="00AE5041">
        <w:t xml:space="preserve">Non ci sono prerequisiti in ingresso. </w:t>
      </w:r>
    </w:p>
    <w:p w14:paraId="7D84B8C5" w14:textId="64D55E8E" w:rsidR="00196759" w:rsidRDefault="00196759" w:rsidP="00FA7943">
      <w:pPr>
        <w:pStyle w:val="Testo2"/>
        <w:spacing w:line="240" w:lineRule="exact"/>
      </w:pPr>
      <w:r w:rsidRPr="00AE5041">
        <w:t>Il calendario delle lezioni, il programma analitico del corso</w:t>
      </w:r>
      <w:r w:rsidR="00AD12C1" w:rsidRPr="00AE5041">
        <w:t xml:space="preserve"> ed</w:t>
      </w:r>
      <w:r w:rsidRPr="00AE5041">
        <w:t xml:space="preserve"> i materiali didattici per gli studenti frequentanti saranno comunicati direttamente dai docenti nel corso della prima lezione e saranno presenti sulla piattaforma Blackboard.</w:t>
      </w:r>
    </w:p>
    <w:sectPr w:rsidR="00196759" w:rsidSect="00C963A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39E0" w14:textId="77777777" w:rsidR="00781886" w:rsidRDefault="00781886" w:rsidP="00C44BAA">
      <w:r>
        <w:separator/>
      </w:r>
    </w:p>
  </w:endnote>
  <w:endnote w:type="continuationSeparator" w:id="0">
    <w:p w14:paraId="6951E259" w14:textId="77777777" w:rsidR="00781886" w:rsidRDefault="00781886" w:rsidP="00C4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A694A" w14:textId="77777777" w:rsidR="00781886" w:rsidRDefault="00781886" w:rsidP="00C44BAA">
      <w:r>
        <w:separator/>
      </w:r>
    </w:p>
  </w:footnote>
  <w:footnote w:type="continuationSeparator" w:id="0">
    <w:p w14:paraId="2F29CE8A" w14:textId="77777777" w:rsidR="00781886" w:rsidRDefault="00781886" w:rsidP="00C44BAA">
      <w:r>
        <w:continuationSeparator/>
      </w:r>
    </w:p>
  </w:footnote>
  <w:footnote w:id="1">
    <w:p w14:paraId="25D83AB2" w14:textId="70F2A749" w:rsidR="00326642" w:rsidRDefault="0032664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04E8"/>
    <w:multiLevelType w:val="hybridMultilevel"/>
    <w:tmpl w:val="DB90A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97F86"/>
    <w:multiLevelType w:val="hybridMultilevel"/>
    <w:tmpl w:val="397A74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C2B3B"/>
    <w:multiLevelType w:val="hybridMultilevel"/>
    <w:tmpl w:val="5F78048A"/>
    <w:lvl w:ilvl="0" w:tplc="4BC2CB8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591064"/>
    <w:multiLevelType w:val="hybridMultilevel"/>
    <w:tmpl w:val="FC607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51832"/>
    <w:multiLevelType w:val="hybridMultilevel"/>
    <w:tmpl w:val="DC2E4E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F328C"/>
    <w:multiLevelType w:val="hybridMultilevel"/>
    <w:tmpl w:val="EA264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E64E1"/>
    <w:multiLevelType w:val="hybridMultilevel"/>
    <w:tmpl w:val="CD0A89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23660"/>
    <w:multiLevelType w:val="hybridMultilevel"/>
    <w:tmpl w:val="97564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E0176"/>
    <w:multiLevelType w:val="hybridMultilevel"/>
    <w:tmpl w:val="729AE6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F377D"/>
    <w:multiLevelType w:val="hybridMultilevel"/>
    <w:tmpl w:val="0610E02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B46A0"/>
    <w:multiLevelType w:val="hybridMultilevel"/>
    <w:tmpl w:val="70D4F2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343760">
    <w:abstractNumId w:val="2"/>
  </w:num>
  <w:num w:numId="2" w16cid:durableId="1301417747">
    <w:abstractNumId w:val="9"/>
  </w:num>
  <w:num w:numId="3" w16cid:durableId="209804755">
    <w:abstractNumId w:val="5"/>
  </w:num>
  <w:num w:numId="4" w16cid:durableId="322510069">
    <w:abstractNumId w:val="3"/>
  </w:num>
  <w:num w:numId="5" w16cid:durableId="839080955">
    <w:abstractNumId w:val="6"/>
  </w:num>
  <w:num w:numId="6" w16cid:durableId="927885972">
    <w:abstractNumId w:val="4"/>
  </w:num>
  <w:num w:numId="7" w16cid:durableId="211039397">
    <w:abstractNumId w:val="7"/>
  </w:num>
  <w:num w:numId="8" w16cid:durableId="141235868">
    <w:abstractNumId w:val="1"/>
  </w:num>
  <w:num w:numId="9" w16cid:durableId="1198934861">
    <w:abstractNumId w:val="8"/>
  </w:num>
  <w:num w:numId="10" w16cid:durableId="1989748420">
    <w:abstractNumId w:val="10"/>
  </w:num>
  <w:num w:numId="11" w16cid:durableId="553128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A1"/>
    <w:rsid w:val="000C5D1E"/>
    <w:rsid w:val="001563D6"/>
    <w:rsid w:val="00164BC7"/>
    <w:rsid w:val="00187B99"/>
    <w:rsid w:val="00196759"/>
    <w:rsid w:val="001E688C"/>
    <w:rsid w:val="002014DD"/>
    <w:rsid w:val="002526FE"/>
    <w:rsid w:val="002D5E17"/>
    <w:rsid w:val="00302CCF"/>
    <w:rsid w:val="00326642"/>
    <w:rsid w:val="00353B25"/>
    <w:rsid w:val="003B6551"/>
    <w:rsid w:val="003F551A"/>
    <w:rsid w:val="003F5754"/>
    <w:rsid w:val="004114B7"/>
    <w:rsid w:val="004659EE"/>
    <w:rsid w:val="004D1217"/>
    <w:rsid w:val="004D6008"/>
    <w:rsid w:val="004E0BA1"/>
    <w:rsid w:val="00640794"/>
    <w:rsid w:val="00657A7B"/>
    <w:rsid w:val="00662E1F"/>
    <w:rsid w:val="00676EDD"/>
    <w:rsid w:val="006E6C76"/>
    <w:rsid w:val="006F1772"/>
    <w:rsid w:val="00781886"/>
    <w:rsid w:val="007A6C06"/>
    <w:rsid w:val="007D1828"/>
    <w:rsid w:val="007E6F0A"/>
    <w:rsid w:val="008942E7"/>
    <w:rsid w:val="008A1204"/>
    <w:rsid w:val="00900CCA"/>
    <w:rsid w:val="00906BF7"/>
    <w:rsid w:val="00924B77"/>
    <w:rsid w:val="00940DA2"/>
    <w:rsid w:val="009429A6"/>
    <w:rsid w:val="009C0184"/>
    <w:rsid w:val="009E055C"/>
    <w:rsid w:val="00A1051C"/>
    <w:rsid w:val="00A30C00"/>
    <w:rsid w:val="00A74F6F"/>
    <w:rsid w:val="00AB693D"/>
    <w:rsid w:val="00AD12C1"/>
    <w:rsid w:val="00AD7557"/>
    <w:rsid w:val="00AE5041"/>
    <w:rsid w:val="00B50C5D"/>
    <w:rsid w:val="00B51253"/>
    <w:rsid w:val="00B525CC"/>
    <w:rsid w:val="00BD5F74"/>
    <w:rsid w:val="00C17F53"/>
    <w:rsid w:val="00C44BAA"/>
    <w:rsid w:val="00C77063"/>
    <w:rsid w:val="00C963A7"/>
    <w:rsid w:val="00CF60C3"/>
    <w:rsid w:val="00D404F2"/>
    <w:rsid w:val="00DE7026"/>
    <w:rsid w:val="00DF609F"/>
    <w:rsid w:val="00DF68BA"/>
    <w:rsid w:val="00E504DC"/>
    <w:rsid w:val="00E607E6"/>
    <w:rsid w:val="00EF4152"/>
    <w:rsid w:val="00F60BE8"/>
    <w:rsid w:val="00F81D6A"/>
    <w:rsid w:val="00F8391F"/>
    <w:rsid w:val="00FA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71AEE"/>
  <w15:docId w15:val="{CB0D4A63-1F0F-4384-B4F5-64AF487B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429A6"/>
    <w:pPr>
      <w:tabs>
        <w:tab w:val="left" w:pos="284"/>
      </w:tabs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196759"/>
    <w:pPr>
      <w:tabs>
        <w:tab w:val="clear" w:pos="284"/>
      </w:tabs>
      <w:spacing w:after="120"/>
      <w:ind w:left="720"/>
      <w:contextualSpacing/>
    </w:pPr>
    <w:rPr>
      <w:rFonts w:eastAsia="Calibri"/>
      <w:sz w:val="24"/>
      <w:szCs w:val="22"/>
      <w:lang w:eastAsia="en-US"/>
    </w:rPr>
  </w:style>
  <w:style w:type="paragraph" w:customStyle="1" w:styleId="xmsonormal">
    <w:name w:val="x_msonormal"/>
    <w:basedOn w:val="Normale"/>
    <w:rsid w:val="00C17F53"/>
    <w:pPr>
      <w:tabs>
        <w:tab w:val="clear" w:pos="284"/>
      </w:tabs>
      <w:jc w:val="left"/>
    </w:pPr>
    <w:rPr>
      <w:rFonts w:eastAsiaTheme="minorHAnsi"/>
      <w:sz w:val="24"/>
    </w:rPr>
  </w:style>
  <w:style w:type="paragraph" w:customStyle="1" w:styleId="xxmsonormal">
    <w:name w:val="x_xmsonormal"/>
    <w:basedOn w:val="Normale"/>
    <w:rsid w:val="00C17F53"/>
    <w:pPr>
      <w:tabs>
        <w:tab w:val="clear" w:pos="284"/>
      </w:tabs>
      <w:jc w:val="left"/>
    </w:pPr>
    <w:rPr>
      <w:rFonts w:eastAsiaTheme="minorHAnsi"/>
      <w:sz w:val="24"/>
    </w:rPr>
  </w:style>
  <w:style w:type="paragraph" w:styleId="Testonotaapidipagina">
    <w:name w:val="footnote text"/>
    <w:basedOn w:val="Normale"/>
    <w:link w:val="TestonotaapidipaginaCarattere"/>
    <w:rsid w:val="00C44BAA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44BAA"/>
  </w:style>
  <w:style w:type="character" w:styleId="Rimandonotaapidipagina">
    <w:name w:val="footnote reference"/>
    <w:basedOn w:val="Carpredefinitoparagrafo"/>
    <w:rsid w:val="00C44BAA"/>
    <w:rPr>
      <w:vertAlign w:val="superscript"/>
    </w:rPr>
  </w:style>
  <w:style w:type="character" w:styleId="Collegamentoipertestuale">
    <w:name w:val="Hyperlink"/>
    <w:basedOn w:val="Carpredefinitoparagrafo"/>
    <w:rsid w:val="00C44BA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6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roject-management-institute/a-guide-to-the-project-management-body-of-knowledge-pmbok-guide-9781628256642-395732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4508C-18F3-4A7B-9BB4-191507B44B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6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6</cp:revision>
  <cp:lastPrinted>2003-03-27T10:42:00Z</cp:lastPrinted>
  <dcterms:created xsi:type="dcterms:W3CDTF">2026-07-07T16:14:00Z</dcterms:created>
  <dcterms:modified xsi:type="dcterms:W3CDTF">2026-07-23T06:27:00Z</dcterms:modified>
</cp:coreProperties>
</file>