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4ABAA" w14:textId="54E6C707" w:rsidR="002D5E17" w:rsidRDefault="00D23975" w:rsidP="002D5E17">
      <w:pPr>
        <w:pStyle w:val="Titolo1"/>
      </w:pPr>
      <w:r>
        <w:t xml:space="preserve">Economia degli </w:t>
      </w:r>
      <w:r w:rsidR="00362F4F">
        <w:t>i</w:t>
      </w:r>
      <w:r>
        <w:t xml:space="preserve">ntermediari </w:t>
      </w:r>
      <w:r w:rsidR="00362F4F">
        <w:t>f</w:t>
      </w:r>
      <w:r>
        <w:t>inanziari (Corporate &amp; Investment Banking)</w:t>
      </w:r>
    </w:p>
    <w:p w14:paraId="2270850F" w14:textId="3811C562" w:rsidR="005D2F37" w:rsidRPr="005D2F37" w:rsidRDefault="009819F8" w:rsidP="005D2F37">
      <w:pPr>
        <w:pStyle w:val="Titolo2"/>
      </w:pPr>
      <w:r>
        <w:t>Prof</w:t>
      </w:r>
      <w:r w:rsidR="004F25A8">
        <w:t>f</w:t>
      </w:r>
      <w:r>
        <w:t>. Giuliano Iannotta</w:t>
      </w:r>
      <w:r w:rsidR="006E59C2">
        <w:t xml:space="preserve">; Prof. </w:t>
      </w:r>
      <w:r w:rsidR="00371915">
        <w:t>Michele Befacchia</w:t>
      </w:r>
    </w:p>
    <w:p w14:paraId="6C2CF568" w14:textId="77777777" w:rsidR="009819F8" w:rsidRDefault="009819F8" w:rsidP="009819F8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13CF9A49" w14:textId="5A51448F" w:rsidR="009819F8" w:rsidRDefault="009819F8" w:rsidP="009819F8">
      <w:r w:rsidRPr="007D7847">
        <w:t>L’insegnamento si propone di illustrare agli studenti le principali operazioni di raccolta del capitale di rischio (in particolare IPO e private equity) e di debito (in particolare</w:t>
      </w:r>
      <w:r w:rsidR="00285DFB" w:rsidRPr="007D7847">
        <w:t>,</w:t>
      </w:r>
      <w:r w:rsidRPr="007D7847">
        <w:t xml:space="preserve"> </w:t>
      </w:r>
      <w:r w:rsidR="00285DFB" w:rsidRPr="007D7847">
        <w:t xml:space="preserve">trade financing, </w:t>
      </w:r>
      <w:proofErr w:type="spellStart"/>
      <w:r w:rsidR="00285DFB" w:rsidRPr="007D7847">
        <w:t>leverage</w:t>
      </w:r>
      <w:r w:rsidR="00D23975">
        <w:t>d</w:t>
      </w:r>
      <w:proofErr w:type="spellEnd"/>
      <w:r w:rsidR="00285DFB" w:rsidRPr="007D7847">
        <w:t xml:space="preserve"> </w:t>
      </w:r>
      <w:proofErr w:type="spellStart"/>
      <w:r w:rsidR="00285DFB" w:rsidRPr="007D7847">
        <w:t>finance</w:t>
      </w:r>
      <w:proofErr w:type="spellEnd"/>
      <w:r w:rsidR="00285DFB" w:rsidRPr="007D7847">
        <w:t xml:space="preserve">, </w:t>
      </w:r>
      <w:r w:rsidRPr="007D7847">
        <w:t xml:space="preserve">prestiti sindacati e obbligazionari). La prospettiva di analisi è quella delle banche </w:t>
      </w:r>
      <w:r w:rsidR="00285DFB" w:rsidRPr="007D7847">
        <w:t xml:space="preserve">attive nel corporate &amp; investment banking </w:t>
      </w:r>
      <w:r w:rsidRPr="007D7847">
        <w:t>o che strutturano e gestiscono tali operazioni.</w:t>
      </w:r>
    </w:p>
    <w:p w14:paraId="1E5E8D9B" w14:textId="5B1E1885" w:rsidR="009819F8" w:rsidRDefault="009819F8" w:rsidP="009819F8">
      <w:r>
        <w:t xml:space="preserve">Saranno pertanto analizzati </w:t>
      </w:r>
      <w:r w:rsidR="00F27821">
        <w:t xml:space="preserve">specificamente </w:t>
      </w:r>
      <w:r>
        <w:t xml:space="preserve">i meccanismi </w:t>
      </w:r>
      <w:r w:rsidR="00F27821">
        <w:t>operativi</w:t>
      </w:r>
      <w:r w:rsidR="00285DFB">
        <w:t xml:space="preserve"> delle forme tecniche di finanziamento, di </w:t>
      </w:r>
      <w:r>
        <w:t>determinazione del prezzo dei valori mobiliari oggetto di collocamento, i criteri di allocazione dei titoli tra le diverse categorie di investitori, le</w:t>
      </w:r>
      <w:r w:rsidR="006C1AAE">
        <w:t xml:space="preserve"> remunerazioni</w:t>
      </w:r>
      <w:r>
        <w:t xml:space="preserve"> degli intermediari.</w:t>
      </w:r>
    </w:p>
    <w:p w14:paraId="2C6B37CB" w14:textId="77777777" w:rsidR="009819F8" w:rsidRDefault="009819F8" w:rsidP="009819F8">
      <w:r>
        <w:t>Al termine del corso lo studente:</w:t>
      </w:r>
    </w:p>
    <w:p w14:paraId="76FF4ADE" w14:textId="7FBF4E0B" w:rsidR="009819F8" w:rsidRDefault="009819F8" w:rsidP="002277CA">
      <w:pPr>
        <w:ind w:left="284" w:hanging="284"/>
      </w:pPr>
      <w:r>
        <w:t>1.</w:t>
      </w:r>
      <w:r>
        <w:tab/>
      </w:r>
      <w:r w:rsidR="002277CA">
        <w:t>c</w:t>
      </w:r>
      <w:r>
        <w:t xml:space="preserve">onoscerà le diverse </w:t>
      </w:r>
      <w:r w:rsidR="002277CA">
        <w:t xml:space="preserve">modalità </w:t>
      </w:r>
      <w:r>
        <w:t>con le quali un’impresa raccoglie capitali nel mercato mobiliare</w:t>
      </w:r>
      <w:r w:rsidR="002277CA">
        <w:t xml:space="preserve"> </w:t>
      </w:r>
      <w:r w:rsidR="00F27821">
        <w:t xml:space="preserve">e presso gli intermediari creditizi </w:t>
      </w:r>
      <w:r w:rsidR="002277CA">
        <w:t>e c</w:t>
      </w:r>
      <w:r>
        <w:t>omprenderà le strategie adottate dagli intermediari nella gestione delle operazioni di raccolta di capitale da parte delle imprese clienti</w:t>
      </w:r>
      <w:r w:rsidR="002277CA">
        <w:t>;</w:t>
      </w:r>
    </w:p>
    <w:p w14:paraId="3AE8238E" w14:textId="70C12013" w:rsidR="009819F8" w:rsidRDefault="002277CA" w:rsidP="009819F8">
      <w:pPr>
        <w:ind w:left="284" w:hanging="284"/>
      </w:pPr>
      <w:r>
        <w:t>2</w:t>
      </w:r>
      <w:r w:rsidR="009819F8">
        <w:t>.</w:t>
      </w:r>
      <w:r w:rsidR="009819F8">
        <w:tab/>
      </w:r>
      <w:r>
        <w:t>s</w:t>
      </w:r>
      <w:r w:rsidR="009819F8">
        <w:t>aprà applicare le conoscenze acquisite, riuscendo a determinare</w:t>
      </w:r>
      <w:r w:rsidR="00F27821">
        <w:t>, ad es.</w:t>
      </w:r>
      <w:r w:rsidR="009819F8">
        <w:t xml:space="preserve"> il prezzo di collocamento di un titolo, a definire la migliore strategia di sindacazione, a massimizzare la remunerazione dell’intermediario</w:t>
      </w:r>
      <w:r>
        <w:t>;</w:t>
      </w:r>
    </w:p>
    <w:p w14:paraId="75953FB8" w14:textId="350F80A2" w:rsidR="002277CA" w:rsidRDefault="002277CA" w:rsidP="007D7847">
      <w:pPr>
        <w:ind w:left="280" w:hanging="280"/>
        <w:rPr>
          <w:rFonts w:ascii="Times Roman" w:hAnsi="Times Roman"/>
          <w:szCs w:val="18"/>
        </w:rPr>
      </w:pPr>
      <w:r>
        <w:t>3</w:t>
      </w:r>
      <w:r w:rsidR="009819F8">
        <w:t>.</w:t>
      </w:r>
      <w:r w:rsidR="009819F8">
        <w:tab/>
      </w:r>
      <w:r>
        <w:t>s</w:t>
      </w:r>
      <w:r w:rsidR="009819F8">
        <w:t>aprà formulare giudizi (anche sulla base di informazioni parziali) in relazione ad operazioni di raccolta del capitale concretamente realizzate</w:t>
      </w:r>
      <w:r>
        <w:t>;</w:t>
      </w:r>
    </w:p>
    <w:p w14:paraId="06D75A94" w14:textId="30D15695" w:rsidR="002277CA" w:rsidRPr="002277CA" w:rsidRDefault="002277CA" w:rsidP="005606A1">
      <w:pPr>
        <w:ind w:left="284" w:hanging="284"/>
      </w:pPr>
      <w:r>
        <w:rPr>
          <w:rFonts w:ascii="Times Roman" w:hAnsi="Times Roman"/>
          <w:szCs w:val="18"/>
        </w:rPr>
        <w:t xml:space="preserve">4. </w:t>
      </w:r>
      <w:r w:rsidRPr="005606A1">
        <w:rPr>
          <w:rFonts w:ascii="Times Roman" w:hAnsi="Times Roman"/>
          <w:szCs w:val="18"/>
        </w:rPr>
        <w:t>avrà acquisito un linguaggio tecnico appropriato che gli consent</w:t>
      </w:r>
      <w:r w:rsidR="00630AC4">
        <w:rPr>
          <w:rFonts w:ascii="Times Roman" w:hAnsi="Times Roman"/>
          <w:szCs w:val="18"/>
        </w:rPr>
        <w:t>irà</w:t>
      </w:r>
      <w:r w:rsidRPr="005606A1">
        <w:rPr>
          <w:rFonts w:ascii="Times Roman" w:hAnsi="Times Roman"/>
          <w:szCs w:val="18"/>
        </w:rPr>
        <w:t xml:space="preserve"> di comunicare con chiarezza ed efficacia le conoscenze acquisite;</w:t>
      </w:r>
    </w:p>
    <w:p w14:paraId="4B4DE858" w14:textId="2E7603AC" w:rsidR="002277CA" w:rsidRDefault="002277CA" w:rsidP="002277CA">
      <w:pPr>
        <w:ind w:left="284" w:hanging="284"/>
      </w:pPr>
      <w:r>
        <w:rPr>
          <w:rFonts w:ascii="Times Roman" w:hAnsi="Times Roman"/>
          <w:szCs w:val="18"/>
        </w:rPr>
        <w:t xml:space="preserve">5. </w:t>
      </w:r>
      <w:r w:rsidRPr="00772C86">
        <w:rPr>
          <w:rFonts w:ascii="Times Roman" w:hAnsi="Times Roman"/>
          <w:szCs w:val="18"/>
        </w:rPr>
        <w:t>avrà</w:t>
      </w:r>
      <w:r>
        <w:rPr>
          <w:rFonts w:ascii="Times Roman" w:hAnsi="Times Roman"/>
          <w:szCs w:val="18"/>
        </w:rPr>
        <w:t xml:space="preserve"> </w:t>
      </w:r>
      <w:r w:rsidRPr="00772C86">
        <w:rPr>
          <w:rFonts w:ascii="Times Roman" w:hAnsi="Times Roman"/>
          <w:szCs w:val="18"/>
        </w:rPr>
        <w:t>potenziato le sue capacità di apprendimento in modo da consentirgli di intraprendere con maggiore autonomia studi successivi di livello più approfondito in ambito finanziario</w:t>
      </w:r>
      <w:r>
        <w:rPr>
          <w:rFonts w:ascii="Times Roman" w:hAnsi="Times Roman"/>
          <w:szCs w:val="18"/>
        </w:rPr>
        <w:t>.</w:t>
      </w:r>
    </w:p>
    <w:p w14:paraId="4558ACB8" w14:textId="7B096FC2" w:rsidR="009819F8" w:rsidRDefault="009819F8" w:rsidP="009819F8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29FB4019" w14:textId="77777777" w:rsidR="00537BF6" w:rsidRPr="009819F8" w:rsidRDefault="00537BF6" w:rsidP="00537BF6">
      <w:pPr>
        <w:spacing w:before="120"/>
        <w:rPr>
          <w:i/>
        </w:rPr>
      </w:pPr>
      <w:r w:rsidRPr="009819F8">
        <w:rPr>
          <w:i/>
        </w:rPr>
        <w:t>Capitale di debito</w:t>
      </w:r>
    </w:p>
    <w:p w14:paraId="7C57E831" w14:textId="640DB20B" w:rsidR="00AD1AC9" w:rsidRPr="00AD1AC9" w:rsidRDefault="00AD1AC9" w:rsidP="00C04F1A">
      <w:pPr>
        <w:pStyle w:val="Paragrafoelenco"/>
        <w:numPr>
          <w:ilvl w:val="0"/>
          <w:numId w:val="4"/>
        </w:numPr>
        <w:tabs>
          <w:tab w:val="clear" w:pos="284"/>
        </w:tabs>
        <w:spacing w:line="240" w:lineRule="auto"/>
        <w:ind w:left="357" w:hanging="357"/>
        <w:rPr>
          <w:szCs w:val="18"/>
        </w:rPr>
      </w:pPr>
      <w:r w:rsidRPr="009750E3">
        <w:t>Il corporate &amp; investment banking:</w:t>
      </w:r>
      <w:r w:rsidRPr="009750E3">
        <w:rPr>
          <w:szCs w:val="18"/>
        </w:rPr>
        <w:t xml:space="preserve"> g</w:t>
      </w:r>
      <w:r w:rsidRPr="00455C5F">
        <w:rPr>
          <w:szCs w:val="18"/>
        </w:rPr>
        <w:t>li ambiti o</w:t>
      </w:r>
      <w:r>
        <w:rPr>
          <w:szCs w:val="18"/>
        </w:rPr>
        <w:t>perativi e gli attori</w:t>
      </w:r>
    </w:p>
    <w:p w14:paraId="63427679" w14:textId="01657510" w:rsidR="00AF35D2" w:rsidRDefault="00AD1AC9" w:rsidP="00C04F1A">
      <w:pPr>
        <w:pStyle w:val="Paragrafoelenco"/>
        <w:numPr>
          <w:ilvl w:val="0"/>
          <w:numId w:val="4"/>
        </w:numPr>
        <w:tabs>
          <w:tab w:val="clear" w:pos="284"/>
        </w:tabs>
        <w:spacing w:line="240" w:lineRule="auto"/>
        <w:ind w:left="357" w:hanging="357"/>
        <w:rPr>
          <w:szCs w:val="18"/>
        </w:rPr>
      </w:pPr>
      <w:r>
        <w:t>Le d</w:t>
      </w:r>
      <w:r w:rsidR="00BD40C4">
        <w:t>ecisioni finanziarie d’impresa e</w:t>
      </w:r>
      <w:r>
        <w:t xml:space="preserve"> il</w:t>
      </w:r>
      <w:r w:rsidR="00BD40C4">
        <w:t xml:space="preserve"> </w:t>
      </w:r>
      <w:r w:rsidR="00AF35D2">
        <w:rPr>
          <w:szCs w:val="18"/>
        </w:rPr>
        <w:t>ruolo dei costi di agenzia e delle asimmetrie informative</w:t>
      </w:r>
      <w:r w:rsidR="00BD40C4">
        <w:rPr>
          <w:szCs w:val="18"/>
        </w:rPr>
        <w:t>.</w:t>
      </w:r>
      <w:r w:rsidR="00AF35D2">
        <w:rPr>
          <w:szCs w:val="18"/>
        </w:rPr>
        <w:t xml:space="preserve"> </w:t>
      </w:r>
    </w:p>
    <w:p w14:paraId="2FAF3E25" w14:textId="0599CB15" w:rsidR="00AD1AC9" w:rsidRPr="00AD1AC9" w:rsidRDefault="003E35F4" w:rsidP="00C04F1A">
      <w:pPr>
        <w:pStyle w:val="Paragrafoelenco"/>
        <w:numPr>
          <w:ilvl w:val="0"/>
          <w:numId w:val="4"/>
        </w:numPr>
        <w:tabs>
          <w:tab w:val="clear" w:pos="284"/>
        </w:tabs>
        <w:spacing w:line="240" w:lineRule="auto"/>
        <w:ind w:left="357" w:hanging="357"/>
        <w:rPr>
          <w:szCs w:val="18"/>
        </w:rPr>
      </w:pPr>
      <w:r>
        <w:t xml:space="preserve">Il rischio di </w:t>
      </w:r>
      <w:r w:rsidR="00BD40C4">
        <w:t>credito e</w:t>
      </w:r>
      <w:r>
        <w:t xml:space="preserve"> il</w:t>
      </w:r>
      <w:r w:rsidR="00BD40C4">
        <w:t xml:space="preserve"> rating.</w:t>
      </w:r>
    </w:p>
    <w:p w14:paraId="6C28563D" w14:textId="706D2D2D" w:rsidR="00AF35D2" w:rsidRPr="00AD1AC9" w:rsidRDefault="00AF35D2" w:rsidP="00C04F1A">
      <w:pPr>
        <w:pStyle w:val="Paragrafoelenco"/>
        <w:numPr>
          <w:ilvl w:val="0"/>
          <w:numId w:val="4"/>
        </w:numPr>
        <w:tabs>
          <w:tab w:val="clear" w:pos="284"/>
        </w:tabs>
        <w:spacing w:line="240" w:lineRule="auto"/>
        <w:ind w:left="357" w:hanging="357"/>
        <w:rPr>
          <w:szCs w:val="18"/>
        </w:rPr>
      </w:pPr>
      <w:r>
        <w:t>I</w:t>
      </w:r>
      <w:r w:rsidR="00AD1AC9">
        <w:t>l</w:t>
      </w:r>
      <w:r>
        <w:t xml:space="preserve"> finanziament</w:t>
      </w:r>
      <w:r w:rsidR="00AD1AC9">
        <w:t>o</w:t>
      </w:r>
      <w:r>
        <w:t xml:space="preserve"> a breve termine: il factoring ed il trade financing</w:t>
      </w:r>
      <w:r w:rsidR="009750E3">
        <w:t>.</w:t>
      </w:r>
    </w:p>
    <w:p w14:paraId="43136816" w14:textId="6CCD2FEA" w:rsidR="009750E3" w:rsidRDefault="00F15FEE" w:rsidP="00C04F1A">
      <w:pPr>
        <w:pStyle w:val="Paragrafoelenco"/>
        <w:numPr>
          <w:ilvl w:val="0"/>
          <w:numId w:val="4"/>
        </w:numPr>
        <w:ind w:left="357" w:hanging="357"/>
      </w:pPr>
      <w:r>
        <w:t xml:space="preserve"> </w:t>
      </w:r>
      <w:r w:rsidR="009750E3">
        <w:t>I p</w:t>
      </w:r>
      <w:r w:rsidR="009750E3" w:rsidRPr="009A4F1C">
        <w:t>restiti sindacati</w:t>
      </w:r>
      <w:r w:rsidR="009750E3">
        <w:t>.</w:t>
      </w:r>
    </w:p>
    <w:p w14:paraId="183BEAB7" w14:textId="16B40B1D" w:rsidR="00537BF6" w:rsidRDefault="00F15FEE" w:rsidP="00C04F1A">
      <w:pPr>
        <w:pStyle w:val="Paragrafoelenco"/>
        <w:numPr>
          <w:ilvl w:val="0"/>
          <w:numId w:val="4"/>
        </w:numPr>
        <w:ind w:left="357" w:hanging="357"/>
      </w:pPr>
      <w:r>
        <w:t xml:space="preserve"> </w:t>
      </w:r>
      <w:r w:rsidR="00BD40C4">
        <w:t>Le e</w:t>
      </w:r>
      <w:r w:rsidR="00537BF6" w:rsidRPr="009A4F1C">
        <w:t>missioni obbligazionarie</w:t>
      </w:r>
      <w:r w:rsidR="00AD1AC9">
        <w:t>.</w:t>
      </w:r>
    </w:p>
    <w:p w14:paraId="07E6B880" w14:textId="62378E52" w:rsidR="00AD1AC9" w:rsidRDefault="00F15FEE" w:rsidP="00C04F1A">
      <w:pPr>
        <w:pStyle w:val="Paragrafoelenco"/>
        <w:numPr>
          <w:ilvl w:val="0"/>
          <w:numId w:val="4"/>
        </w:numPr>
        <w:ind w:left="357" w:hanging="357"/>
      </w:pPr>
      <w:r>
        <w:t xml:space="preserve"> </w:t>
      </w:r>
      <w:r w:rsidR="00AD1AC9">
        <w:t xml:space="preserve">Il </w:t>
      </w:r>
      <w:proofErr w:type="spellStart"/>
      <w:r w:rsidR="00AD1AC9">
        <w:t>leverage</w:t>
      </w:r>
      <w:r w:rsidR="00D23975">
        <w:t>d</w:t>
      </w:r>
      <w:proofErr w:type="spellEnd"/>
      <w:r w:rsidR="00AD1AC9">
        <w:t xml:space="preserve"> </w:t>
      </w:r>
      <w:r w:rsidR="007D7847">
        <w:t>financing</w:t>
      </w:r>
      <w:r w:rsidR="00AD1AC9">
        <w:t>.</w:t>
      </w:r>
    </w:p>
    <w:p w14:paraId="75E6EEF9" w14:textId="77777777" w:rsidR="009819F8" w:rsidRPr="009819F8" w:rsidRDefault="009819F8" w:rsidP="005606A1">
      <w:pPr>
        <w:spacing w:before="120"/>
        <w:rPr>
          <w:i/>
        </w:rPr>
      </w:pPr>
      <w:r w:rsidRPr="009819F8">
        <w:rPr>
          <w:i/>
        </w:rPr>
        <w:lastRenderedPageBreak/>
        <w:t>Capitale di rischio</w:t>
      </w:r>
    </w:p>
    <w:p w14:paraId="376AC862" w14:textId="74AB6A92" w:rsidR="009819F8" w:rsidRPr="009A4F1C" w:rsidRDefault="00672D74" w:rsidP="009819F8">
      <w:r>
        <w:t>1.</w:t>
      </w:r>
      <w:r w:rsidR="009819F8" w:rsidRPr="009A4F1C">
        <w:tab/>
        <w:t>Cenni sulla valutazione delle imprese.</w:t>
      </w:r>
    </w:p>
    <w:p w14:paraId="1696303F" w14:textId="1BC24B7A" w:rsidR="009819F8" w:rsidRPr="009A4F1C" w:rsidRDefault="00672D74" w:rsidP="009819F8">
      <w:r w:rsidRPr="00D23975">
        <w:t>2</w:t>
      </w:r>
      <w:r w:rsidR="009819F8" w:rsidRPr="00D23975">
        <w:t>.</w:t>
      </w:r>
      <w:r w:rsidR="009819F8" w:rsidRPr="00D23975">
        <w:tab/>
      </w:r>
      <w:r w:rsidR="006A60FB" w:rsidRPr="00D23975">
        <w:t>L’</w:t>
      </w:r>
      <w:proofErr w:type="spellStart"/>
      <w:r w:rsidR="009819F8" w:rsidRPr="00D23975">
        <w:t>I</w:t>
      </w:r>
      <w:r w:rsidR="00F15FEE" w:rsidRPr="00D23975">
        <w:t>nitial</w:t>
      </w:r>
      <w:proofErr w:type="spellEnd"/>
      <w:r w:rsidR="00F15FEE" w:rsidRPr="00D23975">
        <w:t xml:space="preserve"> public </w:t>
      </w:r>
      <w:proofErr w:type="spellStart"/>
      <w:r w:rsidR="00F15FEE" w:rsidRPr="00D23975">
        <w:t>offering</w:t>
      </w:r>
      <w:proofErr w:type="spellEnd"/>
      <w:r w:rsidR="00F15FEE" w:rsidRPr="00D23975">
        <w:t xml:space="preserve"> (IPO)</w:t>
      </w:r>
    </w:p>
    <w:p w14:paraId="1AC58FCB" w14:textId="308987C6" w:rsidR="009819F8" w:rsidRPr="009A4F1C" w:rsidRDefault="009819F8" w:rsidP="005606A1">
      <w:pPr>
        <w:ind w:firstLine="284"/>
      </w:pPr>
      <w:r w:rsidRPr="009A4F1C">
        <w:t>a.</w:t>
      </w:r>
      <w:r w:rsidRPr="009A4F1C">
        <w:tab/>
        <w:t>Struttura dell’operazione.</w:t>
      </w:r>
    </w:p>
    <w:p w14:paraId="282A2D59" w14:textId="272A8BC0" w:rsidR="009819F8" w:rsidRPr="009A4F1C" w:rsidRDefault="009819F8" w:rsidP="005606A1">
      <w:pPr>
        <w:ind w:firstLine="284"/>
      </w:pPr>
      <w:r w:rsidRPr="009A4F1C">
        <w:t>b.</w:t>
      </w:r>
      <w:r w:rsidRPr="009A4F1C">
        <w:tab/>
        <w:t>Tecniche di determinazione del prezzo.</w:t>
      </w:r>
    </w:p>
    <w:p w14:paraId="751A778F" w14:textId="26400FE8" w:rsidR="009819F8" w:rsidRPr="009A4F1C" w:rsidRDefault="009819F8" w:rsidP="005606A1">
      <w:pPr>
        <w:ind w:firstLine="284"/>
      </w:pPr>
      <w:r w:rsidRPr="009A4F1C">
        <w:t>c.</w:t>
      </w:r>
      <w:r w:rsidRPr="009A4F1C">
        <w:tab/>
        <w:t>Sindacato.</w:t>
      </w:r>
    </w:p>
    <w:p w14:paraId="1369AD0D" w14:textId="01DA4A58" w:rsidR="009819F8" w:rsidRPr="009A4F1C" w:rsidRDefault="00672D74" w:rsidP="009819F8">
      <w:r>
        <w:t>3</w:t>
      </w:r>
      <w:r w:rsidR="009819F8">
        <w:t>.</w:t>
      </w:r>
      <w:r w:rsidR="009819F8" w:rsidRPr="009A4F1C">
        <w:tab/>
      </w:r>
      <w:r w:rsidR="006A60FB">
        <w:t>Gli a</w:t>
      </w:r>
      <w:r w:rsidR="009819F8" w:rsidRPr="009A4F1C">
        <w:t>umenti di capitale</w:t>
      </w:r>
      <w:r w:rsidR="009819F8">
        <w:t>.</w:t>
      </w:r>
    </w:p>
    <w:p w14:paraId="58208830" w14:textId="093878FB" w:rsidR="009819F8" w:rsidRPr="009A4F1C" w:rsidRDefault="00672D74" w:rsidP="009819F8">
      <w:r>
        <w:t>4</w:t>
      </w:r>
      <w:r w:rsidR="009819F8" w:rsidRPr="009A4F1C">
        <w:t>.</w:t>
      </w:r>
      <w:r w:rsidR="009819F8" w:rsidRPr="009A4F1C">
        <w:tab/>
      </w:r>
      <w:r w:rsidR="006A60FB">
        <w:t>Il p</w:t>
      </w:r>
      <w:r w:rsidR="009819F8" w:rsidRPr="009A4F1C">
        <w:t>rivate equity</w:t>
      </w:r>
      <w:r w:rsidR="009819F8">
        <w:t>.</w:t>
      </w:r>
    </w:p>
    <w:p w14:paraId="731589AD" w14:textId="77777777" w:rsidR="009819F8" w:rsidRPr="009A4F1C" w:rsidRDefault="009819F8" w:rsidP="009819F8">
      <w:r w:rsidRPr="009A4F1C">
        <w:tab/>
        <w:t>a.</w:t>
      </w:r>
      <w:r w:rsidRPr="009A4F1C">
        <w:tab/>
        <w:t>Struttura dei fondi.</w:t>
      </w:r>
    </w:p>
    <w:p w14:paraId="38FE2801" w14:textId="09B6D04D" w:rsidR="009819F8" w:rsidRDefault="009819F8" w:rsidP="009819F8">
      <w:r w:rsidRPr="009A4F1C">
        <w:tab/>
      </w:r>
      <w:r w:rsidR="005606A1">
        <w:t>b</w:t>
      </w:r>
      <w:r w:rsidRPr="009A4F1C">
        <w:t>.</w:t>
      </w:r>
      <w:r w:rsidRPr="009A4F1C">
        <w:tab/>
        <w:t>Venture capital.</w:t>
      </w:r>
    </w:p>
    <w:p w14:paraId="04612948" w14:textId="036E6FCC" w:rsidR="00D23975" w:rsidRDefault="00D23975" w:rsidP="00D23975">
      <w:r>
        <w:t>5</w:t>
      </w:r>
      <w:r w:rsidRPr="009A4F1C">
        <w:t>.</w:t>
      </w:r>
      <w:r w:rsidRPr="009A4F1C">
        <w:tab/>
      </w:r>
      <w:r>
        <w:t>Fusioni e acquisizioni.</w:t>
      </w:r>
    </w:p>
    <w:p w14:paraId="6DF0D7F3" w14:textId="3BF6AFFC" w:rsidR="009819F8" w:rsidRPr="00362F4F" w:rsidRDefault="00122905" w:rsidP="00362F4F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1A4BB6">
        <w:rPr>
          <w:rStyle w:val="Rimandonotaapidipagina"/>
          <w:b/>
          <w:i/>
          <w:sz w:val="18"/>
        </w:rPr>
        <w:footnoteReference w:id="1"/>
      </w:r>
    </w:p>
    <w:p w14:paraId="6F0AE606" w14:textId="0545FB4C" w:rsidR="005D2F37" w:rsidRDefault="00122905" w:rsidP="009E5852">
      <w:pPr>
        <w:pStyle w:val="Testo1"/>
        <w:spacing w:before="0" w:line="240" w:lineRule="atLeast"/>
        <w:rPr>
          <w:spacing w:val="-5"/>
        </w:rPr>
      </w:pPr>
      <w:r w:rsidRPr="00122905">
        <w:rPr>
          <w:smallCaps/>
          <w:spacing w:val="-5"/>
          <w:sz w:val="16"/>
        </w:rPr>
        <w:t>G. Iannotta,</w:t>
      </w:r>
      <w:r w:rsidRPr="00122905">
        <w:rPr>
          <w:i/>
          <w:spacing w:val="-5"/>
        </w:rPr>
        <w:t xml:space="preserve"> Intermediari finanziari e mercato dei capitali,</w:t>
      </w:r>
      <w:r w:rsidRPr="00122905">
        <w:rPr>
          <w:spacing w:val="-5"/>
        </w:rPr>
        <w:t xml:space="preserve"> VeP, 2015.</w:t>
      </w:r>
      <w:r w:rsidR="00946170">
        <w:rPr>
          <w:spacing w:val="-5"/>
        </w:rPr>
        <w:t xml:space="preserve"> </w:t>
      </w:r>
      <w:r w:rsidR="001A4BB6">
        <w:rPr>
          <w:spacing w:val="-5"/>
        </w:rPr>
        <w:t xml:space="preserve"> </w:t>
      </w:r>
      <w:bookmarkStart w:id="0" w:name="_Hlk170391661"/>
      <w:r w:rsidR="001A4BB6">
        <w:rPr>
          <w:rFonts w:ascii="Times New Roman" w:hAnsi="Times New Roman"/>
          <w:i/>
          <w:color w:val="0070C0"/>
          <w:szCs w:val="18"/>
        </w:rPr>
        <w:fldChar w:fldCharType="begin"/>
      </w:r>
      <w:r w:rsidR="001A4BB6">
        <w:rPr>
          <w:rFonts w:ascii="Times New Roman" w:hAnsi="Times New Roman"/>
          <w:i/>
          <w:color w:val="0070C0"/>
          <w:szCs w:val="18"/>
        </w:rPr>
        <w:instrText>HYPERLINK "https://librerie.unicatt.it/scheda-libro/giuliano-iannotta/intermediari-finanziari-e-mercato-dei-capitali-9788834360385-748631.html"</w:instrText>
      </w:r>
      <w:r w:rsidR="001A4BB6">
        <w:rPr>
          <w:rFonts w:ascii="Times New Roman" w:hAnsi="Times New Roman"/>
          <w:i/>
          <w:color w:val="0070C0"/>
          <w:szCs w:val="18"/>
        </w:rPr>
      </w:r>
      <w:r w:rsidR="001A4BB6">
        <w:rPr>
          <w:rFonts w:ascii="Times New Roman" w:hAnsi="Times New Roman"/>
          <w:i/>
          <w:color w:val="0070C0"/>
          <w:szCs w:val="18"/>
        </w:rPr>
        <w:fldChar w:fldCharType="separate"/>
      </w:r>
      <w:r w:rsidR="001A4BB6" w:rsidRPr="001A4BB6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1A4BB6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5A4DD9B7" w14:textId="545CC773" w:rsidR="00122905" w:rsidRPr="004A3F7B" w:rsidRDefault="00122905" w:rsidP="005606A1">
      <w:pPr>
        <w:pStyle w:val="Testo1"/>
        <w:ind w:left="0" w:firstLine="0"/>
      </w:pPr>
      <w:r w:rsidRPr="004A3F7B">
        <w:t>Materiale integrativo distribuito da</w:t>
      </w:r>
      <w:r w:rsidR="008060A5">
        <w:t>i</w:t>
      </w:r>
      <w:r w:rsidRPr="004A3F7B">
        <w:t xml:space="preserve"> docent</w:t>
      </w:r>
      <w:r w:rsidR="008060A5">
        <w:t>i</w:t>
      </w:r>
      <w:r w:rsidRPr="004A3F7B">
        <w:t xml:space="preserve"> tramite Blackboard</w:t>
      </w:r>
      <w:r>
        <w:t>.</w:t>
      </w:r>
      <w:r w:rsidR="001A4BB6">
        <w:t xml:space="preserve"> </w:t>
      </w:r>
    </w:p>
    <w:p w14:paraId="77A61D0A" w14:textId="77777777" w:rsidR="00122905" w:rsidRDefault="00122905" w:rsidP="00122905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3AB5077D" w14:textId="560A9A62" w:rsidR="00122905" w:rsidRPr="004A3F7B" w:rsidRDefault="00122905" w:rsidP="00122905">
      <w:pPr>
        <w:pStyle w:val="Testo2"/>
      </w:pPr>
      <w:r w:rsidRPr="004A3F7B">
        <w:t>Lezioni frontali e testimonianze di esperti.</w:t>
      </w:r>
      <w:r w:rsidR="008A5398">
        <w:t xml:space="preserve"> Sono altresì previste esercitazioni su alcune parti del corso.</w:t>
      </w:r>
    </w:p>
    <w:p w14:paraId="4DED0DD1" w14:textId="77777777" w:rsidR="00122905" w:rsidRDefault="00122905" w:rsidP="00122905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1A37E8BD" w14:textId="3CFA54E7" w:rsidR="00122905" w:rsidRPr="004A3F7B" w:rsidRDefault="00122905" w:rsidP="00122905">
      <w:pPr>
        <w:pStyle w:val="Testo2"/>
      </w:pPr>
      <w:r w:rsidRPr="004A3F7B">
        <w:t xml:space="preserve">La verifica dell’apprendimento si basa su una prova scritta finale della durata di 40 minuti, costituita da dieci domande a risposta multipla con quattro risposte alternative (di cui una sola è corretta). A ciascuna risposta corretta è assegnato un punteggio pari a 3 (non vi sono penalità per </w:t>
      </w:r>
      <w:r w:rsidR="006C1AAE">
        <w:t>le risposte mancanti o errate).</w:t>
      </w:r>
      <w:r w:rsidR="009750E3">
        <w:t xml:space="preserve"> Ai fini dell’attribuzione della lode, lo studente dovrà rispondere correttamente ad un’ulteriore domanda</w:t>
      </w:r>
      <w:r w:rsidR="007D7847">
        <w:t xml:space="preserve"> ad hoc</w:t>
      </w:r>
      <w:r w:rsidR="009750E3">
        <w:t>.</w:t>
      </w:r>
    </w:p>
    <w:p w14:paraId="6DE85E05" w14:textId="77777777" w:rsidR="006C1AAE" w:rsidRPr="004A3F7B" w:rsidRDefault="00122905" w:rsidP="006C1AAE">
      <w:pPr>
        <w:pStyle w:val="Testo2"/>
      </w:pPr>
      <w:r w:rsidRPr="004A3F7B">
        <w:t xml:space="preserve">La prova non ha l’obiettivo di accertare la conoscenza mnemonica degli argomenti trattati, bensì l’effettiva comprensione dei concetti fondamentali acquisiti durante </w:t>
      </w:r>
      <w:r>
        <w:t>il corso. Alcune domande preved</w:t>
      </w:r>
      <w:r w:rsidRPr="004A3F7B">
        <w:t>o</w:t>
      </w:r>
      <w:r>
        <w:t>no</w:t>
      </w:r>
      <w:r w:rsidRPr="004A3F7B">
        <w:t xml:space="preserve"> inoltre la </w:t>
      </w:r>
      <w:r w:rsidR="006C1AAE">
        <w:t>soluzione di problemi numerici.</w:t>
      </w:r>
    </w:p>
    <w:p w14:paraId="066BCAF9" w14:textId="77777777" w:rsidR="00122905" w:rsidRPr="004A3F7B" w:rsidRDefault="00122905" w:rsidP="00122905">
      <w:pPr>
        <w:pStyle w:val="Testo2"/>
      </w:pPr>
      <w:r w:rsidRPr="004A3F7B">
        <w:t>La prova, che si terrà al termine del corso, è la medesima per gli studenti frequentanti e non frequentanti.</w:t>
      </w:r>
    </w:p>
    <w:p w14:paraId="70566E52" w14:textId="77777777" w:rsidR="00122905" w:rsidRDefault="00122905" w:rsidP="00122905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6A456CFA" w14:textId="712EBF3F" w:rsidR="003E35F4" w:rsidRPr="00D23975" w:rsidRDefault="00122905" w:rsidP="003E35F4">
      <w:pPr>
        <w:pStyle w:val="Testo2"/>
      </w:pPr>
      <w:r w:rsidRPr="00D23975">
        <w:t xml:space="preserve">Le conoscenze richieste sono quelle acquisite </w:t>
      </w:r>
      <w:r w:rsidR="003E35F4" w:rsidRPr="00D23975">
        <w:t xml:space="preserve">prevalentemente </w:t>
      </w:r>
      <w:r w:rsidRPr="00D23975">
        <w:t xml:space="preserve">nel corso di Economia </w:t>
      </w:r>
      <w:r w:rsidR="008A5398" w:rsidRPr="00D23975">
        <w:t>e</w:t>
      </w:r>
      <w:r w:rsidR="00AD3958" w:rsidRPr="00D23975">
        <w:t xml:space="preserve"> </w:t>
      </w:r>
      <w:r w:rsidR="008A5398" w:rsidRPr="00D23975">
        <w:t xml:space="preserve">gestione della banca </w:t>
      </w:r>
      <w:r w:rsidRPr="00D23975">
        <w:t>(o Economia degli intermediari finanziari)</w:t>
      </w:r>
      <w:r w:rsidR="003E35F4" w:rsidRPr="00D23975">
        <w:t>, di Metodologie e determinazioni quantitative d’azi</w:t>
      </w:r>
      <w:r w:rsidR="00D23975" w:rsidRPr="00D23975">
        <w:t>e</w:t>
      </w:r>
      <w:r w:rsidR="003E35F4" w:rsidRPr="00D23975">
        <w:t xml:space="preserve">nda, di Finanza aziendale e di Matematica finanziaria e Statistica </w:t>
      </w:r>
      <w:r w:rsidRPr="00D23975">
        <w:t>di laurea triennale.</w:t>
      </w:r>
      <w:r w:rsidR="003E35F4" w:rsidRPr="00D23975">
        <w:t xml:space="preserve"> </w:t>
      </w:r>
    </w:p>
    <w:p w14:paraId="049EB67F" w14:textId="54195101" w:rsidR="003E35F4" w:rsidRPr="00D23975" w:rsidRDefault="003E35F4" w:rsidP="003E35F4">
      <w:pPr>
        <w:pStyle w:val="Testo2"/>
      </w:pPr>
      <w:r w:rsidRPr="00D23975">
        <w:lastRenderedPageBreak/>
        <w:t>Si consiglia vivamente la frequenza al corso e una partecipazione attenta e attiva alle lezioni, anche in ragione dei frequenti mutamenti che spesso intervengono negli argomenti trattati.</w:t>
      </w:r>
    </w:p>
    <w:p w14:paraId="7639074B" w14:textId="1996B1C2" w:rsidR="003E35F4" w:rsidRPr="00362F4F" w:rsidRDefault="00362F4F" w:rsidP="00EA41D0">
      <w:pPr>
        <w:pStyle w:val="Testo2"/>
        <w:spacing w:before="120"/>
        <w:ind w:firstLine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O</w:t>
      </w:r>
      <w:r w:rsidRPr="00362F4F">
        <w:rPr>
          <w:rFonts w:ascii="Times New Roman" w:hAnsi="Times New Roman"/>
          <w:i/>
        </w:rPr>
        <w:t>rario e luogo di ricevimento</w:t>
      </w:r>
    </w:p>
    <w:p w14:paraId="2DB2E627" w14:textId="77777777" w:rsidR="003E35F4" w:rsidRPr="00D23975" w:rsidRDefault="003E35F4" w:rsidP="003E35F4">
      <w:pPr>
        <w:pStyle w:val="Testo2"/>
      </w:pPr>
      <w:r w:rsidRPr="00D23975">
        <w:t>Il ricevimento studenti avviene:</w:t>
      </w:r>
    </w:p>
    <w:p w14:paraId="470FC0CC" w14:textId="171984E9" w:rsidR="008B230D" w:rsidRDefault="003E35F4" w:rsidP="008B230D">
      <w:pPr>
        <w:pStyle w:val="Testo2"/>
        <w:numPr>
          <w:ilvl w:val="0"/>
          <w:numId w:val="5"/>
        </w:numPr>
      </w:pPr>
      <w:r w:rsidRPr="00D23975">
        <w:t>prof.</w:t>
      </w:r>
      <w:r w:rsidR="00D23975">
        <w:t xml:space="preserve"> Giuliano Iannotta: su appuntamento</w:t>
      </w:r>
      <w:r w:rsidR="008B230D">
        <w:t xml:space="preserve"> presso Dipartimento di Scienze</w:t>
      </w:r>
    </w:p>
    <w:p w14:paraId="44D3A3B0" w14:textId="4264262E" w:rsidR="00D23975" w:rsidRDefault="008B230D" w:rsidP="00DC2105">
      <w:pPr>
        <w:pStyle w:val="Testo2"/>
        <w:ind w:left="1068" w:firstLine="0"/>
      </w:pPr>
      <w:r>
        <w:t>dell’Economia e della Gestione Aziendale, via L.Necchi, 7, ufficio n. C7.</w:t>
      </w:r>
    </w:p>
    <w:p w14:paraId="44019B7F" w14:textId="211E2368" w:rsidR="003E35F4" w:rsidRPr="00D23975" w:rsidRDefault="003E35F4" w:rsidP="003E35F4">
      <w:pPr>
        <w:pStyle w:val="Testo2"/>
        <w:numPr>
          <w:ilvl w:val="0"/>
          <w:numId w:val="5"/>
        </w:numPr>
      </w:pPr>
      <w:r w:rsidRPr="00D23975">
        <w:t xml:space="preserve">prof.ssa Federica Poli: </w:t>
      </w:r>
      <w:r w:rsidRPr="00D23975">
        <w:rPr>
          <w:rFonts w:ascii="Times Roman" w:hAnsi="Times Roman"/>
          <w:iCs/>
          <w:color w:val="000000"/>
          <w:szCs w:val="18"/>
          <w:shd w:val="clear" w:color="auto" w:fill="FFFFFF"/>
        </w:rPr>
        <w:t>i</w:t>
      </w:r>
      <w:r w:rsidRPr="00D23975">
        <w:rPr>
          <w:rFonts w:ascii="Times Roman" w:hAnsi="Times Roman"/>
          <w:color w:val="000000"/>
          <w:szCs w:val="18"/>
          <w:shd w:val="clear" w:color="auto" w:fill="FFFFFF"/>
        </w:rPr>
        <w:t>n presenza,</w:t>
      </w:r>
      <w:r w:rsidR="00DC2105">
        <w:rPr>
          <w:rFonts w:ascii="Times Roman" w:hAnsi="Times Roman"/>
          <w:color w:val="000000"/>
          <w:szCs w:val="18"/>
          <w:shd w:val="clear" w:color="auto" w:fill="FFFFFF"/>
        </w:rPr>
        <w:t xml:space="preserve"> previo appuntamento via e-mail,</w:t>
      </w:r>
      <w:r w:rsidRPr="00D23975">
        <w:rPr>
          <w:rFonts w:ascii="Times Roman" w:hAnsi="Times Roman"/>
          <w:color w:val="000000"/>
          <w:szCs w:val="18"/>
          <w:shd w:val="clear" w:color="auto" w:fill="FFFFFF"/>
        </w:rPr>
        <w:t xml:space="preserve"> mercoledì ore 11.00-12.30, Dipartimento di Scienze dell’Economia e della Gestione Aziendale, via L.Necchi, 7, ufficio n. A204.</w:t>
      </w:r>
    </w:p>
    <w:p w14:paraId="045BB0C1" w14:textId="77777777" w:rsidR="008B230D" w:rsidRDefault="00D23975" w:rsidP="008B230D">
      <w:pPr>
        <w:pStyle w:val="Testo2"/>
        <w:numPr>
          <w:ilvl w:val="0"/>
          <w:numId w:val="5"/>
        </w:numPr>
      </w:pPr>
      <w:r>
        <w:rPr>
          <w:rFonts w:ascii="Times Roman" w:hAnsi="Times Roman"/>
          <w:color w:val="000000"/>
          <w:szCs w:val="18"/>
          <w:shd w:val="clear" w:color="auto" w:fill="FFFFFF"/>
        </w:rPr>
        <w:t xml:space="preserve">prof. Michele Befacchia: </w:t>
      </w:r>
      <w:r w:rsidR="008B230D">
        <w:t>su appuntamento presso Dipartimento di Scienze</w:t>
      </w:r>
    </w:p>
    <w:p w14:paraId="4C987E6E" w14:textId="77777777" w:rsidR="008B230D" w:rsidRDefault="008B230D" w:rsidP="00DC2105">
      <w:pPr>
        <w:pStyle w:val="Testo2"/>
        <w:ind w:left="1068" w:firstLine="0"/>
      </w:pPr>
      <w:r>
        <w:t>dell’Economia e della Gestione Aziendale, via L.Necchi, 7, ufficio n. C7.</w:t>
      </w:r>
    </w:p>
    <w:p w14:paraId="5BC1C56E" w14:textId="502E856B" w:rsidR="003E35F4" w:rsidRPr="009E2C05" w:rsidRDefault="003E35F4" w:rsidP="003E35F4">
      <w:pPr>
        <w:pStyle w:val="Testo2"/>
        <w:ind w:left="284" w:firstLine="0"/>
        <w:rPr>
          <w:szCs w:val="18"/>
        </w:rPr>
      </w:pPr>
      <w:r w:rsidRPr="00D23975">
        <w:rPr>
          <w:color w:val="000000"/>
          <w:szCs w:val="18"/>
        </w:rPr>
        <w:t>Ogni variazione sarà tempestivamente comunicata con avviso sulla pagina web personale di ciascun docente.</w:t>
      </w:r>
    </w:p>
    <w:sectPr w:rsidR="003E35F4" w:rsidRPr="009E2C05" w:rsidSect="00996FCF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8A7A0" w14:textId="77777777" w:rsidR="00F633E3" w:rsidRDefault="00F633E3" w:rsidP="008B230D">
      <w:pPr>
        <w:spacing w:line="240" w:lineRule="auto"/>
      </w:pPr>
      <w:r>
        <w:separator/>
      </w:r>
    </w:p>
  </w:endnote>
  <w:endnote w:type="continuationSeparator" w:id="0">
    <w:p w14:paraId="1CAA1F07" w14:textId="77777777" w:rsidR="00F633E3" w:rsidRDefault="00F633E3" w:rsidP="008B23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E0519" w14:textId="77777777" w:rsidR="00F633E3" w:rsidRDefault="00F633E3" w:rsidP="008B230D">
      <w:pPr>
        <w:spacing w:line="240" w:lineRule="auto"/>
      </w:pPr>
      <w:r>
        <w:separator/>
      </w:r>
    </w:p>
  </w:footnote>
  <w:footnote w:type="continuationSeparator" w:id="0">
    <w:p w14:paraId="2EC944F2" w14:textId="77777777" w:rsidR="00F633E3" w:rsidRDefault="00F633E3" w:rsidP="008B230D">
      <w:pPr>
        <w:spacing w:line="240" w:lineRule="auto"/>
      </w:pPr>
      <w:r>
        <w:continuationSeparator/>
      </w:r>
    </w:p>
  </w:footnote>
  <w:footnote w:id="1">
    <w:p w14:paraId="01CA2108" w14:textId="2A63A62D" w:rsidR="001A4BB6" w:rsidRDefault="001A4BB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C4261"/>
    <w:multiLevelType w:val="hybridMultilevel"/>
    <w:tmpl w:val="76B6AB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A2E91"/>
    <w:multiLevelType w:val="hybridMultilevel"/>
    <w:tmpl w:val="7A9661B0"/>
    <w:lvl w:ilvl="0" w:tplc="8CD06FE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FA80CAD"/>
    <w:multiLevelType w:val="hybridMultilevel"/>
    <w:tmpl w:val="22EC2C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EE4339"/>
    <w:multiLevelType w:val="hybridMultilevel"/>
    <w:tmpl w:val="54AEE9A0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31F40E3"/>
    <w:multiLevelType w:val="hybridMultilevel"/>
    <w:tmpl w:val="EB78069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711999899">
    <w:abstractNumId w:val="2"/>
  </w:num>
  <w:num w:numId="2" w16cid:durableId="1266425313">
    <w:abstractNumId w:val="1"/>
  </w:num>
  <w:num w:numId="3" w16cid:durableId="324629985">
    <w:abstractNumId w:val="0"/>
  </w:num>
  <w:num w:numId="4" w16cid:durableId="2232950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19618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64C"/>
    <w:rsid w:val="00011C81"/>
    <w:rsid w:val="000F3817"/>
    <w:rsid w:val="00122905"/>
    <w:rsid w:val="00187B99"/>
    <w:rsid w:val="001A4BB6"/>
    <w:rsid w:val="001E05AF"/>
    <w:rsid w:val="002014DD"/>
    <w:rsid w:val="002277CA"/>
    <w:rsid w:val="00285DFB"/>
    <w:rsid w:val="002D5E17"/>
    <w:rsid w:val="00362F4F"/>
    <w:rsid w:val="00371915"/>
    <w:rsid w:val="0038081D"/>
    <w:rsid w:val="003E35F4"/>
    <w:rsid w:val="004A5902"/>
    <w:rsid w:val="004D1217"/>
    <w:rsid w:val="004D18D5"/>
    <w:rsid w:val="004D6008"/>
    <w:rsid w:val="004F25A8"/>
    <w:rsid w:val="00537BF6"/>
    <w:rsid w:val="005606A1"/>
    <w:rsid w:val="00590B8E"/>
    <w:rsid w:val="005D2F37"/>
    <w:rsid w:val="00630AC4"/>
    <w:rsid w:val="00640794"/>
    <w:rsid w:val="00672D74"/>
    <w:rsid w:val="006A60FB"/>
    <w:rsid w:val="006C1AAE"/>
    <w:rsid w:val="006E59C2"/>
    <w:rsid w:val="006F1772"/>
    <w:rsid w:val="00742AC8"/>
    <w:rsid w:val="007D7847"/>
    <w:rsid w:val="007E6F0A"/>
    <w:rsid w:val="008060A5"/>
    <w:rsid w:val="00867049"/>
    <w:rsid w:val="008942E7"/>
    <w:rsid w:val="008A1204"/>
    <w:rsid w:val="008A5398"/>
    <w:rsid w:val="008B230D"/>
    <w:rsid w:val="00900CCA"/>
    <w:rsid w:val="0090452F"/>
    <w:rsid w:val="009153B2"/>
    <w:rsid w:val="00924B77"/>
    <w:rsid w:val="00940DA2"/>
    <w:rsid w:val="00946170"/>
    <w:rsid w:val="009750E3"/>
    <w:rsid w:val="009819F8"/>
    <w:rsid w:val="00996FCF"/>
    <w:rsid w:val="009E055C"/>
    <w:rsid w:val="009E5852"/>
    <w:rsid w:val="00A31CA6"/>
    <w:rsid w:val="00A74F6F"/>
    <w:rsid w:val="00A93513"/>
    <w:rsid w:val="00AD1AC9"/>
    <w:rsid w:val="00AD3958"/>
    <w:rsid w:val="00AD6D3F"/>
    <w:rsid w:val="00AD7557"/>
    <w:rsid w:val="00AF35D2"/>
    <w:rsid w:val="00B06863"/>
    <w:rsid w:val="00B330A3"/>
    <w:rsid w:val="00B46C56"/>
    <w:rsid w:val="00B50C5D"/>
    <w:rsid w:val="00B51253"/>
    <w:rsid w:val="00B525CC"/>
    <w:rsid w:val="00BB4245"/>
    <w:rsid w:val="00BD40C4"/>
    <w:rsid w:val="00BE3327"/>
    <w:rsid w:val="00C04F1A"/>
    <w:rsid w:val="00CA14DC"/>
    <w:rsid w:val="00D23975"/>
    <w:rsid w:val="00D404F2"/>
    <w:rsid w:val="00DC2105"/>
    <w:rsid w:val="00E607E6"/>
    <w:rsid w:val="00EA41D0"/>
    <w:rsid w:val="00EC364C"/>
    <w:rsid w:val="00F15FEE"/>
    <w:rsid w:val="00F27821"/>
    <w:rsid w:val="00F324F5"/>
    <w:rsid w:val="00F6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2BBCED"/>
  <w15:chartTrackingRefBased/>
  <w15:docId w15:val="{75592630-D01B-4068-A4CE-46E336EB5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Rimandocommento">
    <w:name w:val="annotation reference"/>
    <w:basedOn w:val="Carpredefinitoparagrafo"/>
    <w:rsid w:val="002277CA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2277CA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2277CA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277C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277CA"/>
    <w:rPr>
      <w:b/>
      <w:bCs/>
    </w:rPr>
  </w:style>
  <w:style w:type="paragraph" w:styleId="Paragrafoelenco">
    <w:name w:val="List Paragraph"/>
    <w:basedOn w:val="Normale"/>
    <w:uiPriority w:val="34"/>
    <w:qFormat/>
    <w:rsid w:val="002277CA"/>
    <w:pPr>
      <w:spacing w:line="240" w:lineRule="exact"/>
      <w:ind w:left="720"/>
      <w:contextualSpacing/>
    </w:pPr>
  </w:style>
  <w:style w:type="paragraph" w:styleId="Testofumetto">
    <w:name w:val="Balloon Text"/>
    <w:basedOn w:val="Normale"/>
    <w:link w:val="TestofumettoCarattere"/>
    <w:semiHidden/>
    <w:unhideWhenUsed/>
    <w:rsid w:val="008670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867049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F27821"/>
    <w:rPr>
      <w:szCs w:val="24"/>
    </w:rPr>
  </w:style>
  <w:style w:type="paragraph" w:styleId="Intestazione">
    <w:name w:val="header"/>
    <w:basedOn w:val="Normale"/>
    <w:link w:val="IntestazioneCarattere"/>
    <w:rsid w:val="008B230D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8B230D"/>
    <w:rPr>
      <w:szCs w:val="24"/>
    </w:rPr>
  </w:style>
  <w:style w:type="paragraph" w:styleId="Pidipagina">
    <w:name w:val="footer"/>
    <w:basedOn w:val="Normale"/>
    <w:link w:val="PidipaginaCarattere"/>
    <w:rsid w:val="008B230D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8B230D"/>
    <w:rPr>
      <w:szCs w:val="24"/>
    </w:rPr>
  </w:style>
  <w:style w:type="paragraph" w:styleId="Testonotaapidipagina">
    <w:name w:val="footnote text"/>
    <w:basedOn w:val="Normale"/>
    <w:link w:val="TestonotaapidipaginaCarattere"/>
    <w:rsid w:val="00946170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46170"/>
  </w:style>
  <w:style w:type="character" w:styleId="Rimandonotaapidipagina">
    <w:name w:val="footnote reference"/>
    <w:basedOn w:val="Carpredefinitoparagrafo"/>
    <w:rsid w:val="00946170"/>
    <w:rPr>
      <w:vertAlign w:val="superscript"/>
    </w:rPr>
  </w:style>
  <w:style w:type="character" w:styleId="Collegamentoipertestuale">
    <w:name w:val="Hyperlink"/>
    <w:basedOn w:val="Carpredefinitoparagrafo"/>
    <w:rsid w:val="0094617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61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6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2E092-23FC-45F1-BEBA-813F9653F12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1</TotalTime>
  <Pages>3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Rolli Andrea</cp:lastModifiedBy>
  <cp:revision>4</cp:revision>
  <cp:lastPrinted>2003-03-27T10:42:00Z</cp:lastPrinted>
  <dcterms:created xsi:type="dcterms:W3CDTF">2026-07-06T12:25:00Z</dcterms:created>
  <dcterms:modified xsi:type="dcterms:W3CDTF">2026-07-14T08:51:00Z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2fba92ab513d6e61a4ce9d167222736d2b7bc92bdad2c279561793b847db2a9c</vt:lpwstr>
  </property>
</Properties>
</file>