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14676" w14:textId="056DA3CD" w:rsidR="002D5E17" w:rsidRDefault="005C2C40" w:rsidP="002D5E17">
      <w:pPr>
        <w:pStyle w:val="Titolo1"/>
      </w:pPr>
      <w:r>
        <w:t>Neurologia e controllo motorio nelle malattie neurologiche</w:t>
      </w:r>
    </w:p>
    <w:p w14:paraId="4D3A152F" w14:textId="63865C59" w:rsidR="005C2C40" w:rsidRDefault="005C2C40" w:rsidP="005C2C40">
      <w:pPr>
        <w:pStyle w:val="Titolo2"/>
      </w:pPr>
      <w:r>
        <w:t>Prof. Alberto Albanese</w:t>
      </w:r>
    </w:p>
    <w:p w14:paraId="540981FA" w14:textId="77777777" w:rsidR="005C2C40" w:rsidRDefault="005C2C40" w:rsidP="005C2C4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902F84F" w14:textId="77777777" w:rsidR="005C2C40" w:rsidRPr="005C2C40" w:rsidRDefault="005C2C40" w:rsidP="005C2C40">
      <w:r w:rsidRPr="005C2C40">
        <w:t>Conoscenze e comprensione</w:t>
      </w:r>
    </w:p>
    <w:p w14:paraId="51FC9330" w14:textId="77777777" w:rsidR="005C2C40" w:rsidRPr="005C2C40" w:rsidRDefault="005C2C40" w:rsidP="005C2C40">
      <w:pPr>
        <w:ind w:left="284" w:hanging="284"/>
      </w:pPr>
      <w:r w:rsidRPr="005C2C40">
        <w:t>Al termine dell’insegnamento lo studente sarà in grado di:</w:t>
      </w:r>
    </w:p>
    <w:p w14:paraId="61A783E2" w14:textId="0B0797B9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Conoscere i meccanismi fondamentali che generano i movimenti normali e quelli anormali</w:t>
      </w:r>
    </w:p>
    <w:p w14:paraId="727B6112" w14:textId="641B4415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Conoscere le funzioni sensorimotorie del sistema nervoso</w:t>
      </w:r>
    </w:p>
    <w:p w14:paraId="0247E5EE" w14:textId="492AD452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Riconoscere le principali sindromi neurologiche</w:t>
      </w:r>
    </w:p>
    <w:p w14:paraId="1B4C8EA4" w14:textId="6E3ADF06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Conoscere le caratteristiche cliniche e i deficit motori delle diverse malattie del sistema nervoso centrale e periferico, raggruppandole per categorie omogenee</w:t>
      </w:r>
    </w:p>
    <w:p w14:paraId="6308DF61" w14:textId="62EBC923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Capacità di applicare conoscenze e comprensione</w:t>
      </w:r>
    </w:p>
    <w:p w14:paraId="666E66C0" w14:textId="77777777" w:rsidR="005C2C40" w:rsidRPr="005C2C40" w:rsidRDefault="005C2C40" w:rsidP="005C2C40">
      <w:r w:rsidRPr="005C2C40">
        <w:t>Al termine del corso lo studente sarà in grado di:</w:t>
      </w:r>
    </w:p>
    <w:p w14:paraId="3468BDC6" w14:textId="6361FA10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Riconoscere le problematiche neurologiche principali</w:t>
      </w:r>
    </w:p>
    <w:p w14:paraId="31452F98" w14:textId="180D13E2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Integrare le conoscenze acquisite al contesto dell’attività fisica adattata</w:t>
      </w:r>
    </w:p>
    <w:p w14:paraId="463FABD1" w14:textId="1DAA573D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Applicare le più aggiornate conoscenze sulla neurologia clinica alla pianificazione e verifica di programmi individuali di attività fisica adattata</w:t>
      </w:r>
    </w:p>
    <w:p w14:paraId="13AF435A" w14:textId="275938FB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Differenziare le indicazioni e l’utilità dell’attività fisica adattata da quelle della fisioterapia, con riferimento alle malattie neurologiche</w:t>
      </w:r>
    </w:p>
    <w:p w14:paraId="45B77FAE" w14:textId="042759BA" w:rsidR="005C2C40" w:rsidRPr="005C2C40" w:rsidRDefault="005C2C40" w:rsidP="005C2C40">
      <w:pPr>
        <w:ind w:left="284" w:hanging="284"/>
      </w:pPr>
      <w:r>
        <w:t>–</w:t>
      </w:r>
      <w:r>
        <w:tab/>
      </w:r>
      <w:r w:rsidRPr="005C2C40">
        <w:t>Rispondere alle richieste dei pazienti e dei loro familiari riguardanti le malattie neurologiche</w:t>
      </w:r>
    </w:p>
    <w:p w14:paraId="0BCC23C6" w14:textId="77777777" w:rsidR="005C2C40" w:rsidRDefault="005C2C40" w:rsidP="005C2C4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5EDB943F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 xml:space="preserve">Movimento e sistema motorio. Struttura generale del sistema motorio – Movimento volontario – Tipologia dei movimenti. </w:t>
      </w:r>
    </w:p>
    <w:p w14:paraId="28D32787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Integrazione sensori-motoria. Organi e funzioni di senso – Difetti del campo visivo – aree di integrazione sensori-motoria – Equilibrio e postura.</w:t>
      </w:r>
    </w:p>
    <w:p w14:paraId="47A03C6F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Sistema nervoso autonomo. Regolazione cardiovascolare – Termoregolazione – Regolazione della pupilla – Regolazione gastrointestinale – Valutazione autonomica – Sincopi.</w:t>
      </w:r>
    </w:p>
    <w:p w14:paraId="693B58B8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Disturbi del movimento, sintomi e sindromi. Movimento volontario: perdita o alterazione – Paralisi centrale e periferica – Spasticità e rigidità – Atassia.</w:t>
      </w:r>
    </w:p>
    <w:p w14:paraId="24C7885A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Disturbi del movimento, sintomi e sindromi. Movimenti involontari – Disturbi dei gangli della base e del cervelletto.</w:t>
      </w:r>
    </w:p>
    <w:p w14:paraId="15C6A1B1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lastRenderedPageBreak/>
        <w:t>Sindromi e malattie neurologiche. Transitorie e permanenti – Sindromi topografiche.</w:t>
      </w:r>
    </w:p>
    <w:p w14:paraId="0035B13C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Sindromi e malattie neurologiche. Epilessie.</w:t>
      </w:r>
    </w:p>
    <w:p w14:paraId="26DD0B89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Sindromi e malattie neurologiche. Sindromi dolorose e algie craniche.</w:t>
      </w:r>
    </w:p>
    <w:p w14:paraId="09105E37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Malattie neurologiche. Tipologie e classificazione – Malattie cerebrovascolari.</w:t>
      </w:r>
    </w:p>
    <w:p w14:paraId="53FB24DE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Malattie neurologiche degenerative. Malattia di Parkinson e sindromi parkinsoniane.</w:t>
      </w:r>
    </w:p>
    <w:p w14:paraId="64C23E06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Malattie neurologiche degenerative. Demenze.</w:t>
      </w:r>
    </w:p>
    <w:p w14:paraId="0AD2632B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Malattie neurologiche degenerative. Malattie dei motoneuroni – Atassie.</w:t>
      </w:r>
    </w:p>
    <w:p w14:paraId="44332D2E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Malattie neurologiche infiammatorie. Sclerosi multipla – Rachicentesi.</w:t>
      </w:r>
    </w:p>
    <w:p w14:paraId="7A591F44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Malattie neuromuscolari. Miopatie – Neuropatie.</w:t>
      </w:r>
    </w:p>
    <w:p w14:paraId="48116093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Malattie neuromuscolari. Miastenia – Sindrome di Guillain-Barré.</w:t>
      </w:r>
    </w:p>
    <w:p w14:paraId="5DB2BE65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Disturbi del sonno. Parasonnie – Movimenti periodici nel sonno – Sindrome da apnee ostruttive – Disturbi dello stato di coscienza.</w:t>
      </w:r>
    </w:p>
    <w:p w14:paraId="2D3EFE1C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Disturbi della coscienza. Disturbi dello stato di coscienza – Coma.</w:t>
      </w:r>
    </w:p>
    <w:p w14:paraId="64A754B5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Malattie neoplastiche. Tumori del sistema nervoso.</w:t>
      </w:r>
    </w:p>
    <w:p w14:paraId="02698A1C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Malattie traumatiche. Traumi cranici e somatici.</w:t>
      </w:r>
    </w:p>
    <w:p w14:paraId="25E40C4C" w14:textId="77777777" w:rsidR="005C2C40" w:rsidRPr="005C2C40" w:rsidRDefault="005C2C40" w:rsidP="005C2C40">
      <w:pPr>
        <w:pStyle w:val="Paragrafoelenco"/>
        <w:numPr>
          <w:ilvl w:val="0"/>
          <w:numId w:val="2"/>
        </w:numPr>
        <w:spacing w:before="0"/>
        <w:jc w:val="both"/>
        <w:rPr>
          <w:rFonts w:ascii="Times" w:hAnsi="Times" w:cs="Times"/>
          <w:sz w:val="20"/>
          <w:szCs w:val="20"/>
        </w:rPr>
      </w:pPr>
      <w:r w:rsidRPr="005C2C40">
        <w:rPr>
          <w:rFonts w:ascii="Times" w:hAnsi="Times" w:cs="Times"/>
          <w:sz w:val="20"/>
          <w:szCs w:val="20"/>
        </w:rPr>
        <w:t>Urgenze neurologiche e cronicità. Le urgenze neurologiche: come riconoscerle e gestirle – La cronicità e il paziente in esiti.</w:t>
      </w:r>
    </w:p>
    <w:p w14:paraId="31850F23" w14:textId="224BDB5C" w:rsidR="005C2C40" w:rsidRDefault="005C2C40" w:rsidP="000046F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10489D">
        <w:rPr>
          <w:rStyle w:val="Rimandonotaapidipagina"/>
          <w:b/>
          <w:i/>
          <w:sz w:val="18"/>
        </w:rPr>
        <w:footnoteReference w:id="1"/>
      </w:r>
    </w:p>
    <w:p w14:paraId="6D560A1B" w14:textId="09510E07" w:rsidR="005C2C40" w:rsidRPr="0084276B" w:rsidRDefault="005C2C40" w:rsidP="000046FD">
      <w:pPr>
        <w:pStyle w:val="Testo1"/>
        <w:spacing w:before="0"/>
      </w:pPr>
      <w:r w:rsidRPr="000046FD">
        <w:t>A. Padovani-B. Borroni-M.S. Cotelli</w:t>
      </w:r>
      <w:r w:rsidRPr="0084276B">
        <w:t xml:space="preserve">, </w:t>
      </w:r>
      <w:r w:rsidRPr="000046FD">
        <w:t>Neurologia per le professioni sanitarie</w:t>
      </w:r>
      <w:r w:rsidRPr="0084276B">
        <w:t>, Piccin Nuova Libraria, 2017.</w:t>
      </w:r>
    </w:p>
    <w:p w14:paraId="18CE8CAC" w14:textId="1483441C" w:rsidR="005C2C40" w:rsidRPr="0084276B" w:rsidRDefault="005C2C40" w:rsidP="005C2C40">
      <w:pPr>
        <w:pStyle w:val="Testo1"/>
        <w:spacing w:before="0"/>
      </w:pPr>
      <w:r w:rsidRPr="000046FD">
        <w:t>A. Federico-C. Angelini-P. Franza</w:t>
      </w:r>
      <w:r w:rsidRPr="0084276B">
        <w:t xml:space="preserve">, </w:t>
      </w:r>
      <w:r w:rsidRPr="000046FD">
        <w:t>Neurologia e assistenza infermieristica. Manuale per le professioni sanitarie</w:t>
      </w:r>
      <w:r w:rsidRPr="0084276B">
        <w:t>, Edises, 2015.</w:t>
      </w:r>
    </w:p>
    <w:p w14:paraId="58A291FF" w14:textId="77777777" w:rsidR="005C2C40" w:rsidRDefault="005C2C40" w:rsidP="005C2C4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1D78B2C9" w14:textId="77777777" w:rsidR="005C2C40" w:rsidRPr="0084276B" w:rsidRDefault="005C2C40" w:rsidP="005C2C40">
      <w:pPr>
        <w:pStyle w:val="Testo2"/>
      </w:pPr>
      <w:r w:rsidRPr="0084276B">
        <w:t>Lezioni asincrone sugli argomenti trattati e lezioni sincrone interattive con discussione e verifica degli argomenti affrontati in modo asincrono.</w:t>
      </w:r>
    </w:p>
    <w:p w14:paraId="6FC7CD22" w14:textId="77777777" w:rsidR="005C2C40" w:rsidRDefault="005C2C40" w:rsidP="005C2C4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5432508D" w14:textId="77777777" w:rsidR="005C2C40" w:rsidRPr="0084276B" w:rsidRDefault="005C2C40" w:rsidP="005C2C40">
      <w:pPr>
        <w:pStyle w:val="Testo2"/>
      </w:pPr>
      <w:r w:rsidRPr="0084276B">
        <w:t xml:space="preserve">L’esame consiste in una prova orale obbligatoria, con colloquio individuale o in piccoli gruppi (massimo tre studenti). Lo studente dovrà dimostrare di conoscere i concetti generali </w:t>
      </w:r>
      <w:r w:rsidRPr="0084276B">
        <w:lastRenderedPageBreak/>
        <w:t>della neurologia e le caratteristiche principali delle malattie neurologiche. Mediante il colloquio orale si valuterà la capacità di sapersi orientare tra le diverse sindromi e malattie illustrate durante le lezioni, con particolare attenzione alle caratteristiche che accomunano e differenziano le diverse forme cliniche.</w:t>
      </w:r>
    </w:p>
    <w:p w14:paraId="29491554" w14:textId="77777777" w:rsidR="005C2C40" w:rsidRPr="0084276B" w:rsidRDefault="005C2C40" w:rsidP="005C2C40">
      <w:pPr>
        <w:pStyle w:val="Testo2"/>
      </w:pPr>
      <w:r w:rsidRPr="0084276B">
        <w:t>Ai fini della valutazione concorreranno la pertinenza delle risposte, l’uso appropriato della terminologia specifica, la strutturazione argomentata e coerente del discorso, la capacità di individuare nessi concettuali e questioni aperte, il coerente approfondimento dei diversi argomenti.</w:t>
      </w:r>
    </w:p>
    <w:p w14:paraId="5F1587F6" w14:textId="77777777" w:rsidR="005C2C40" w:rsidRDefault="005C2C40" w:rsidP="005C2C40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115E7105" w14:textId="77777777" w:rsidR="005C2C40" w:rsidRPr="0084276B" w:rsidRDefault="005C2C40" w:rsidP="005C2C40">
      <w:pPr>
        <w:pStyle w:val="Testo2"/>
      </w:pPr>
      <w:r w:rsidRPr="0084276B">
        <w:t>Lo studente dovrà disporre di adeguate conoscenze di neuroanatomia e di neurofisiologia per realizzare una proficua frequenza del corso e per il relativo esame. Non sono disponibili testi di neurologia specificamente dedicati alle scienze motorie: i testi consigliati consentono di integrare e fissare quanto esposto a lezione e si riferiscono in generale alle professioni sanitarie. Pertanto, si consiglia vivamente la frequenza delle lezioni. Il docente fornirà il testo delle diapositive presentate a lezione, che tuttavia non rappresentano un materiale sufficiente per il superamento dell’esame.</w:t>
      </w:r>
    </w:p>
    <w:p w14:paraId="6F227A85" w14:textId="459866FF" w:rsidR="005C2C40" w:rsidRPr="005C2C40" w:rsidRDefault="005C2C40" w:rsidP="005C2C40">
      <w:pPr>
        <w:pStyle w:val="Testo2"/>
        <w:spacing w:before="120"/>
        <w:rPr>
          <w:i/>
          <w:iCs/>
        </w:rPr>
      </w:pPr>
      <w:r w:rsidRPr="005C2C40">
        <w:rPr>
          <w:i/>
          <w:iCs/>
        </w:rPr>
        <w:t xml:space="preserve">Orario e luogo di ricevimento </w:t>
      </w:r>
    </w:p>
    <w:p w14:paraId="18C338E1" w14:textId="77777777" w:rsidR="005C2C40" w:rsidRPr="0084276B" w:rsidRDefault="005C2C40" w:rsidP="005C2C40">
      <w:pPr>
        <w:pStyle w:val="Testo2"/>
      </w:pPr>
      <w:r w:rsidRPr="0084276B">
        <w:t>Su richiesta, al termine delle lezioni.</w:t>
      </w:r>
    </w:p>
    <w:sectPr w:rsidR="005C2C40" w:rsidRPr="0084276B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B5849" w14:textId="77777777" w:rsidR="00925748" w:rsidRDefault="00925748" w:rsidP="0010489D">
      <w:pPr>
        <w:spacing w:line="240" w:lineRule="auto"/>
      </w:pPr>
      <w:r>
        <w:separator/>
      </w:r>
    </w:p>
  </w:endnote>
  <w:endnote w:type="continuationSeparator" w:id="0">
    <w:p w14:paraId="6BA3C542" w14:textId="77777777" w:rsidR="00925748" w:rsidRDefault="00925748" w:rsidP="00104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1AF3A" w14:textId="77777777" w:rsidR="00925748" w:rsidRDefault="00925748" w:rsidP="0010489D">
      <w:pPr>
        <w:spacing w:line="240" w:lineRule="auto"/>
      </w:pPr>
      <w:r>
        <w:separator/>
      </w:r>
    </w:p>
  </w:footnote>
  <w:footnote w:type="continuationSeparator" w:id="0">
    <w:p w14:paraId="312F847C" w14:textId="77777777" w:rsidR="00925748" w:rsidRDefault="00925748" w:rsidP="0010489D">
      <w:pPr>
        <w:spacing w:line="240" w:lineRule="auto"/>
      </w:pPr>
      <w:r>
        <w:continuationSeparator/>
      </w:r>
    </w:p>
  </w:footnote>
  <w:footnote w:id="1">
    <w:p w14:paraId="2F330B3E" w14:textId="77777777" w:rsidR="0010489D" w:rsidRDefault="0010489D" w:rsidP="0010489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32B2CB7" w14:textId="544319B2" w:rsidR="0010489D" w:rsidRDefault="0010489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93F50"/>
    <w:multiLevelType w:val="hybridMultilevel"/>
    <w:tmpl w:val="49F6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A5B6E"/>
    <w:multiLevelType w:val="hybridMultilevel"/>
    <w:tmpl w:val="C8A85B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563997">
    <w:abstractNumId w:val="1"/>
  </w:num>
  <w:num w:numId="2" w16cid:durableId="70098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544"/>
    <w:rsid w:val="000046FD"/>
    <w:rsid w:val="0010489D"/>
    <w:rsid w:val="00187B99"/>
    <w:rsid w:val="002014DD"/>
    <w:rsid w:val="00262D7B"/>
    <w:rsid w:val="00266516"/>
    <w:rsid w:val="002D5E17"/>
    <w:rsid w:val="004D1217"/>
    <w:rsid w:val="004D6008"/>
    <w:rsid w:val="005C2C40"/>
    <w:rsid w:val="006233E3"/>
    <w:rsid w:val="00640794"/>
    <w:rsid w:val="006F1772"/>
    <w:rsid w:val="008942E7"/>
    <w:rsid w:val="008A1204"/>
    <w:rsid w:val="00900CCA"/>
    <w:rsid w:val="00924B77"/>
    <w:rsid w:val="00925748"/>
    <w:rsid w:val="00940DA2"/>
    <w:rsid w:val="009E055C"/>
    <w:rsid w:val="00A74F6F"/>
    <w:rsid w:val="00AA4FDC"/>
    <w:rsid w:val="00AD7557"/>
    <w:rsid w:val="00B50C5D"/>
    <w:rsid w:val="00B51253"/>
    <w:rsid w:val="00B525CC"/>
    <w:rsid w:val="00B60868"/>
    <w:rsid w:val="00BC26F2"/>
    <w:rsid w:val="00D20544"/>
    <w:rsid w:val="00D404F2"/>
    <w:rsid w:val="00E6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D3272"/>
  <w15:chartTrackingRefBased/>
  <w15:docId w15:val="{A1F07F88-2CA4-4B9F-AED6-D9C34811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C2C40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5C2C40"/>
    <w:pPr>
      <w:tabs>
        <w:tab w:val="clear" w:pos="284"/>
      </w:tabs>
      <w:spacing w:before="12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rsid w:val="0010489D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0489D"/>
  </w:style>
  <w:style w:type="character" w:styleId="Rimandonotaapidipagina">
    <w:name w:val="footnote reference"/>
    <w:basedOn w:val="Carpredefinitoparagrafo"/>
    <w:rsid w:val="001048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68646-2C68-45E6-A2BD-52BA71D838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Locci Amedeo</cp:lastModifiedBy>
  <cp:revision>5</cp:revision>
  <cp:lastPrinted>2003-03-27T10:42:00Z</cp:lastPrinted>
  <dcterms:created xsi:type="dcterms:W3CDTF">2025-06-06T06:42:00Z</dcterms:created>
  <dcterms:modified xsi:type="dcterms:W3CDTF">2026-07-17T13:34:00Z</dcterms:modified>
</cp:coreProperties>
</file>