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310B" w14:textId="77777777" w:rsidR="003E78B3" w:rsidRPr="00EC7265" w:rsidRDefault="003E78B3" w:rsidP="003E78B3">
      <w:pPr>
        <w:pStyle w:val="Titolo1"/>
        <w:rPr>
          <w:rFonts w:ascii="Times New Roman" w:hAnsi="Times New Roman"/>
          <w:sz w:val="24"/>
          <w:szCs w:val="24"/>
        </w:rPr>
      </w:pPr>
      <w:r w:rsidRPr="00EC7265">
        <w:rPr>
          <w:rFonts w:ascii="Times New Roman" w:hAnsi="Times New Roman"/>
          <w:sz w:val="24"/>
          <w:szCs w:val="24"/>
        </w:rPr>
        <w:t>Storia greca</w:t>
      </w:r>
    </w:p>
    <w:p w14:paraId="620AC3CF" w14:textId="1BD7B899" w:rsidR="003E78B3" w:rsidRPr="00683F19" w:rsidRDefault="003E78B3" w:rsidP="003E78B3">
      <w:pPr>
        <w:pStyle w:val="Titolo2"/>
        <w:rPr>
          <w:rFonts w:ascii="Times New Roman" w:hAnsi="Times New Roman"/>
        </w:rPr>
      </w:pPr>
      <w:r w:rsidRPr="00683F19">
        <w:rPr>
          <w:rFonts w:ascii="Times New Roman" w:hAnsi="Times New Roman"/>
        </w:rPr>
        <w:t>Prof. Paolo A. Tuci</w:t>
      </w:r>
    </w:p>
    <w:p w14:paraId="5206CE9D" w14:textId="77777777" w:rsidR="003E78B3" w:rsidRPr="00FA66AC" w:rsidRDefault="003E78B3" w:rsidP="003E78B3">
      <w:pPr>
        <w:pStyle w:val="Titolo3"/>
        <w:rPr>
          <w:rFonts w:ascii="Times New Roman" w:hAnsi="Times New Roman"/>
          <w:b/>
          <w:i w:val="0"/>
          <w:caps w:val="0"/>
          <w:smallCaps/>
          <w:u w:val="single"/>
        </w:rPr>
      </w:pPr>
      <w:r w:rsidRPr="00FA66AC">
        <w:rPr>
          <w:rFonts w:ascii="Times New Roman" w:hAnsi="Times New Roman"/>
          <w:b/>
          <w:i w:val="0"/>
          <w:caps w:val="0"/>
          <w:smallCaps/>
          <w:u w:val="single"/>
        </w:rPr>
        <w:t>Primo semestre</w:t>
      </w:r>
    </w:p>
    <w:p w14:paraId="6A3144E2" w14:textId="77777777" w:rsidR="003E78B3" w:rsidRPr="00683F19" w:rsidRDefault="003E78B3" w:rsidP="003E78B3">
      <w:pPr>
        <w:spacing w:before="240" w:after="120"/>
        <w:rPr>
          <w:rFonts w:ascii="Times New Roman" w:hAnsi="Times New Roman"/>
          <w:b/>
          <w:sz w:val="18"/>
        </w:rPr>
      </w:pPr>
      <w:r w:rsidRPr="00683F19">
        <w:rPr>
          <w:rFonts w:ascii="Times New Roman" w:hAnsi="Times New Roman"/>
          <w:b/>
          <w:i/>
          <w:sz w:val="18"/>
        </w:rPr>
        <w:t>OBIETTIV</w:t>
      </w:r>
      <w:r w:rsidR="007927C1" w:rsidRPr="00683F19">
        <w:rPr>
          <w:rFonts w:ascii="Times New Roman" w:hAnsi="Times New Roman"/>
          <w:b/>
          <w:i/>
          <w:sz w:val="18"/>
        </w:rPr>
        <w:t>I</w:t>
      </w:r>
      <w:r w:rsidRPr="00683F19">
        <w:rPr>
          <w:rFonts w:ascii="Times New Roman" w:hAnsi="Times New Roman"/>
          <w:b/>
          <w:i/>
          <w:sz w:val="18"/>
        </w:rPr>
        <w:t xml:space="preserve"> DEL CORSO</w:t>
      </w:r>
      <w:r w:rsidR="00E47EA0" w:rsidRPr="00683F19">
        <w:rPr>
          <w:rFonts w:ascii="Times New Roman" w:hAnsi="Times New Roman"/>
          <w:b/>
          <w:i/>
          <w:sz w:val="18"/>
        </w:rPr>
        <w:t xml:space="preserve"> E RISULTATI DI APPRENDIMENTO ATTESI</w:t>
      </w:r>
    </w:p>
    <w:p w14:paraId="7F2C88DC" w14:textId="77777777" w:rsidR="003E78B3" w:rsidRPr="004155BA" w:rsidRDefault="003E78B3" w:rsidP="003E78B3">
      <w:pPr>
        <w:rPr>
          <w:rFonts w:cs="Times"/>
        </w:rPr>
      </w:pPr>
      <w:r w:rsidRPr="004155BA">
        <w:rPr>
          <w:rFonts w:cs="Times"/>
        </w:rPr>
        <w:t>Il corso (30 ore, 6 CFU) si propone di fornire gli strumenti per la comprensione di alcuni dei principali problemi della storia greca, attraverso la conoscenza diretta delle fonti e l’applicazione dei principi fondamentali del metodo storico.</w:t>
      </w:r>
    </w:p>
    <w:p w14:paraId="6A8B5C4D" w14:textId="77777777" w:rsidR="00671CC5" w:rsidRPr="004155BA" w:rsidRDefault="007927C1" w:rsidP="007927C1">
      <w:pPr>
        <w:rPr>
          <w:rFonts w:cs="Times"/>
        </w:rPr>
      </w:pPr>
      <w:r w:rsidRPr="004155BA">
        <w:rPr>
          <w:rFonts w:cs="Times"/>
        </w:rPr>
        <w:t>Al termine del primo modulo, lo studente</w:t>
      </w:r>
      <w:r w:rsidR="00671CC5" w:rsidRPr="004155BA">
        <w:rPr>
          <w:rFonts w:cs="Times"/>
        </w:rPr>
        <w:t>:</w:t>
      </w:r>
    </w:p>
    <w:p w14:paraId="7F60E3E4" w14:textId="77777777" w:rsidR="00671CC5" w:rsidRPr="004155BA" w:rsidRDefault="00671CC5" w:rsidP="007927C1">
      <w:pPr>
        <w:rPr>
          <w:rFonts w:cs="Times"/>
        </w:rPr>
      </w:pPr>
      <w:r w:rsidRPr="004155BA">
        <w:rPr>
          <w:rFonts w:cs="Times"/>
        </w:rPr>
        <w:t>-</w:t>
      </w:r>
      <w:r w:rsidR="007927C1" w:rsidRPr="004155BA">
        <w:rPr>
          <w:rFonts w:cs="Times"/>
        </w:rPr>
        <w:t xml:space="preserve"> conoscerà i lineamenti della storia del mondo greco almeno fino alla morte di Alessandro Magno, i suoi protagonisti e le dinamiche geopolitiche; </w:t>
      </w:r>
    </w:p>
    <w:p w14:paraId="43138D93" w14:textId="77777777" w:rsidR="00637A97" w:rsidRPr="004155BA" w:rsidRDefault="00671CC5" w:rsidP="003E78B3">
      <w:pPr>
        <w:rPr>
          <w:rFonts w:cs="Times"/>
        </w:rPr>
      </w:pPr>
      <w:r w:rsidRPr="004155BA">
        <w:rPr>
          <w:rFonts w:cs="Times"/>
        </w:rPr>
        <w:t xml:space="preserve">- conoscerà </w:t>
      </w:r>
      <w:r w:rsidR="007927C1" w:rsidRPr="004155BA">
        <w:rPr>
          <w:rFonts w:cs="Times"/>
        </w:rPr>
        <w:t>un dossier di testi antichi e le principali problematiche del metodo storico</w:t>
      </w:r>
      <w:r w:rsidRPr="004155BA">
        <w:rPr>
          <w:rFonts w:cs="Times"/>
        </w:rPr>
        <w:t>, essendo in grado di ricondurre i passi letti</w:t>
      </w:r>
      <w:r w:rsidR="007927C1" w:rsidRPr="004155BA">
        <w:rPr>
          <w:rFonts w:cs="Times"/>
        </w:rPr>
        <w:t xml:space="preserve"> al </w:t>
      </w:r>
      <w:r w:rsidRPr="004155BA">
        <w:rPr>
          <w:rFonts w:cs="Times"/>
        </w:rPr>
        <w:t>rispettivo</w:t>
      </w:r>
      <w:r w:rsidR="007927C1" w:rsidRPr="004155BA">
        <w:rPr>
          <w:rFonts w:cs="Times"/>
        </w:rPr>
        <w:t xml:space="preserve"> contesto e di fornirne un’interpretazione coerente</w:t>
      </w:r>
      <w:r w:rsidR="00637A97" w:rsidRPr="004155BA">
        <w:rPr>
          <w:rFonts w:cs="Times"/>
        </w:rPr>
        <w:t>;</w:t>
      </w:r>
    </w:p>
    <w:p w14:paraId="602B2208" w14:textId="77777777" w:rsidR="00637A97" w:rsidRPr="004155BA" w:rsidRDefault="00637A97" w:rsidP="003E78B3">
      <w:pPr>
        <w:rPr>
          <w:rFonts w:cs="Times"/>
        </w:rPr>
      </w:pPr>
      <w:r w:rsidRPr="004155BA">
        <w:rPr>
          <w:rFonts w:cs="Times"/>
        </w:rPr>
        <w:t>- avrà acquisito i fondamenti del metodo della ricerca storica applicata alla storia greca e il lessico tecnico di base della disciplina;</w:t>
      </w:r>
    </w:p>
    <w:p w14:paraId="71C580BE" w14:textId="77777777" w:rsidR="007927C1" w:rsidRPr="004155BA" w:rsidRDefault="00637A97" w:rsidP="003E78B3">
      <w:pPr>
        <w:rPr>
          <w:rFonts w:cs="Times"/>
        </w:rPr>
      </w:pPr>
      <w:r w:rsidRPr="004155BA">
        <w:rPr>
          <w:rFonts w:cs="Times"/>
        </w:rPr>
        <w:t>- sarà in grado di comunicare in modo corretto, logicamente ordinato e opportunamente argomentato le conoscenze apprese.</w:t>
      </w:r>
      <w:r w:rsidR="007927C1" w:rsidRPr="004155BA">
        <w:rPr>
          <w:rFonts w:cs="Times"/>
        </w:rPr>
        <w:t xml:space="preserve"> </w:t>
      </w:r>
    </w:p>
    <w:p w14:paraId="40E8F22F" w14:textId="77777777" w:rsidR="003E78B3" w:rsidRPr="00683F19" w:rsidRDefault="003E78B3" w:rsidP="003E78B3">
      <w:pPr>
        <w:spacing w:before="240" w:after="120"/>
        <w:rPr>
          <w:rFonts w:ascii="Times New Roman" w:hAnsi="Times New Roman"/>
          <w:b/>
          <w:sz w:val="18"/>
        </w:rPr>
      </w:pPr>
      <w:r w:rsidRPr="00683F19">
        <w:rPr>
          <w:rFonts w:ascii="Times New Roman" w:hAnsi="Times New Roman"/>
          <w:b/>
          <w:i/>
          <w:sz w:val="18"/>
        </w:rPr>
        <w:t>PROGRAMMA DEL CORSO</w:t>
      </w:r>
    </w:p>
    <w:p w14:paraId="439FC3F9" w14:textId="77777777" w:rsidR="003E78B3" w:rsidRPr="004155BA" w:rsidRDefault="003E78B3" w:rsidP="003E78B3">
      <w:pPr>
        <w:rPr>
          <w:rFonts w:cs="Times"/>
          <w:i/>
        </w:rPr>
      </w:pPr>
      <w:r w:rsidRPr="004155BA">
        <w:rPr>
          <w:rFonts w:cs="Times"/>
          <w:i/>
        </w:rPr>
        <w:t>Introduzione alla storia greca.</w:t>
      </w:r>
    </w:p>
    <w:p w14:paraId="632E0B8F" w14:textId="77777777" w:rsidR="003E78B3" w:rsidRPr="004155BA" w:rsidRDefault="003E78B3" w:rsidP="003E78B3">
      <w:pPr>
        <w:rPr>
          <w:rFonts w:cs="Times"/>
        </w:rPr>
      </w:pPr>
      <w:r w:rsidRPr="004155BA">
        <w:rPr>
          <w:rFonts w:cs="Times"/>
        </w:rPr>
        <w:t xml:space="preserve">Il corso intende offrire un aiuto alla preparazione della parte generale attraverso la lettura e il commento </w:t>
      </w:r>
      <w:r w:rsidR="00C074BA" w:rsidRPr="004155BA">
        <w:rPr>
          <w:rFonts w:cs="Times"/>
        </w:rPr>
        <w:t xml:space="preserve">di alcune fonti </w:t>
      </w:r>
      <w:proofErr w:type="spellStart"/>
      <w:r w:rsidR="00C074BA" w:rsidRPr="004155BA">
        <w:rPr>
          <w:rFonts w:cs="Times"/>
        </w:rPr>
        <w:t xml:space="preserve">particolarmente </w:t>
      </w:r>
      <w:r w:rsidRPr="004155BA">
        <w:rPr>
          <w:rFonts w:cs="Times"/>
        </w:rPr>
        <w:t>significative</w:t>
      </w:r>
      <w:proofErr w:type="spellEnd"/>
      <w:r w:rsidRPr="004155BA">
        <w:rPr>
          <w:rFonts w:cs="Times"/>
        </w:rPr>
        <w:t>.</w:t>
      </w:r>
    </w:p>
    <w:p w14:paraId="787E608F" w14:textId="64827A0C" w:rsidR="003E78B3" w:rsidRPr="00A463FF" w:rsidRDefault="003E78B3" w:rsidP="00A463FF">
      <w:pPr>
        <w:spacing w:before="240" w:after="120"/>
        <w:rPr>
          <w:rFonts w:ascii="Times New Roman" w:hAnsi="Times New Roman"/>
          <w:b/>
          <w:i/>
          <w:sz w:val="18"/>
        </w:rPr>
      </w:pPr>
      <w:r w:rsidRPr="00A463FF">
        <w:rPr>
          <w:rFonts w:ascii="Times New Roman" w:hAnsi="Times New Roman"/>
          <w:b/>
          <w:i/>
          <w:sz w:val="18"/>
        </w:rPr>
        <w:t>BIBLIOGRAFIA</w:t>
      </w:r>
      <w:r w:rsidR="00D86711">
        <w:rPr>
          <w:rStyle w:val="Rimandonotaapidipagina"/>
          <w:rFonts w:ascii="Times New Roman" w:hAnsi="Times New Roman"/>
          <w:b/>
          <w:i/>
          <w:sz w:val="18"/>
        </w:rPr>
        <w:footnoteReference w:id="1"/>
      </w:r>
    </w:p>
    <w:p w14:paraId="234B5892" w14:textId="31CBAB04" w:rsidR="003E78B3" w:rsidRPr="00683F19" w:rsidRDefault="003E78B3" w:rsidP="003E78B3">
      <w:pPr>
        <w:pStyle w:val="Testo1"/>
        <w:rPr>
          <w:rFonts w:ascii="Times New Roman" w:hAnsi="Times New Roman"/>
        </w:rPr>
      </w:pPr>
      <w:r w:rsidRPr="00683F19">
        <w:rPr>
          <w:rFonts w:ascii="Times New Roman" w:hAnsi="Times New Roman"/>
        </w:rPr>
        <w:t>1) Appunti dalle lezioni</w:t>
      </w:r>
      <w:r w:rsidR="002279E4">
        <w:rPr>
          <w:rFonts w:ascii="Times New Roman" w:hAnsi="Times New Roman"/>
        </w:rPr>
        <w:t>, corredati dal materiale messo a disposizione su Blackboard.</w:t>
      </w:r>
    </w:p>
    <w:p w14:paraId="1701F30B" w14:textId="0B6DB150" w:rsidR="003E78B3" w:rsidRPr="00683F19" w:rsidRDefault="003E78B3" w:rsidP="006C4D1E">
      <w:pPr>
        <w:pStyle w:val="Testo1"/>
        <w:spacing w:before="120"/>
        <w:rPr>
          <w:rFonts w:ascii="Times New Roman" w:hAnsi="Times New Roman"/>
        </w:rPr>
      </w:pPr>
      <w:r w:rsidRPr="00683F19">
        <w:rPr>
          <w:rFonts w:ascii="Times New Roman" w:hAnsi="Times New Roman"/>
        </w:rPr>
        <w:t>2</w:t>
      </w:r>
      <w:r w:rsidRPr="00683F19">
        <w:rPr>
          <w:rFonts w:ascii="Times New Roman" w:hAnsi="Times New Roman"/>
          <w:smallCaps/>
        </w:rPr>
        <w:t xml:space="preserve">) </w:t>
      </w:r>
      <w:r w:rsidRPr="00683F19">
        <w:rPr>
          <w:rFonts w:ascii="Times New Roman" w:hAnsi="Times New Roman"/>
          <w:smallCaps/>
          <w:sz w:val="16"/>
          <w:szCs w:val="16"/>
        </w:rPr>
        <w:t>C. Bearzot</w:t>
      </w:r>
      <w:r w:rsidRPr="00683F19">
        <w:rPr>
          <w:rFonts w:ascii="Times New Roman" w:hAnsi="Times New Roman"/>
        </w:rPr>
        <w:t>,</w:t>
      </w:r>
      <w:r w:rsidRPr="00683F19">
        <w:rPr>
          <w:rFonts w:ascii="Times New Roman" w:hAnsi="Times New Roman"/>
          <w:i/>
        </w:rPr>
        <w:t xml:space="preserve"> Manuale di storia greca,</w:t>
      </w:r>
      <w:r w:rsidRPr="00683F19">
        <w:rPr>
          <w:rFonts w:ascii="Times New Roman" w:hAnsi="Times New Roman"/>
        </w:rPr>
        <w:t xml:space="preserve"> Bologna, Il Mulino, 2015</w:t>
      </w:r>
      <w:r w:rsidRPr="00683F19">
        <w:rPr>
          <w:rFonts w:ascii="Times New Roman" w:hAnsi="Times New Roman"/>
          <w:vertAlign w:val="superscript"/>
        </w:rPr>
        <w:t>3</w:t>
      </w:r>
      <w:r w:rsidRPr="00683F19">
        <w:rPr>
          <w:rFonts w:ascii="Times New Roman" w:hAnsi="Times New Roman"/>
        </w:rPr>
        <w:t>.</w:t>
      </w:r>
      <w:r w:rsidR="00D86711" w:rsidRPr="00D86711">
        <w:t xml:space="preserve"> </w:t>
      </w:r>
      <w:hyperlink r:id="rId10" w:history="1">
        <w:r w:rsidR="00D86711" w:rsidRPr="00D86711">
          <w:rPr>
            <w:rStyle w:val="Collegamentoipertestuale"/>
            <w:rFonts w:ascii="Times New Roman" w:hAnsi="Times New Roman"/>
          </w:rPr>
          <w:t>Acquista da VP</w:t>
        </w:r>
      </w:hyperlink>
    </w:p>
    <w:p w14:paraId="2A764AA4" w14:textId="5B4A2194" w:rsidR="00685213" w:rsidRPr="009574EC" w:rsidRDefault="003E78B3" w:rsidP="00A463FF">
      <w:pPr>
        <w:pStyle w:val="Testo1"/>
        <w:ind w:firstLine="0"/>
        <w:rPr>
          <w:rFonts w:ascii="Times New Roman" w:hAnsi="Times New Roman"/>
        </w:rPr>
      </w:pPr>
      <w:r w:rsidRPr="00683F19">
        <w:rPr>
          <w:rFonts w:ascii="Times New Roman" w:hAnsi="Times New Roman"/>
        </w:rPr>
        <w:t>Per i classicisti si richiede la conoscenza della Storia greca dalle</w:t>
      </w:r>
      <w:r w:rsidR="003F7BF7">
        <w:rPr>
          <w:rFonts w:ascii="Times New Roman" w:hAnsi="Times New Roman"/>
        </w:rPr>
        <w:t xml:space="preserve"> origini alla conquista romana; p</w:t>
      </w:r>
      <w:r w:rsidRPr="00683F19">
        <w:rPr>
          <w:rFonts w:ascii="Times New Roman" w:hAnsi="Times New Roman"/>
        </w:rPr>
        <w:t>er gli studenti degli altri indirizzi si richiede la conoscenza del manuale dalle origini alla morte di Alessandro Magno.</w:t>
      </w:r>
      <w:r w:rsidR="003F7BF7">
        <w:rPr>
          <w:rFonts w:ascii="Times New Roman" w:hAnsi="Times New Roman"/>
        </w:rPr>
        <w:t xml:space="preserve"> Il manuale andrà preparato anche nelle parti eventualmente non presentate durante il corso.</w:t>
      </w:r>
    </w:p>
    <w:p w14:paraId="171A2D41" w14:textId="77777777" w:rsidR="003E78B3" w:rsidRPr="00683F19" w:rsidRDefault="003E78B3" w:rsidP="003E78B3">
      <w:pPr>
        <w:spacing w:before="240" w:after="120" w:line="220" w:lineRule="exact"/>
        <w:rPr>
          <w:rFonts w:ascii="Times New Roman" w:hAnsi="Times New Roman"/>
          <w:b/>
          <w:i/>
          <w:sz w:val="18"/>
        </w:rPr>
      </w:pPr>
      <w:r w:rsidRPr="00683F19">
        <w:rPr>
          <w:rFonts w:ascii="Times New Roman" w:hAnsi="Times New Roman"/>
          <w:b/>
          <w:i/>
          <w:sz w:val="18"/>
        </w:rPr>
        <w:lastRenderedPageBreak/>
        <w:t>DIDATTICA DEL CORSO</w:t>
      </w:r>
    </w:p>
    <w:p w14:paraId="6246C884" w14:textId="535A493D" w:rsidR="003E78B3" w:rsidRPr="00683F19" w:rsidRDefault="00683F19" w:rsidP="003E78B3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Lezioni frontali</w:t>
      </w:r>
      <w:r w:rsidR="00923F96">
        <w:rPr>
          <w:rFonts w:ascii="Times New Roman" w:hAnsi="Times New Roman"/>
        </w:rPr>
        <w:t>; la partecipazione attiva degli studenti, tramite domande e interventi, è vivamente incoraggiata.</w:t>
      </w:r>
    </w:p>
    <w:p w14:paraId="508748BE" w14:textId="77777777" w:rsidR="003E78B3" w:rsidRPr="00683F19" w:rsidRDefault="003E78B3" w:rsidP="003E78B3">
      <w:pPr>
        <w:spacing w:before="240" w:after="120" w:line="220" w:lineRule="exact"/>
        <w:rPr>
          <w:rFonts w:ascii="Times New Roman" w:hAnsi="Times New Roman"/>
          <w:b/>
          <w:i/>
          <w:sz w:val="18"/>
        </w:rPr>
      </w:pPr>
      <w:r w:rsidRPr="00683F19">
        <w:rPr>
          <w:rFonts w:ascii="Times New Roman" w:hAnsi="Times New Roman"/>
          <w:b/>
          <w:i/>
          <w:sz w:val="18"/>
        </w:rPr>
        <w:t xml:space="preserve">METODO </w:t>
      </w:r>
      <w:r w:rsidR="00E47EA0" w:rsidRPr="00683F19">
        <w:rPr>
          <w:rFonts w:ascii="Times New Roman" w:hAnsi="Times New Roman"/>
          <w:b/>
          <w:i/>
          <w:noProof/>
          <w:sz w:val="18"/>
        </w:rPr>
        <w:t xml:space="preserve">E CRITERI </w:t>
      </w:r>
      <w:r w:rsidRPr="00683F19">
        <w:rPr>
          <w:rFonts w:ascii="Times New Roman" w:hAnsi="Times New Roman"/>
          <w:b/>
          <w:i/>
          <w:sz w:val="18"/>
        </w:rPr>
        <w:t>DI VALUTAZIONE</w:t>
      </w:r>
    </w:p>
    <w:p w14:paraId="70FE843A" w14:textId="77777777" w:rsidR="00671CC5" w:rsidRPr="004155BA" w:rsidRDefault="003E78B3" w:rsidP="003E78B3">
      <w:pPr>
        <w:pStyle w:val="Testo2"/>
        <w:rPr>
          <w:rFonts w:cs="Times"/>
          <w:szCs w:val="18"/>
        </w:rPr>
      </w:pPr>
      <w:r w:rsidRPr="004155BA">
        <w:rPr>
          <w:rFonts w:cs="Times"/>
          <w:szCs w:val="18"/>
        </w:rPr>
        <w:t xml:space="preserve">Esame finale orale. Durante il colloquio saranno proposte 3-4 domande sul manuale, laddove possibile a partire dalle fonti lette durante il corso, che lo studente dovrà mostrare di conoscere e di saper inquadrare e interpretare. E’ necessario che lo studente dimostri di conoscere la collocazione cronologica dei fatti di cui parla, i nomi dei protagonisti delle vicende e i termini tecnici della disciplina. </w:t>
      </w:r>
    </w:p>
    <w:p w14:paraId="6F2391CA" w14:textId="77777777" w:rsidR="003E78B3" w:rsidRPr="004155BA" w:rsidRDefault="003E78B3" w:rsidP="003E78B3">
      <w:pPr>
        <w:pStyle w:val="Testo2"/>
        <w:rPr>
          <w:rFonts w:cs="Times"/>
          <w:szCs w:val="18"/>
        </w:rPr>
      </w:pPr>
      <w:r w:rsidRPr="004155BA">
        <w:rPr>
          <w:rFonts w:cs="Times"/>
          <w:szCs w:val="18"/>
        </w:rPr>
        <w:t>La valutazione terrà conto soprattutto delle conoscenze disciplinari acquisite tramite il corso e lo studio d</w:t>
      </w:r>
      <w:r w:rsidR="00F60D0F" w:rsidRPr="004155BA">
        <w:rPr>
          <w:rFonts w:cs="Times"/>
          <w:szCs w:val="18"/>
        </w:rPr>
        <w:t>omestico</w:t>
      </w:r>
      <w:r w:rsidRPr="004155BA">
        <w:rPr>
          <w:rFonts w:cs="Times"/>
          <w:szCs w:val="18"/>
        </w:rPr>
        <w:t>, ma anche della consapevolezza metodologica raggiunta e della capacità espressiva.</w:t>
      </w:r>
    </w:p>
    <w:p w14:paraId="178F5336" w14:textId="77777777" w:rsidR="00685213" w:rsidRPr="00683F19" w:rsidRDefault="00685213" w:rsidP="00685213">
      <w:pPr>
        <w:spacing w:before="240" w:after="120"/>
        <w:rPr>
          <w:rFonts w:ascii="Times New Roman" w:hAnsi="Times New Roman"/>
          <w:b/>
          <w:i/>
          <w:sz w:val="18"/>
          <w:szCs w:val="24"/>
        </w:rPr>
      </w:pPr>
      <w:r w:rsidRPr="00683F19">
        <w:rPr>
          <w:rFonts w:ascii="Times New Roman" w:hAnsi="Times New Roman"/>
          <w:b/>
          <w:i/>
          <w:sz w:val="18"/>
          <w:szCs w:val="24"/>
        </w:rPr>
        <w:t xml:space="preserve">AVVERTENZE E PREREQUISITI </w:t>
      </w:r>
    </w:p>
    <w:p w14:paraId="7077FB02" w14:textId="77777777" w:rsidR="00637A97" w:rsidRPr="00A463FF" w:rsidRDefault="00637A97" w:rsidP="00637A97">
      <w:pPr>
        <w:pStyle w:val="Testo2"/>
        <w:ind w:firstLine="0"/>
        <w:rPr>
          <w:rFonts w:cs="Times"/>
          <w:b/>
          <w:szCs w:val="18"/>
        </w:rPr>
      </w:pPr>
      <w:r w:rsidRPr="00A463FF">
        <w:rPr>
          <w:rFonts w:cs="Times"/>
          <w:b/>
          <w:szCs w:val="18"/>
        </w:rPr>
        <w:t>Avvertenze</w:t>
      </w:r>
    </w:p>
    <w:p w14:paraId="0C6092C9" w14:textId="29342C70" w:rsidR="003F7BF7" w:rsidRPr="004155BA" w:rsidRDefault="004155BA" w:rsidP="003F7BF7">
      <w:pPr>
        <w:pStyle w:val="Testo2"/>
        <w:rPr>
          <w:rFonts w:cs="Times"/>
          <w:szCs w:val="18"/>
        </w:rPr>
      </w:pPr>
      <w:r w:rsidRPr="00A463FF">
        <w:rPr>
          <w:rFonts w:cs="Times"/>
          <w:szCs w:val="18"/>
        </w:rPr>
        <w:t>1</w:t>
      </w:r>
      <w:r w:rsidR="005922E8" w:rsidRPr="00A463FF">
        <w:rPr>
          <w:rFonts w:cs="Times"/>
          <w:szCs w:val="18"/>
        </w:rPr>
        <w:t>)</w:t>
      </w:r>
      <w:r w:rsidR="00A463FF">
        <w:rPr>
          <w:rFonts w:cs="Times"/>
          <w:szCs w:val="18"/>
        </w:rPr>
        <w:tab/>
      </w:r>
      <w:r w:rsidR="005922E8" w:rsidRPr="00A463FF">
        <w:rPr>
          <w:rFonts w:cs="Times"/>
          <w:szCs w:val="18"/>
        </w:rPr>
        <w:t xml:space="preserve">Gli studenti sono vivamente invitati a </w:t>
      </w:r>
      <w:r w:rsidR="009574EC" w:rsidRPr="00A463FF">
        <w:rPr>
          <w:rFonts w:cs="Times"/>
          <w:szCs w:val="18"/>
        </w:rPr>
        <w:t>frequentare</w:t>
      </w:r>
      <w:r w:rsidR="005922E8" w:rsidRPr="00A463FF">
        <w:rPr>
          <w:rFonts w:cs="Times"/>
          <w:szCs w:val="18"/>
        </w:rPr>
        <w:t xml:space="preserve"> le lezioni.</w:t>
      </w:r>
      <w:r w:rsidR="005922E8" w:rsidRPr="004155BA">
        <w:rPr>
          <w:rFonts w:cs="Times"/>
          <w:szCs w:val="18"/>
        </w:rPr>
        <w:t xml:space="preserve"> </w:t>
      </w:r>
    </w:p>
    <w:p w14:paraId="6FEBDE11" w14:textId="093902B3" w:rsidR="003E78B3" w:rsidRPr="004155BA" w:rsidRDefault="004155BA" w:rsidP="00A463FF">
      <w:pPr>
        <w:pStyle w:val="Testo2"/>
        <w:ind w:left="709" w:hanging="425"/>
        <w:rPr>
          <w:rFonts w:cs="Times"/>
          <w:szCs w:val="18"/>
        </w:rPr>
      </w:pPr>
      <w:r w:rsidRPr="004155BA">
        <w:rPr>
          <w:rFonts w:cs="Times"/>
          <w:szCs w:val="18"/>
        </w:rPr>
        <w:t>2</w:t>
      </w:r>
      <w:r w:rsidR="003E78B3" w:rsidRPr="004155BA">
        <w:rPr>
          <w:rFonts w:cs="Times"/>
          <w:szCs w:val="18"/>
        </w:rPr>
        <w:t>)</w:t>
      </w:r>
      <w:r w:rsidR="00A463FF">
        <w:rPr>
          <w:rFonts w:cs="Times"/>
          <w:szCs w:val="18"/>
        </w:rPr>
        <w:tab/>
      </w:r>
      <w:r w:rsidR="003E78B3" w:rsidRPr="004155BA">
        <w:rPr>
          <w:rFonts w:cs="Times"/>
          <w:szCs w:val="18"/>
        </w:rPr>
        <w:t xml:space="preserve">Per le indispensabili conoscenze relative alla geografia storica del mondo antico, si consiglia l’uso di un buon atlante storico. </w:t>
      </w:r>
    </w:p>
    <w:p w14:paraId="46B32318" w14:textId="27B39103" w:rsidR="00EE5F2B" w:rsidRDefault="004155BA" w:rsidP="003E78B3">
      <w:pPr>
        <w:pStyle w:val="Testo2"/>
        <w:rPr>
          <w:rFonts w:cs="Times"/>
          <w:szCs w:val="18"/>
        </w:rPr>
      </w:pPr>
      <w:r w:rsidRPr="004155BA">
        <w:rPr>
          <w:rFonts w:cs="Times"/>
          <w:szCs w:val="18"/>
        </w:rPr>
        <w:t>3</w:t>
      </w:r>
      <w:r w:rsidR="00EE5F2B" w:rsidRPr="004155BA">
        <w:rPr>
          <w:rFonts w:cs="Times"/>
          <w:szCs w:val="18"/>
        </w:rPr>
        <w:t>)</w:t>
      </w:r>
      <w:r w:rsidR="00A463FF">
        <w:rPr>
          <w:rFonts w:cs="Times"/>
          <w:szCs w:val="18"/>
        </w:rPr>
        <w:tab/>
      </w:r>
      <w:r w:rsidR="00EE5F2B" w:rsidRPr="004155BA">
        <w:rPr>
          <w:rFonts w:cs="Times"/>
          <w:szCs w:val="18"/>
        </w:rPr>
        <w:t>Il materiale presentato a lezione è caricato sulla piattaforma Black</w:t>
      </w:r>
      <w:r w:rsidR="00F73089" w:rsidRPr="004155BA">
        <w:rPr>
          <w:rFonts w:cs="Times"/>
          <w:szCs w:val="18"/>
        </w:rPr>
        <w:t>B</w:t>
      </w:r>
      <w:r w:rsidR="00EE5F2B" w:rsidRPr="004155BA">
        <w:rPr>
          <w:rFonts w:cs="Times"/>
          <w:szCs w:val="18"/>
        </w:rPr>
        <w:t>oard.</w:t>
      </w:r>
    </w:p>
    <w:p w14:paraId="3FFE3636" w14:textId="77777777" w:rsidR="00685213" w:rsidRPr="004155BA" w:rsidRDefault="00685213" w:rsidP="00A463FF">
      <w:pPr>
        <w:spacing w:before="120"/>
        <w:rPr>
          <w:rFonts w:cs="Times"/>
          <w:b/>
          <w:sz w:val="18"/>
          <w:szCs w:val="18"/>
        </w:rPr>
      </w:pPr>
      <w:r w:rsidRPr="004155BA">
        <w:rPr>
          <w:rFonts w:cs="Times"/>
          <w:b/>
          <w:sz w:val="18"/>
          <w:szCs w:val="18"/>
        </w:rPr>
        <w:t>Prerequisiti</w:t>
      </w:r>
    </w:p>
    <w:p w14:paraId="16728006" w14:textId="77777777" w:rsidR="00685213" w:rsidRPr="004155BA" w:rsidRDefault="00637A97" w:rsidP="00685213">
      <w:pPr>
        <w:rPr>
          <w:rFonts w:cs="Times"/>
          <w:sz w:val="18"/>
          <w:szCs w:val="18"/>
        </w:rPr>
      </w:pPr>
      <w:r w:rsidRPr="004155BA">
        <w:rPr>
          <w:rFonts w:cs="Times"/>
          <w:sz w:val="18"/>
          <w:szCs w:val="18"/>
        </w:rPr>
        <w:tab/>
      </w:r>
      <w:r w:rsidR="00685213" w:rsidRPr="004155BA">
        <w:rPr>
          <w:rFonts w:cs="Times"/>
          <w:sz w:val="18"/>
          <w:szCs w:val="18"/>
        </w:rPr>
        <w:t>Non sono richiesti prerequisiti disciplinari, né è necessaria una precedente conoscenza del mondo antico o della lingua greca.</w:t>
      </w:r>
    </w:p>
    <w:p w14:paraId="1E525B43" w14:textId="77777777" w:rsidR="00685213" w:rsidRPr="004155BA" w:rsidRDefault="00685213" w:rsidP="006C4D1E">
      <w:pPr>
        <w:pStyle w:val="Testo2"/>
        <w:spacing w:before="120"/>
        <w:ind w:firstLine="0"/>
        <w:rPr>
          <w:rFonts w:cs="Times"/>
          <w:i/>
          <w:szCs w:val="18"/>
        </w:rPr>
      </w:pPr>
      <w:r w:rsidRPr="004155BA">
        <w:rPr>
          <w:rFonts w:cs="Times"/>
          <w:i/>
          <w:szCs w:val="18"/>
        </w:rPr>
        <w:t>Orario e luogo di ricevimento</w:t>
      </w:r>
    </w:p>
    <w:p w14:paraId="5883E71D" w14:textId="47993D2A" w:rsidR="00685213" w:rsidRPr="004155BA" w:rsidRDefault="00FF6231" w:rsidP="00FF6231">
      <w:pPr>
        <w:pStyle w:val="Testo2"/>
        <w:rPr>
          <w:rFonts w:cs="Times"/>
          <w:szCs w:val="18"/>
        </w:rPr>
      </w:pPr>
      <w:r w:rsidRPr="004155BA">
        <w:rPr>
          <w:rFonts w:cs="Times"/>
          <w:szCs w:val="18"/>
        </w:rPr>
        <w:t xml:space="preserve">Il prof. Paolo A. Tuci riceve in studio, </w:t>
      </w:r>
      <w:r w:rsidR="00C14B2E">
        <w:rPr>
          <w:rFonts w:cs="Times"/>
          <w:szCs w:val="18"/>
        </w:rPr>
        <w:t>dopo</w:t>
      </w:r>
      <w:r w:rsidRPr="004155BA">
        <w:rPr>
          <w:rFonts w:cs="Times"/>
          <w:szCs w:val="18"/>
        </w:rPr>
        <w:t xml:space="preserve"> le lezioni</w:t>
      </w:r>
      <w:r w:rsidR="004D172C">
        <w:rPr>
          <w:rFonts w:cs="Times"/>
          <w:szCs w:val="18"/>
        </w:rPr>
        <w:t>, nella stanza 129 dell’edificio Gregorianum (primo piano)</w:t>
      </w:r>
      <w:r w:rsidRPr="004155BA">
        <w:rPr>
          <w:rFonts w:cs="Times"/>
          <w:szCs w:val="18"/>
        </w:rPr>
        <w:t xml:space="preserve">; </w:t>
      </w:r>
      <w:r w:rsidR="00C14B2E">
        <w:rPr>
          <w:rFonts w:cs="Times"/>
          <w:szCs w:val="18"/>
        </w:rPr>
        <w:t>si consiglia comunque di</w:t>
      </w:r>
      <w:r w:rsidRPr="004155BA">
        <w:rPr>
          <w:rFonts w:cs="Times"/>
          <w:szCs w:val="18"/>
        </w:rPr>
        <w:t xml:space="preserve"> concordare</w:t>
      </w:r>
      <w:r w:rsidR="00C14B2E">
        <w:rPr>
          <w:rFonts w:cs="Times"/>
          <w:szCs w:val="18"/>
        </w:rPr>
        <w:t xml:space="preserve"> in ogni caso</w:t>
      </w:r>
      <w:r w:rsidRPr="004155BA">
        <w:rPr>
          <w:rFonts w:cs="Times"/>
          <w:szCs w:val="18"/>
        </w:rPr>
        <w:t xml:space="preserve"> un appuntamento (eventualmente anche “in remoto” tramite la piattaforma Microsoft Teams) contattando il docente via e-mail. </w:t>
      </w:r>
      <w:r w:rsidR="00685213" w:rsidRPr="004155BA">
        <w:rPr>
          <w:rFonts w:cs="Times"/>
          <w:szCs w:val="18"/>
        </w:rPr>
        <w:t xml:space="preserve"> </w:t>
      </w:r>
    </w:p>
    <w:p w14:paraId="2AA87ADB" w14:textId="75EE11FD" w:rsidR="003E78B3" w:rsidRPr="00683F19" w:rsidRDefault="003E78B3" w:rsidP="00A463FF">
      <w:pPr>
        <w:pStyle w:val="Testo2"/>
        <w:spacing w:before="360"/>
        <w:ind w:firstLine="0"/>
        <w:rPr>
          <w:rFonts w:ascii="Times New Roman" w:hAnsi="Times New Roman"/>
          <w:b/>
          <w:u w:val="single"/>
        </w:rPr>
      </w:pPr>
      <w:r w:rsidRPr="00683F19">
        <w:rPr>
          <w:rFonts w:ascii="Times New Roman" w:hAnsi="Times New Roman"/>
          <w:b/>
          <w:u w:val="single"/>
        </w:rPr>
        <w:t>Secondo semestre</w:t>
      </w:r>
    </w:p>
    <w:p w14:paraId="1C7DE6D9" w14:textId="77777777" w:rsidR="003E78B3" w:rsidRPr="00683F19" w:rsidRDefault="003E78B3" w:rsidP="003E78B3">
      <w:pPr>
        <w:spacing w:before="240" w:after="120"/>
        <w:rPr>
          <w:rFonts w:ascii="Times New Roman" w:hAnsi="Times New Roman"/>
          <w:b/>
          <w:sz w:val="18"/>
        </w:rPr>
      </w:pPr>
      <w:r w:rsidRPr="00683F19">
        <w:rPr>
          <w:rFonts w:ascii="Times New Roman" w:hAnsi="Times New Roman"/>
          <w:b/>
          <w:i/>
          <w:sz w:val="18"/>
        </w:rPr>
        <w:t>OBIETTIV</w:t>
      </w:r>
      <w:r w:rsidR="00671CC5" w:rsidRPr="00683F19">
        <w:rPr>
          <w:rFonts w:ascii="Times New Roman" w:hAnsi="Times New Roman"/>
          <w:b/>
          <w:i/>
          <w:sz w:val="18"/>
        </w:rPr>
        <w:t>I</w:t>
      </w:r>
      <w:r w:rsidRPr="00683F19">
        <w:rPr>
          <w:rFonts w:ascii="Times New Roman" w:hAnsi="Times New Roman"/>
          <w:b/>
          <w:i/>
          <w:sz w:val="18"/>
        </w:rPr>
        <w:t xml:space="preserve"> DEL CORSO</w:t>
      </w:r>
      <w:r w:rsidR="00E47EA0" w:rsidRPr="00683F19">
        <w:rPr>
          <w:rFonts w:ascii="Times New Roman" w:hAnsi="Times New Roman"/>
          <w:b/>
          <w:i/>
          <w:sz w:val="18"/>
        </w:rPr>
        <w:t xml:space="preserve"> E RISULTATI DI APPRENDIMENTO ATTESI</w:t>
      </w:r>
    </w:p>
    <w:p w14:paraId="250DCAA8" w14:textId="1FA9F8B9" w:rsidR="003E78B3" w:rsidRPr="004155BA" w:rsidRDefault="003E78B3" w:rsidP="003E78B3">
      <w:pPr>
        <w:rPr>
          <w:rFonts w:cs="Times"/>
        </w:rPr>
      </w:pPr>
      <w:r w:rsidRPr="004155BA">
        <w:rPr>
          <w:rFonts w:cs="Times"/>
        </w:rPr>
        <w:t xml:space="preserve">Il corso (30 ore complessive, 6 CFU) si propone di guidare all’approfondimento di un singolo </w:t>
      </w:r>
      <w:r w:rsidR="00A02081">
        <w:rPr>
          <w:rFonts w:cs="Times"/>
        </w:rPr>
        <w:t>tema</w:t>
      </w:r>
      <w:r w:rsidRPr="004155BA">
        <w:rPr>
          <w:rFonts w:cs="Times"/>
        </w:rPr>
        <w:t xml:space="preserve">, attraverso la conoscenza diretta delle fonti e l’applicazione dei principi fondamentali del metodo storico. </w:t>
      </w:r>
    </w:p>
    <w:p w14:paraId="1D244EDF" w14:textId="77777777" w:rsidR="00671CC5" w:rsidRPr="004155BA" w:rsidRDefault="00671CC5" w:rsidP="00671CC5">
      <w:pPr>
        <w:rPr>
          <w:rFonts w:cs="Times"/>
        </w:rPr>
      </w:pPr>
      <w:r w:rsidRPr="004155BA">
        <w:rPr>
          <w:rFonts w:cs="Times"/>
        </w:rPr>
        <w:t>Al termine del secondo modulo, lo studente:</w:t>
      </w:r>
    </w:p>
    <w:p w14:paraId="14F29190" w14:textId="247BE5EB" w:rsidR="00671CC5" w:rsidRPr="004155BA" w:rsidRDefault="00671CC5" w:rsidP="00A463FF">
      <w:pPr>
        <w:ind w:left="284" w:hanging="284"/>
        <w:rPr>
          <w:rFonts w:cs="Times"/>
        </w:rPr>
      </w:pPr>
      <w:r w:rsidRPr="004155BA">
        <w:rPr>
          <w:rFonts w:cs="Times"/>
        </w:rPr>
        <w:t>-</w:t>
      </w:r>
      <w:r w:rsidR="00A463FF">
        <w:rPr>
          <w:rFonts w:cs="Times"/>
        </w:rPr>
        <w:tab/>
      </w:r>
      <w:r w:rsidRPr="004155BA">
        <w:rPr>
          <w:rFonts w:cs="Times"/>
        </w:rPr>
        <w:t>conoscerà la problematica presentata nelle lezioni, essendo in grado sia di inserirla correttamente all’interno del quadro generale della storia del mondo greco, sia di descriverla e interpretarla tramite le fonti lette;</w:t>
      </w:r>
    </w:p>
    <w:p w14:paraId="38C6FEE8" w14:textId="13BFA1F1" w:rsidR="00671CC5" w:rsidRPr="004155BA" w:rsidRDefault="00671CC5" w:rsidP="00A463FF">
      <w:pPr>
        <w:ind w:left="284" w:hanging="284"/>
        <w:rPr>
          <w:rFonts w:cs="Times"/>
        </w:rPr>
      </w:pPr>
      <w:r w:rsidRPr="004155BA">
        <w:rPr>
          <w:rFonts w:cs="Times"/>
        </w:rPr>
        <w:lastRenderedPageBreak/>
        <w:t>-</w:t>
      </w:r>
      <w:r w:rsidR="00A463FF">
        <w:rPr>
          <w:rFonts w:cs="Times"/>
        </w:rPr>
        <w:tab/>
      </w:r>
      <w:r w:rsidRPr="004155BA">
        <w:rPr>
          <w:rFonts w:cs="Times"/>
        </w:rPr>
        <w:t>avrà acquisito una buona familiarità con</w:t>
      </w:r>
      <w:r w:rsidR="00EE5F2B" w:rsidRPr="004155BA">
        <w:rPr>
          <w:rFonts w:cs="Times"/>
        </w:rPr>
        <w:t xml:space="preserve"> le problematiche della ricerca storica applicata al mondo greco e</w:t>
      </w:r>
      <w:r w:rsidR="008C0EB4" w:rsidRPr="004155BA">
        <w:rPr>
          <w:rFonts w:cs="Times"/>
        </w:rPr>
        <w:t xml:space="preserve"> con</w:t>
      </w:r>
      <w:r w:rsidRPr="004155BA">
        <w:rPr>
          <w:rFonts w:cs="Times"/>
        </w:rPr>
        <w:t xml:space="preserve"> il metodo storico del confronto tra le fonti; </w:t>
      </w:r>
    </w:p>
    <w:p w14:paraId="452DC998" w14:textId="57B47699" w:rsidR="00637A97" w:rsidRPr="004155BA" w:rsidRDefault="00671CC5" w:rsidP="00A463FF">
      <w:pPr>
        <w:ind w:left="284" w:hanging="284"/>
        <w:rPr>
          <w:rFonts w:cs="Times"/>
        </w:rPr>
      </w:pPr>
      <w:r w:rsidRPr="004155BA">
        <w:rPr>
          <w:rFonts w:cs="Times"/>
        </w:rPr>
        <w:t>-</w:t>
      </w:r>
      <w:r w:rsidR="00A463FF">
        <w:rPr>
          <w:rFonts w:cs="Times"/>
        </w:rPr>
        <w:tab/>
      </w:r>
      <w:r w:rsidRPr="004155BA">
        <w:rPr>
          <w:rFonts w:cs="Times"/>
        </w:rPr>
        <w:t>conoscerà i lineamenti di un problema specifico, scelto autonomamente tra due possibilità presentate (la giustizia o lo straniero nel mondo greco)</w:t>
      </w:r>
      <w:r w:rsidR="00637A97" w:rsidRPr="004155BA">
        <w:rPr>
          <w:rFonts w:cs="Times"/>
        </w:rPr>
        <w:t>;</w:t>
      </w:r>
    </w:p>
    <w:p w14:paraId="089BB8B8" w14:textId="58BD4122" w:rsidR="00637A97" w:rsidRPr="004155BA" w:rsidRDefault="00637A97" w:rsidP="00A463FF">
      <w:pPr>
        <w:tabs>
          <w:tab w:val="clear" w:pos="284"/>
        </w:tabs>
        <w:ind w:left="284" w:hanging="284"/>
        <w:rPr>
          <w:rFonts w:cs="Times"/>
        </w:rPr>
      </w:pPr>
      <w:r w:rsidRPr="004155BA">
        <w:rPr>
          <w:rFonts w:cs="Times"/>
        </w:rPr>
        <w:t>-</w:t>
      </w:r>
      <w:r w:rsidR="00A463FF">
        <w:rPr>
          <w:rFonts w:cs="Times"/>
        </w:rPr>
        <w:tab/>
      </w:r>
      <w:r w:rsidRPr="004155BA">
        <w:rPr>
          <w:rFonts w:cs="Times"/>
        </w:rPr>
        <w:t xml:space="preserve">sarà in grado di comunicare in modo corretto, logicamente ordinato e opportunamente argomentato le conoscenze apprese. </w:t>
      </w:r>
    </w:p>
    <w:p w14:paraId="7451006C" w14:textId="77777777" w:rsidR="003E78B3" w:rsidRPr="00683F19" w:rsidRDefault="003E78B3" w:rsidP="003E78B3">
      <w:pPr>
        <w:spacing w:before="240" w:after="120"/>
        <w:rPr>
          <w:rFonts w:ascii="Times New Roman" w:hAnsi="Times New Roman"/>
          <w:b/>
          <w:sz w:val="18"/>
        </w:rPr>
      </w:pPr>
      <w:r w:rsidRPr="00683F19">
        <w:rPr>
          <w:rFonts w:ascii="Times New Roman" w:hAnsi="Times New Roman"/>
          <w:b/>
          <w:i/>
          <w:sz w:val="18"/>
        </w:rPr>
        <w:t>PROGRAMMA DEL CORSO</w:t>
      </w:r>
    </w:p>
    <w:p w14:paraId="1072C490" w14:textId="5740CFFF" w:rsidR="00C364A3" w:rsidRPr="00A463FF" w:rsidRDefault="009574EC" w:rsidP="003E78B3">
      <w:pPr>
        <w:rPr>
          <w:rFonts w:cs="Times"/>
          <w:i/>
        </w:rPr>
      </w:pPr>
      <w:r w:rsidRPr="00A463FF">
        <w:rPr>
          <w:rFonts w:cs="Times"/>
          <w:i/>
        </w:rPr>
        <w:t>La caduta di Atene</w:t>
      </w:r>
    </w:p>
    <w:p w14:paraId="778F4336" w14:textId="03911B0A" w:rsidR="00886F97" w:rsidRPr="00A463FF" w:rsidRDefault="004D3D15" w:rsidP="00D30FBC">
      <w:pPr>
        <w:rPr>
          <w:rFonts w:cs="Times"/>
        </w:rPr>
      </w:pPr>
      <w:r w:rsidRPr="00A463FF">
        <w:rPr>
          <w:rFonts w:cs="Times"/>
        </w:rPr>
        <w:t>Il corso intende</w:t>
      </w:r>
      <w:r w:rsidR="00886F97" w:rsidRPr="00A463FF">
        <w:rPr>
          <w:rFonts w:cs="Times"/>
        </w:rPr>
        <w:t xml:space="preserve"> </w:t>
      </w:r>
      <w:r w:rsidR="00C567F8" w:rsidRPr="00A463FF">
        <w:rPr>
          <w:rFonts w:cs="Times"/>
        </w:rPr>
        <w:t>fornire una presentazione de</w:t>
      </w:r>
      <w:r w:rsidR="009574EC" w:rsidRPr="00A463FF">
        <w:rPr>
          <w:rFonts w:cs="Times"/>
        </w:rPr>
        <w:t>gli ultimi anni della Guerra del Peloponneso</w:t>
      </w:r>
      <w:r w:rsidR="00773AC1" w:rsidRPr="00A463FF">
        <w:rPr>
          <w:rFonts w:cs="Times"/>
        </w:rPr>
        <w:t>: verrà proposta una</w:t>
      </w:r>
      <w:r w:rsidR="002B419C" w:rsidRPr="00A463FF">
        <w:rPr>
          <w:rFonts w:cs="Times"/>
        </w:rPr>
        <w:t xml:space="preserve"> lettura comparativa delle principali fonti</w:t>
      </w:r>
      <w:r w:rsidR="00121418" w:rsidRPr="00A463FF">
        <w:rPr>
          <w:rFonts w:cs="Times"/>
        </w:rPr>
        <w:t xml:space="preserve"> su di ess</w:t>
      </w:r>
      <w:r w:rsidR="009574EC" w:rsidRPr="00A463FF">
        <w:rPr>
          <w:rFonts w:cs="Times"/>
        </w:rPr>
        <w:t>i</w:t>
      </w:r>
      <w:r w:rsidR="00AC3E4B" w:rsidRPr="00A463FF">
        <w:rPr>
          <w:rFonts w:cs="Times"/>
        </w:rPr>
        <w:t>,</w:t>
      </w:r>
      <w:r w:rsidR="00EF35A0" w:rsidRPr="00A463FF">
        <w:rPr>
          <w:rFonts w:cs="Times"/>
        </w:rPr>
        <w:t xml:space="preserve"> che ponga in luce episodi, personaggi e problemi significativi per la ricostruzione del periodo storico</w:t>
      </w:r>
      <w:r w:rsidR="00760AC9" w:rsidRPr="00A463FF">
        <w:rPr>
          <w:rFonts w:cs="Times"/>
        </w:rPr>
        <w:t>.</w:t>
      </w:r>
    </w:p>
    <w:p w14:paraId="3C13A877" w14:textId="02002D6C" w:rsidR="003E78B3" w:rsidRPr="00A463FF" w:rsidRDefault="00F66210" w:rsidP="00A463FF">
      <w:pPr>
        <w:spacing w:before="240" w:after="120"/>
        <w:rPr>
          <w:rFonts w:ascii="Times New Roman" w:hAnsi="Times New Roman"/>
          <w:b/>
          <w:i/>
          <w:sz w:val="18"/>
        </w:rPr>
      </w:pPr>
      <w:r w:rsidRPr="00A463FF">
        <w:rPr>
          <w:rFonts w:ascii="Times New Roman" w:hAnsi="Times New Roman"/>
          <w:b/>
          <w:i/>
          <w:sz w:val="18"/>
        </w:rPr>
        <w:t>BIBLIOGRAFIA</w:t>
      </w:r>
      <w:r w:rsidR="00D86711">
        <w:rPr>
          <w:rStyle w:val="Rimandonotaapidipagina"/>
          <w:rFonts w:ascii="Times New Roman" w:hAnsi="Times New Roman"/>
          <w:b/>
          <w:i/>
          <w:sz w:val="18"/>
        </w:rPr>
        <w:footnoteReference w:id="2"/>
      </w:r>
    </w:p>
    <w:p w14:paraId="4C6FE314" w14:textId="37C69579" w:rsidR="003D7288" w:rsidRPr="00A463FF" w:rsidRDefault="003D7288" w:rsidP="00C14B2E">
      <w:pPr>
        <w:pStyle w:val="Testo2"/>
        <w:numPr>
          <w:ilvl w:val="0"/>
          <w:numId w:val="1"/>
        </w:numPr>
        <w:rPr>
          <w:rFonts w:cs="Times"/>
          <w:szCs w:val="18"/>
        </w:rPr>
      </w:pPr>
      <w:r w:rsidRPr="00A463FF">
        <w:rPr>
          <w:rFonts w:cs="Times"/>
          <w:szCs w:val="18"/>
        </w:rPr>
        <w:t>Per quanto riguarda le lezioni, il seguente materiale.</w:t>
      </w:r>
    </w:p>
    <w:p w14:paraId="0AFEEFB2" w14:textId="337C8E67" w:rsidR="004E1010" w:rsidRPr="00A463FF" w:rsidRDefault="007B7B19" w:rsidP="003D7288">
      <w:pPr>
        <w:pStyle w:val="Testo2"/>
        <w:ind w:left="644" w:firstLine="0"/>
        <w:rPr>
          <w:rFonts w:cs="Times"/>
          <w:szCs w:val="18"/>
        </w:rPr>
      </w:pPr>
      <w:r w:rsidRPr="00A463FF">
        <w:rPr>
          <w:rFonts w:cs="Times"/>
          <w:szCs w:val="18"/>
        </w:rPr>
        <w:t>1</w:t>
      </w:r>
      <w:r w:rsidR="00C94730" w:rsidRPr="00A463FF">
        <w:rPr>
          <w:rFonts w:cs="Times"/>
          <w:szCs w:val="18"/>
        </w:rPr>
        <w:t>a</w:t>
      </w:r>
      <w:r w:rsidR="007E5827" w:rsidRPr="00A463FF">
        <w:rPr>
          <w:rFonts w:cs="Times"/>
          <w:szCs w:val="18"/>
        </w:rPr>
        <w:t xml:space="preserve">) </w:t>
      </w:r>
      <w:r w:rsidR="00F66210" w:rsidRPr="00A463FF">
        <w:rPr>
          <w:rFonts w:cs="Times"/>
          <w:szCs w:val="18"/>
        </w:rPr>
        <w:t>Appunti d</w:t>
      </w:r>
      <w:r w:rsidR="005B5BE4" w:rsidRPr="00A463FF">
        <w:rPr>
          <w:rFonts w:cs="Times"/>
          <w:szCs w:val="18"/>
        </w:rPr>
        <w:t>e</w:t>
      </w:r>
      <w:r w:rsidR="00F66210" w:rsidRPr="00A463FF">
        <w:rPr>
          <w:rFonts w:cs="Times"/>
          <w:szCs w:val="18"/>
        </w:rPr>
        <w:t>lle lezioni</w:t>
      </w:r>
      <w:r w:rsidR="006248F7" w:rsidRPr="00A463FF">
        <w:rPr>
          <w:rFonts w:cs="Times"/>
          <w:szCs w:val="18"/>
        </w:rPr>
        <w:t>, corredati dal materiale messo a disposizione su Blackboard.</w:t>
      </w:r>
    </w:p>
    <w:p w14:paraId="7E90D85F" w14:textId="4259023A" w:rsidR="0005593F" w:rsidRPr="00A463FF" w:rsidRDefault="007B7B19" w:rsidP="00F03F50">
      <w:pPr>
        <w:pStyle w:val="Testo2"/>
        <w:ind w:left="644" w:firstLine="0"/>
        <w:rPr>
          <w:rFonts w:cs="Times"/>
          <w:szCs w:val="18"/>
        </w:rPr>
      </w:pPr>
      <w:r w:rsidRPr="00A463FF">
        <w:rPr>
          <w:rFonts w:cs="Times"/>
          <w:szCs w:val="18"/>
        </w:rPr>
        <w:t>1</w:t>
      </w:r>
      <w:r w:rsidR="00C90B81" w:rsidRPr="00A463FF">
        <w:rPr>
          <w:rFonts w:cs="Times"/>
          <w:szCs w:val="18"/>
        </w:rPr>
        <w:t xml:space="preserve">b) </w:t>
      </w:r>
      <w:r w:rsidR="0005593F" w:rsidRPr="00A463FF">
        <w:rPr>
          <w:rFonts w:cs="Times"/>
          <w:szCs w:val="18"/>
        </w:rPr>
        <w:t>Gli studenti sono pregati di procurarsi il seguente testo</w:t>
      </w:r>
      <w:r w:rsidR="009574EC" w:rsidRPr="00A463FF">
        <w:rPr>
          <w:rFonts w:cs="Times"/>
          <w:szCs w:val="18"/>
        </w:rPr>
        <w:t>, che verrà usato come testo di riferimento per la lettura di Senofonte</w:t>
      </w:r>
      <w:r w:rsidR="0005593F" w:rsidRPr="00A463FF">
        <w:rPr>
          <w:rFonts w:cs="Times"/>
          <w:szCs w:val="18"/>
        </w:rPr>
        <w:t>:</w:t>
      </w:r>
      <w:r w:rsidR="00F03F50" w:rsidRPr="00A463FF">
        <w:rPr>
          <w:rFonts w:cs="Times"/>
          <w:szCs w:val="18"/>
        </w:rPr>
        <w:t xml:space="preserve"> </w:t>
      </w:r>
      <w:r w:rsidR="0005593F" w:rsidRPr="00A463FF">
        <w:rPr>
          <w:rFonts w:ascii="Times New Roman" w:hAnsi="Times New Roman"/>
          <w:smallCaps/>
          <w:szCs w:val="18"/>
        </w:rPr>
        <w:t>Senofonte</w:t>
      </w:r>
      <w:r w:rsidR="0005593F" w:rsidRPr="00A463FF">
        <w:rPr>
          <w:rFonts w:cs="Times"/>
          <w:szCs w:val="18"/>
        </w:rPr>
        <w:t xml:space="preserve">, </w:t>
      </w:r>
      <w:r w:rsidR="0005593F" w:rsidRPr="00A463FF">
        <w:rPr>
          <w:rFonts w:cs="Times"/>
          <w:i/>
          <w:iCs/>
          <w:szCs w:val="18"/>
        </w:rPr>
        <w:t>Elleniche</w:t>
      </w:r>
      <w:r w:rsidR="0005593F" w:rsidRPr="00A463FF">
        <w:rPr>
          <w:rFonts w:cs="Times"/>
          <w:szCs w:val="18"/>
        </w:rPr>
        <w:t>, edizione Rusconi</w:t>
      </w:r>
      <w:r w:rsidR="001E1FB3" w:rsidRPr="00A463FF">
        <w:rPr>
          <w:rFonts w:cs="Times"/>
          <w:szCs w:val="18"/>
        </w:rPr>
        <w:t>,</w:t>
      </w:r>
      <w:r w:rsidR="0005593F" w:rsidRPr="00A463FF">
        <w:rPr>
          <w:rFonts w:cs="Times"/>
          <w:szCs w:val="18"/>
        </w:rPr>
        <w:t xml:space="preserve"> 202</w:t>
      </w:r>
      <w:r w:rsidR="009574EC" w:rsidRPr="00A463FF">
        <w:rPr>
          <w:rFonts w:cs="Times"/>
          <w:szCs w:val="18"/>
        </w:rPr>
        <w:t>6</w:t>
      </w:r>
      <w:r w:rsidR="00F03F50" w:rsidRPr="00A463FF">
        <w:rPr>
          <w:rFonts w:cs="Times"/>
          <w:szCs w:val="18"/>
        </w:rPr>
        <w:t>.</w:t>
      </w:r>
    </w:p>
    <w:p w14:paraId="12388A4A" w14:textId="22828EEB" w:rsidR="009574EC" w:rsidRPr="00A463FF" w:rsidRDefault="007B7B19" w:rsidP="009574EC">
      <w:pPr>
        <w:pStyle w:val="Testo2"/>
        <w:ind w:firstLine="644"/>
        <w:rPr>
          <w:rFonts w:ascii="Times New Roman" w:hAnsi="Times New Roman"/>
          <w:szCs w:val="18"/>
        </w:rPr>
      </w:pPr>
      <w:r w:rsidRPr="00A463FF">
        <w:rPr>
          <w:rFonts w:ascii="Times New Roman" w:hAnsi="Times New Roman"/>
          <w:szCs w:val="18"/>
        </w:rPr>
        <w:t>1c</w:t>
      </w:r>
      <w:r w:rsidR="007E5827" w:rsidRPr="00A463FF">
        <w:rPr>
          <w:rFonts w:ascii="Times New Roman" w:hAnsi="Times New Roman"/>
          <w:smallCaps/>
          <w:szCs w:val="18"/>
        </w:rPr>
        <w:t>)</w:t>
      </w:r>
      <w:r w:rsidR="008F024A" w:rsidRPr="00A463FF">
        <w:rPr>
          <w:rFonts w:ascii="Times New Roman" w:hAnsi="Times New Roman"/>
          <w:smallCaps/>
          <w:szCs w:val="18"/>
        </w:rPr>
        <w:t xml:space="preserve"> </w:t>
      </w:r>
      <w:r w:rsidR="008F024A" w:rsidRPr="00A463FF">
        <w:rPr>
          <w:rFonts w:ascii="Times New Roman" w:hAnsi="Times New Roman"/>
          <w:szCs w:val="18"/>
        </w:rPr>
        <w:t>Per approfondimenti</w:t>
      </w:r>
      <w:r w:rsidR="00AE78A2" w:rsidRPr="00A463FF">
        <w:rPr>
          <w:rFonts w:ascii="Times New Roman" w:hAnsi="Times New Roman"/>
          <w:szCs w:val="18"/>
        </w:rPr>
        <w:t xml:space="preserve"> facoltativi</w:t>
      </w:r>
      <w:r w:rsidR="009949F6" w:rsidRPr="00A463FF">
        <w:rPr>
          <w:rFonts w:ascii="Times New Roman" w:hAnsi="Times New Roman"/>
          <w:szCs w:val="18"/>
        </w:rPr>
        <w:t>,</w:t>
      </w:r>
      <w:r w:rsidR="009574EC" w:rsidRPr="00A463FF">
        <w:rPr>
          <w:rFonts w:ascii="Times New Roman" w:hAnsi="Times New Roman"/>
          <w:szCs w:val="18"/>
        </w:rPr>
        <w:t xml:space="preserve"> ulteriore bibliografia verrà indicata du-</w:t>
      </w:r>
    </w:p>
    <w:p w14:paraId="713E36E2" w14:textId="05B19156" w:rsidR="009574EC" w:rsidRPr="00A463FF" w:rsidRDefault="009574EC" w:rsidP="009574EC">
      <w:pPr>
        <w:pStyle w:val="Testo2"/>
        <w:ind w:firstLine="644"/>
        <w:rPr>
          <w:rFonts w:ascii="Times New Roman" w:hAnsi="Times New Roman"/>
          <w:szCs w:val="18"/>
        </w:rPr>
      </w:pPr>
      <w:r w:rsidRPr="00A463FF">
        <w:rPr>
          <w:rFonts w:ascii="Times New Roman" w:hAnsi="Times New Roman"/>
          <w:szCs w:val="18"/>
        </w:rPr>
        <w:t>rante il corso.</w:t>
      </w:r>
    </w:p>
    <w:p w14:paraId="3C9C7B69" w14:textId="77777777" w:rsidR="004E1010" w:rsidRPr="00A463FF" w:rsidRDefault="004E1010" w:rsidP="006C4D1E">
      <w:pPr>
        <w:pStyle w:val="Testo2"/>
        <w:numPr>
          <w:ilvl w:val="0"/>
          <w:numId w:val="1"/>
        </w:numPr>
        <w:spacing w:before="120"/>
        <w:ind w:left="641" w:hanging="357"/>
        <w:rPr>
          <w:rFonts w:cs="Times"/>
          <w:szCs w:val="18"/>
        </w:rPr>
      </w:pPr>
      <w:r w:rsidRPr="00A463FF">
        <w:rPr>
          <w:rFonts w:cs="Times"/>
          <w:szCs w:val="18"/>
        </w:rPr>
        <w:t>Un testo a scelta, tra i due seguenti:</w:t>
      </w:r>
    </w:p>
    <w:p w14:paraId="5A37388B" w14:textId="3C027A41" w:rsidR="00F66210" w:rsidRPr="00A463FF" w:rsidRDefault="001F7968" w:rsidP="004E1010">
      <w:pPr>
        <w:pStyle w:val="Testo2"/>
        <w:ind w:firstLine="644"/>
        <w:rPr>
          <w:rFonts w:cs="Times"/>
          <w:szCs w:val="18"/>
        </w:rPr>
      </w:pPr>
      <w:r w:rsidRPr="00A463FF">
        <w:rPr>
          <w:rFonts w:ascii="Times New Roman" w:hAnsi="Times New Roman"/>
          <w:smallCaps/>
          <w:szCs w:val="18"/>
        </w:rPr>
        <w:t>C</w:t>
      </w:r>
      <w:r w:rsidR="005531DE" w:rsidRPr="00A463FF">
        <w:rPr>
          <w:rFonts w:ascii="Times New Roman" w:hAnsi="Times New Roman"/>
          <w:smallCaps/>
          <w:szCs w:val="18"/>
        </w:rPr>
        <w:t>.</w:t>
      </w:r>
      <w:r w:rsidR="00F66210" w:rsidRPr="00A463FF">
        <w:rPr>
          <w:rFonts w:ascii="Times New Roman" w:hAnsi="Times New Roman"/>
          <w:smallCaps/>
          <w:szCs w:val="18"/>
        </w:rPr>
        <w:t xml:space="preserve"> Bearzot,</w:t>
      </w:r>
      <w:r w:rsidR="00F66210" w:rsidRPr="00A463FF">
        <w:rPr>
          <w:rFonts w:cs="Times"/>
          <w:i/>
          <w:szCs w:val="18"/>
        </w:rPr>
        <w:t xml:space="preserve"> La giustizia nella Grecia antica,</w:t>
      </w:r>
      <w:r w:rsidR="00F66210" w:rsidRPr="00A463FF">
        <w:rPr>
          <w:rFonts w:cs="Times"/>
          <w:szCs w:val="18"/>
        </w:rPr>
        <w:t xml:space="preserve"> Carocci, Roma, 2008;</w:t>
      </w:r>
      <w:r w:rsidR="00D86711" w:rsidRPr="00D86711">
        <w:t xml:space="preserve"> </w:t>
      </w:r>
      <w:hyperlink r:id="rId11" w:history="1">
        <w:r w:rsidR="00D86711" w:rsidRPr="00D86711">
          <w:rPr>
            <w:rStyle w:val="Collegamentoipertestuale"/>
            <w:rFonts w:cs="Times"/>
            <w:szCs w:val="18"/>
          </w:rPr>
          <w:t>Acquista da VP</w:t>
        </w:r>
      </w:hyperlink>
    </w:p>
    <w:p w14:paraId="13811EB1" w14:textId="77777777" w:rsidR="00F66210" w:rsidRPr="00A463FF" w:rsidRDefault="00F66210" w:rsidP="004E1010">
      <w:pPr>
        <w:pStyle w:val="Testo2"/>
        <w:ind w:firstLine="644"/>
        <w:rPr>
          <w:rFonts w:cs="Times"/>
          <w:szCs w:val="18"/>
        </w:rPr>
      </w:pPr>
      <w:r w:rsidRPr="00A463FF">
        <w:rPr>
          <w:rFonts w:cs="Times"/>
          <w:szCs w:val="18"/>
        </w:rPr>
        <w:t>oppure</w:t>
      </w:r>
    </w:p>
    <w:p w14:paraId="5B8318E2" w14:textId="7DF3D723" w:rsidR="00780637" w:rsidRPr="00A463FF" w:rsidRDefault="001F7968" w:rsidP="008C0EB4">
      <w:pPr>
        <w:pStyle w:val="Testo2"/>
        <w:ind w:left="644" w:firstLine="0"/>
        <w:rPr>
          <w:rFonts w:cs="Times"/>
          <w:spacing w:val="-2"/>
          <w:szCs w:val="18"/>
        </w:rPr>
      </w:pPr>
      <w:r w:rsidRPr="00A463FF">
        <w:rPr>
          <w:rFonts w:ascii="Times New Roman" w:hAnsi="Times New Roman"/>
          <w:smallCaps/>
          <w:spacing w:val="-2"/>
          <w:szCs w:val="18"/>
        </w:rPr>
        <w:t>C</w:t>
      </w:r>
      <w:r w:rsidR="005531DE" w:rsidRPr="00A463FF">
        <w:rPr>
          <w:rFonts w:ascii="Times New Roman" w:hAnsi="Times New Roman"/>
          <w:smallCaps/>
          <w:spacing w:val="-2"/>
          <w:szCs w:val="18"/>
        </w:rPr>
        <w:t>.</w:t>
      </w:r>
      <w:r w:rsidR="00F66210" w:rsidRPr="00A463FF">
        <w:rPr>
          <w:rFonts w:ascii="Times New Roman" w:hAnsi="Times New Roman"/>
          <w:smallCaps/>
          <w:spacing w:val="-2"/>
          <w:szCs w:val="18"/>
        </w:rPr>
        <w:t xml:space="preserve"> Bearzot,</w:t>
      </w:r>
      <w:r w:rsidR="00F66210" w:rsidRPr="00A463FF">
        <w:rPr>
          <w:rFonts w:cs="Times"/>
          <w:i/>
          <w:spacing w:val="-2"/>
          <w:szCs w:val="18"/>
        </w:rPr>
        <w:t xml:space="preserve"> I Greci e gli altri. Convivenza e integrazione,</w:t>
      </w:r>
      <w:r w:rsidR="00F66210" w:rsidRPr="00A463FF">
        <w:rPr>
          <w:rFonts w:cs="Times"/>
          <w:spacing w:val="-2"/>
          <w:szCs w:val="18"/>
        </w:rPr>
        <w:t xml:space="preserve"> Salerno, Roma, 2012. </w:t>
      </w:r>
      <w:hyperlink r:id="rId12" w:history="1">
        <w:r w:rsidR="00D86711" w:rsidRPr="00D86711">
          <w:rPr>
            <w:rStyle w:val="Collegamentoipertestuale"/>
            <w:rFonts w:cs="Times"/>
            <w:spacing w:val="-2"/>
            <w:szCs w:val="18"/>
          </w:rPr>
          <w:t>Acquista da VP</w:t>
        </w:r>
      </w:hyperlink>
    </w:p>
    <w:p w14:paraId="4F5E72DD" w14:textId="77777777" w:rsidR="00F66210" w:rsidRPr="00683F19" w:rsidRDefault="00F66210" w:rsidP="00F66210">
      <w:pPr>
        <w:spacing w:before="240" w:after="120" w:line="220" w:lineRule="exact"/>
        <w:rPr>
          <w:rFonts w:ascii="Times New Roman" w:hAnsi="Times New Roman"/>
          <w:b/>
          <w:i/>
          <w:noProof/>
          <w:sz w:val="18"/>
        </w:rPr>
      </w:pPr>
      <w:r w:rsidRPr="00683F19">
        <w:rPr>
          <w:rFonts w:ascii="Times New Roman" w:hAnsi="Times New Roman"/>
          <w:b/>
          <w:i/>
          <w:noProof/>
          <w:sz w:val="18"/>
        </w:rPr>
        <w:t>DIDATTICA DEL CORSO</w:t>
      </w:r>
    </w:p>
    <w:p w14:paraId="5BA48690" w14:textId="77777777" w:rsidR="00531A22" w:rsidRPr="00683F19" w:rsidRDefault="00531A22" w:rsidP="00531A22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Lezioni frontali; la partecipazione attiva degli studenti, tramite domande e interventi, è vivamente incoraggiata.</w:t>
      </w:r>
    </w:p>
    <w:p w14:paraId="66287FD5" w14:textId="77777777" w:rsidR="00F66210" w:rsidRPr="00683F19" w:rsidRDefault="00F66210" w:rsidP="00F66210">
      <w:pPr>
        <w:spacing w:before="240" w:after="120" w:line="220" w:lineRule="exact"/>
        <w:rPr>
          <w:rFonts w:ascii="Times New Roman" w:hAnsi="Times New Roman"/>
          <w:b/>
          <w:i/>
          <w:noProof/>
          <w:sz w:val="18"/>
        </w:rPr>
      </w:pPr>
      <w:r w:rsidRPr="00683F19">
        <w:rPr>
          <w:rFonts w:ascii="Times New Roman" w:hAnsi="Times New Roman"/>
          <w:b/>
          <w:i/>
          <w:noProof/>
          <w:sz w:val="18"/>
        </w:rPr>
        <w:t xml:space="preserve">METODO </w:t>
      </w:r>
      <w:r w:rsidR="00E47EA0" w:rsidRPr="00683F19">
        <w:rPr>
          <w:rFonts w:ascii="Times New Roman" w:hAnsi="Times New Roman"/>
          <w:b/>
          <w:i/>
          <w:noProof/>
          <w:sz w:val="18"/>
        </w:rPr>
        <w:t xml:space="preserve">E CRITERI </w:t>
      </w:r>
      <w:r w:rsidRPr="00683F19">
        <w:rPr>
          <w:rFonts w:ascii="Times New Roman" w:hAnsi="Times New Roman"/>
          <w:b/>
          <w:i/>
          <w:noProof/>
          <w:sz w:val="18"/>
        </w:rPr>
        <w:t>DI VALUTAZIONE</w:t>
      </w:r>
    </w:p>
    <w:p w14:paraId="3ABCEB37" w14:textId="6C2967DC" w:rsidR="00EE5F2B" w:rsidRPr="004155BA" w:rsidRDefault="00F66210" w:rsidP="004155BA">
      <w:pPr>
        <w:pStyle w:val="Testo2"/>
        <w:rPr>
          <w:rFonts w:cs="Times"/>
          <w:szCs w:val="18"/>
        </w:rPr>
      </w:pPr>
      <w:r w:rsidRPr="004155BA">
        <w:rPr>
          <w:rFonts w:cs="Times"/>
          <w:szCs w:val="18"/>
        </w:rPr>
        <w:t xml:space="preserve">Esame finale orale. L’esame si svolge a partire dalle fonti lette durante il corso, che lo studente dovrà mostrare di conoscere e di saper inquadrare e interpretare. Saranno proposte </w:t>
      </w:r>
      <w:r w:rsidRPr="004155BA">
        <w:rPr>
          <w:rFonts w:cs="Times"/>
          <w:szCs w:val="18"/>
        </w:rPr>
        <w:lastRenderedPageBreak/>
        <w:t>3-4 domande, una delle quali verterà su uno dei due volumi a scelta dello studente indicati</w:t>
      </w:r>
      <w:r w:rsidR="00DA2A7C">
        <w:rPr>
          <w:rFonts w:cs="Times"/>
          <w:szCs w:val="18"/>
        </w:rPr>
        <w:t xml:space="preserve"> qui sopra</w:t>
      </w:r>
      <w:r w:rsidRPr="004155BA">
        <w:rPr>
          <w:rFonts w:cs="Times"/>
          <w:szCs w:val="18"/>
        </w:rPr>
        <w:t xml:space="preserve"> al punto 2). </w:t>
      </w:r>
    </w:p>
    <w:p w14:paraId="63CED56A" w14:textId="0E99E653" w:rsidR="00531A22" w:rsidRPr="00531A22" w:rsidRDefault="00F66210" w:rsidP="00531A22">
      <w:pPr>
        <w:pStyle w:val="Testo2"/>
        <w:rPr>
          <w:rFonts w:cs="Times"/>
          <w:szCs w:val="18"/>
        </w:rPr>
      </w:pPr>
      <w:r w:rsidRPr="004155BA">
        <w:rPr>
          <w:rFonts w:cs="Times"/>
          <w:szCs w:val="18"/>
        </w:rPr>
        <w:t>La valutazione terrà conto delle conoscenze disciplinari acquisite</w:t>
      </w:r>
      <w:r w:rsidR="00F60D0F" w:rsidRPr="004155BA">
        <w:rPr>
          <w:rFonts w:cs="Times"/>
          <w:szCs w:val="18"/>
        </w:rPr>
        <w:t>,</w:t>
      </w:r>
      <w:r w:rsidRPr="004155BA">
        <w:rPr>
          <w:rFonts w:cs="Times"/>
          <w:szCs w:val="18"/>
        </w:rPr>
        <w:t xml:space="preserve"> della consapevolezza metodologica raggiunta e della capacità espressiva.</w:t>
      </w:r>
    </w:p>
    <w:p w14:paraId="0060C479" w14:textId="77827BA8" w:rsidR="00F66210" w:rsidRPr="00EC7265" w:rsidRDefault="00F66210" w:rsidP="00F66210">
      <w:pPr>
        <w:spacing w:before="240" w:after="120"/>
        <w:rPr>
          <w:rFonts w:ascii="Times New Roman" w:hAnsi="Times New Roman"/>
          <w:b/>
          <w:i/>
          <w:noProof/>
          <w:sz w:val="18"/>
        </w:rPr>
      </w:pPr>
      <w:r w:rsidRPr="00683F19">
        <w:rPr>
          <w:rFonts w:ascii="Times New Roman" w:hAnsi="Times New Roman"/>
          <w:b/>
          <w:i/>
          <w:noProof/>
          <w:sz w:val="18"/>
        </w:rPr>
        <w:t>AVVERTENZE</w:t>
      </w:r>
      <w:r w:rsidR="00685213" w:rsidRPr="00EC7265">
        <w:rPr>
          <w:rFonts w:ascii="Times New Roman" w:hAnsi="Times New Roman"/>
          <w:b/>
          <w:i/>
          <w:sz w:val="18"/>
          <w:szCs w:val="24"/>
        </w:rPr>
        <w:t xml:space="preserve"> </w:t>
      </w:r>
      <w:r w:rsidR="00685213" w:rsidRPr="00EC7265">
        <w:rPr>
          <w:rFonts w:ascii="Times New Roman" w:hAnsi="Times New Roman"/>
          <w:b/>
          <w:i/>
          <w:noProof/>
          <w:sz w:val="18"/>
        </w:rPr>
        <w:t>E PREREQUISITI</w:t>
      </w:r>
    </w:p>
    <w:p w14:paraId="6B1777D3" w14:textId="35CA8EF0" w:rsidR="00EC7265" w:rsidRPr="00A463FF" w:rsidRDefault="00EC7265" w:rsidP="005922E8">
      <w:pPr>
        <w:pStyle w:val="Testo2"/>
        <w:rPr>
          <w:rFonts w:ascii="Times New Roman" w:hAnsi="Times New Roman"/>
          <w:b/>
          <w:szCs w:val="18"/>
        </w:rPr>
      </w:pPr>
      <w:r w:rsidRPr="00A463FF">
        <w:rPr>
          <w:rFonts w:ascii="Times New Roman" w:hAnsi="Times New Roman"/>
          <w:b/>
          <w:szCs w:val="18"/>
        </w:rPr>
        <w:t>Avvertenze</w:t>
      </w:r>
    </w:p>
    <w:p w14:paraId="0220F30D" w14:textId="44D38F19" w:rsidR="00F66210" w:rsidRPr="00A463FF" w:rsidRDefault="004155BA" w:rsidP="005922E8">
      <w:pPr>
        <w:pStyle w:val="Testo2"/>
        <w:rPr>
          <w:rFonts w:ascii="Times New Roman" w:hAnsi="Times New Roman"/>
          <w:szCs w:val="18"/>
        </w:rPr>
      </w:pPr>
      <w:r w:rsidRPr="00A463FF">
        <w:rPr>
          <w:rFonts w:ascii="Times New Roman" w:hAnsi="Times New Roman"/>
          <w:szCs w:val="18"/>
        </w:rPr>
        <w:t>1</w:t>
      </w:r>
      <w:r w:rsidR="005922E8" w:rsidRPr="00A463FF">
        <w:rPr>
          <w:rFonts w:ascii="Times New Roman" w:hAnsi="Times New Roman"/>
          <w:szCs w:val="18"/>
        </w:rPr>
        <w:t>)</w:t>
      </w:r>
      <w:r w:rsidR="00A463FF">
        <w:rPr>
          <w:rFonts w:ascii="Times New Roman" w:hAnsi="Times New Roman"/>
          <w:szCs w:val="18"/>
        </w:rPr>
        <w:tab/>
      </w:r>
      <w:r w:rsidR="005922E8" w:rsidRPr="00A463FF">
        <w:rPr>
          <w:rFonts w:ascii="Times New Roman" w:hAnsi="Times New Roman"/>
          <w:szCs w:val="18"/>
        </w:rPr>
        <w:t>Gi studenti sono vivamente invitati a seguire le lezioni.</w:t>
      </w:r>
    </w:p>
    <w:p w14:paraId="4518FD62" w14:textId="519E181B" w:rsidR="00EE5F2B" w:rsidRDefault="004155BA" w:rsidP="005922E8">
      <w:pPr>
        <w:pStyle w:val="Testo2"/>
        <w:rPr>
          <w:rFonts w:ascii="Times New Roman" w:hAnsi="Times New Roman"/>
          <w:szCs w:val="18"/>
        </w:rPr>
      </w:pPr>
      <w:r w:rsidRPr="00A463FF">
        <w:rPr>
          <w:rFonts w:ascii="Times New Roman" w:hAnsi="Times New Roman"/>
          <w:szCs w:val="18"/>
        </w:rPr>
        <w:t>2</w:t>
      </w:r>
      <w:r w:rsidR="00EE5F2B" w:rsidRPr="00A463FF">
        <w:rPr>
          <w:rFonts w:ascii="Times New Roman" w:hAnsi="Times New Roman"/>
          <w:szCs w:val="18"/>
        </w:rPr>
        <w:t>)</w:t>
      </w:r>
      <w:r w:rsidR="00A463FF">
        <w:rPr>
          <w:rFonts w:ascii="Times New Roman" w:hAnsi="Times New Roman"/>
          <w:szCs w:val="18"/>
        </w:rPr>
        <w:tab/>
      </w:r>
      <w:r w:rsidR="00EE5F2B" w:rsidRPr="00A463FF">
        <w:rPr>
          <w:rFonts w:ascii="Times New Roman" w:hAnsi="Times New Roman"/>
          <w:szCs w:val="18"/>
        </w:rPr>
        <w:t>Il materiale presentato a lezione è caricato sulla piattaforma Black</w:t>
      </w:r>
      <w:r w:rsidR="00F73089" w:rsidRPr="00A463FF">
        <w:rPr>
          <w:rFonts w:ascii="Times New Roman" w:hAnsi="Times New Roman"/>
          <w:szCs w:val="18"/>
        </w:rPr>
        <w:t>B</w:t>
      </w:r>
      <w:r w:rsidR="00EE5F2B" w:rsidRPr="00A463FF">
        <w:rPr>
          <w:rFonts w:ascii="Times New Roman" w:hAnsi="Times New Roman"/>
          <w:szCs w:val="18"/>
        </w:rPr>
        <w:t>oard.</w:t>
      </w:r>
    </w:p>
    <w:p w14:paraId="00FBE04F" w14:textId="77777777" w:rsidR="00685213" w:rsidRPr="00683F19" w:rsidRDefault="00685213" w:rsidP="00A463FF">
      <w:pPr>
        <w:pStyle w:val="Testo2"/>
        <w:spacing w:before="120"/>
        <w:rPr>
          <w:rFonts w:ascii="Times New Roman" w:hAnsi="Times New Roman"/>
          <w:b/>
        </w:rPr>
      </w:pPr>
      <w:r w:rsidRPr="00683F19">
        <w:rPr>
          <w:rFonts w:ascii="Times New Roman" w:hAnsi="Times New Roman"/>
          <w:b/>
        </w:rPr>
        <w:t>Prerequisiti</w:t>
      </w:r>
    </w:p>
    <w:p w14:paraId="177DF464" w14:textId="2761EF02" w:rsidR="00D40058" w:rsidRDefault="00EC7265" w:rsidP="00685213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 w:rsidR="00A463FF">
        <w:rPr>
          <w:rFonts w:ascii="Times New Roman" w:hAnsi="Times New Roman"/>
        </w:rPr>
        <w:tab/>
      </w:r>
      <w:r w:rsidR="00D40058">
        <w:rPr>
          <w:rFonts w:ascii="Times New Roman" w:hAnsi="Times New Roman"/>
        </w:rPr>
        <w:t>Non è necessaria la conoscenza del</w:t>
      </w:r>
      <w:r w:rsidR="00E45D58">
        <w:rPr>
          <w:rFonts w:ascii="Times New Roman" w:hAnsi="Times New Roman"/>
        </w:rPr>
        <w:t>la lingua</w:t>
      </w:r>
      <w:r w:rsidR="00D40058">
        <w:rPr>
          <w:rFonts w:ascii="Times New Roman" w:hAnsi="Times New Roman"/>
        </w:rPr>
        <w:t xml:space="preserve"> grec</w:t>
      </w:r>
      <w:r w:rsidR="00E45D58">
        <w:rPr>
          <w:rFonts w:ascii="Times New Roman" w:hAnsi="Times New Roman"/>
        </w:rPr>
        <w:t>a</w:t>
      </w:r>
      <w:r w:rsidR="00D40058">
        <w:rPr>
          <w:rFonts w:ascii="Times New Roman" w:hAnsi="Times New Roman"/>
        </w:rPr>
        <w:t xml:space="preserve"> antic</w:t>
      </w:r>
      <w:r w:rsidR="00E45D58">
        <w:rPr>
          <w:rFonts w:ascii="Times New Roman" w:hAnsi="Times New Roman"/>
        </w:rPr>
        <w:t>a</w:t>
      </w:r>
      <w:r w:rsidR="00D40058">
        <w:rPr>
          <w:rFonts w:ascii="Times New Roman" w:hAnsi="Times New Roman"/>
        </w:rPr>
        <w:t>.</w:t>
      </w:r>
    </w:p>
    <w:p w14:paraId="59D8D9B1" w14:textId="21C1EF15" w:rsidR="00685213" w:rsidRPr="00683F19" w:rsidRDefault="00EC7265" w:rsidP="00685213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 w:rsidR="00A463FF">
        <w:rPr>
          <w:rFonts w:ascii="Times New Roman" w:hAnsi="Times New Roman"/>
        </w:rPr>
        <w:tab/>
        <w:t>È</w:t>
      </w:r>
      <w:r w:rsidR="00685213" w:rsidRPr="00683F19">
        <w:rPr>
          <w:rFonts w:ascii="Times New Roman" w:hAnsi="Times New Roman"/>
        </w:rPr>
        <w:t xml:space="preserve"> necessario aver inserito nel piano di studi (anche in anni accademici precedenti) i sei crediti di Storia greca del primo semestre.</w:t>
      </w:r>
    </w:p>
    <w:p w14:paraId="5A17AEB9" w14:textId="5753CF13" w:rsidR="00685213" w:rsidRPr="00683F19" w:rsidRDefault="00685213" w:rsidP="006C4D1E">
      <w:pPr>
        <w:pStyle w:val="Testo2"/>
        <w:spacing w:before="120"/>
        <w:ind w:firstLine="0"/>
        <w:rPr>
          <w:rFonts w:ascii="Times New Roman" w:hAnsi="Times New Roman"/>
          <w:i/>
        </w:rPr>
      </w:pPr>
      <w:r w:rsidRPr="00683F19">
        <w:rPr>
          <w:rFonts w:ascii="Times New Roman" w:hAnsi="Times New Roman"/>
          <w:i/>
        </w:rPr>
        <w:t>Orario e luogo di ricevimento</w:t>
      </w:r>
    </w:p>
    <w:p w14:paraId="5996D63B" w14:textId="7F5B4822" w:rsidR="00F60D0F" w:rsidRPr="00683F19" w:rsidRDefault="009C08FD" w:rsidP="00C14B2E">
      <w:pPr>
        <w:pStyle w:val="Testo2"/>
        <w:ind w:firstLine="0"/>
        <w:rPr>
          <w:rFonts w:ascii="Times New Roman" w:hAnsi="Times New Roman"/>
          <w:sz w:val="20"/>
        </w:rPr>
      </w:pPr>
      <w:r w:rsidRPr="004155BA">
        <w:rPr>
          <w:rFonts w:cs="Times"/>
          <w:szCs w:val="18"/>
        </w:rPr>
        <w:t xml:space="preserve">Il prof. Paolo A. Tuci riceve in studio, </w:t>
      </w:r>
      <w:r>
        <w:rPr>
          <w:rFonts w:cs="Times"/>
          <w:szCs w:val="18"/>
        </w:rPr>
        <w:t>dopo</w:t>
      </w:r>
      <w:r w:rsidRPr="004155BA">
        <w:rPr>
          <w:rFonts w:cs="Times"/>
          <w:szCs w:val="18"/>
        </w:rPr>
        <w:t xml:space="preserve"> le lezioni</w:t>
      </w:r>
      <w:r>
        <w:rPr>
          <w:rFonts w:cs="Times"/>
          <w:szCs w:val="18"/>
        </w:rPr>
        <w:t>, nella stanza 129 dell’edificio Gregorianum (primo piano)</w:t>
      </w:r>
      <w:r w:rsidRPr="004155BA">
        <w:rPr>
          <w:rFonts w:cs="Times"/>
          <w:szCs w:val="18"/>
        </w:rPr>
        <w:t xml:space="preserve">; </w:t>
      </w:r>
      <w:r>
        <w:rPr>
          <w:rFonts w:cs="Times"/>
          <w:szCs w:val="18"/>
        </w:rPr>
        <w:t>si consiglia comunque di</w:t>
      </w:r>
      <w:r w:rsidRPr="004155BA">
        <w:rPr>
          <w:rFonts w:cs="Times"/>
          <w:szCs w:val="18"/>
        </w:rPr>
        <w:t xml:space="preserve"> concordare</w:t>
      </w:r>
      <w:r>
        <w:rPr>
          <w:rFonts w:cs="Times"/>
          <w:szCs w:val="18"/>
        </w:rPr>
        <w:t xml:space="preserve"> in ogni caso</w:t>
      </w:r>
      <w:r w:rsidRPr="004155BA">
        <w:rPr>
          <w:rFonts w:cs="Times"/>
          <w:szCs w:val="18"/>
        </w:rPr>
        <w:t xml:space="preserve"> un appuntamento (eventualmente anche “in remoto” tramite la piattaforma Microsoft Teams) contattando il docente via e-mail.</w:t>
      </w:r>
    </w:p>
    <w:sectPr w:rsidR="00F60D0F" w:rsidRPr="00683F19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25DA5" w14:textId="77777777" w:rsidR="00D87436" w:rsidRDefault="00D87436" w:rsidP="00D86711">
      <w:pPr>
        <w:spacing w:line="240" w:lineRule="auto"/>
      </w:pPr>
      <w:r>
        <w:separator/>
      </w:r>
    </w:p>
  </w:endnote>
  <w:endnote w:type="continuationSeparator" w:id="0">
    <w:p w14:paraId="0C51E27E" w14:textId="77777777" w:rsidR="00D87436" w:rsidRDefault="00D87436" w:rsidP="00D867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2094" w14:textId="77777777" w:rsidR="00D87436" w:rsidRDefault="00D87436" w:rsidP="00D86711">
      <w:pPr>
        <w:spacing w:line="240" w:lineRule="auto"/>
      </w:pPr>
      <w:r>
        <w:separator/>
      </w:r>
    </w:p>
  </w:footnote>
  <w:footnote w:type="continuationSeparator" w:id="0">
    <w:p w14:paraId="63B908D3" w14:textId="77777777" w:rsidR="00D87436" w:rsidRDefault="00D87436" w:rsidP="00D86711">
      <w:pPr>
        <w:spacing w:line="240" w:lineRule="auto"/>
      </w:pPr>
      <w:r>
        <w:continuationSeparator/>
      </w:r>
    </w:p>
  </w:footnote>
  <w:footnote w:id="1">
    <w:p w14:paraId="4916727D" w14:textId="77777777" w:rsidR="00D86711" w:rsidRDefault="00D86711" w:rsidP="00D8671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C910648" w14:textId="7D32F308" w:rsidR="00D86711" w:rsidRDefault="00D86711">
      <w:pPr>
        <w:pStyle w:val="Testonotaapidipagina"/>
      </w:pPr>
    </w:p>
  </w:footnote>
  <w:footnote w:id="2">
    <w:p w14:paraId="568317D9" w14:textId="77777777" w:rsidR="00D86711" w:rsidRDefault="00D86711" w:rsidP="00D8671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5BDB387D" w14:textId="7E36D5C4" w:rsidR="00D86711" w:rsidRDefault="00D86711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16C38"/>
    <w:multiLevelType w:val="hybridMultilevel"/>
    <w:tmpl w:val="8764B1D8"/>
    <w:lvl w:ilvl="0" w:tplc="19D217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A3D7C5E"/>
    <w:multiLevelType w:val="hybridMultilevel"/>
    <w:tmpl w:val="0416FF56"/>
    <w:lvl w:ilvl="0" w:tplc="C1708ED4">
      <w:numFmt w:val="bullet"/>
      <w:lvlText w:val="-"/>
      <w:lvlJc w:val="left"/>
      <w:pPr>
        <w:ind w:left="100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46230536">
    <w:abstractNumId w:val="0"/>
  </w:num>
  <w:num w:numId="2" w16cid:durableId="1903369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8B3"/>
    <w:rsid w:val="00047661"/>
    <w:rsid w:val="0005593F"/>
    <w:rsid w:val="000C412E"/>
    <w:rsid w:val="000C77A1"/>
    <w:rsid w:val="00107290"/>
    <w:rsid w:val="00121418"/>
    <w:rsid w:val="00181E32"/>
    <w:rsid w:val="00191227"/>
    <w:rsid w:val="001E0C02"/>
    <w:rsid w:val="001E1FB3"/>
    <w:rsid w:val="001F66A0"/>
    <w:rsid w:val="001F7968"/>
    <w:rsid w:val="002279E4"/>
    <w:rsid w:val="002464F4"/>
    <w:rsid w:val="002B419C"/>
    <w:rsid w:val="002E508E"/>
    <w:rsid w:val="00303678"/>
    <w:rsid w:val="00352BBC"/>
    <w:rsid w:val="003629A6"/>
    <w:rsid w:val="003A2763"/>
    <w:rsid w:val="003D7288"/>
    <w:rsid w:val="003E78B3"/>
    <w:rsid w:val="003F7BF7"/>
    <w:rsid w:val="004155BA"/>
    <w:rsid w:val="00480381"/>
    <w:rsid w:val="00485BE7"/>
    <w:rsid w:val="00497F0F"/>
    <w:rsid w:val="004D172C"/>
    <w:rsid w:val="004D3D15"/>
    <w:rsid w:val="004E1010"/>
    <w:rsid w:val="00507E45"/>
    <w:rsid w:val="00531A22"/>
    <w:rsid w:val="0053725B"/>
    <w:rsid w:val="005531DE"/>
    <w:rsid w:val="00554257"/>
    <w:rsid w:val="005922E8"/>
    <w:rsid w:val="005B5BE4"/>
    <w:rsid w:val="005E1A42"/>
    <w:rsid w:val="006248F7"/>
    <w:rsid w:val="00624BF2"/>
    <w:rsid w:val="00637A97"/>
    <w:rsid w:val="00644FFC"/>
    <w:rsid w:val="00671CC5"/>
    <w:rsid w:val="00674DB4"/>
    <w:rsid w:val="0067585B"/>
    <w:rsid w:val="00683E60"/>
    <w:rsid w:val="00683F19"/>
    <w:rsid w:val="00685213"/>
    <w:rsid w:val="006C4D1E"/>
    <w:rsid w:val="007206EA"/>
    <w:rsid w:val="007219F0"/>
    <w:rsid w:val="00760AC9"/>
    <w:rsid w:val="00773AC1"/>
    <w:rsid w:val="00780637"/>
    <w:rsid w:val="007927C1"/>
    <w:rsid w:val="007B7B19"/>
    <w:rsid w:val="007E5827"/>
    <w:rsid w:val="0083609A"/>
    <w:rsid w:val="00886F97"/>
    <w:rsid w:val="00887F0D"/>
    <w:rsid w:val="008A4EE4"/>
    <w:rsid w:val="008C0EB4"/>
    <w:rsid w:val="008E54C6"/>
    <w:rsid w:val="008F024A"/>
    <w:rsid w:val="00923F96"/>
    <w:rsid w:val="009574EC"/>
    <w:rsid w:val="00971511"/>
    <w:rsid w:val="009949F6"/>
    <w:rsid w:val="009C08FD"/>
    <w:rsid w:val="009C29C6"/>
    <w:rsid w:val="009C7D15"/>
    <w:rsid w:val="009E3FEB"/>
    <w:rsid w:val="00A01D6F"/>
    <w:rsid w:val="00A02081"/>
    <w:rsid w:val="00A16B18"/>
    <w:rsid w:val="00A21F56"/>
    <w:rsid w:val="00A32C60"/>
    <w:rsid w:val="00A463FF"/>
    <w:rsid w:val="00AB0558"/>
    <w:rsid w:val="00AC3E4B"/>
    <w:rsid w:val="00AE78A2"/>
    <w:rsid w:val="00AF5C94"/>
    <w:rsid w:val="00B1127B"/>
    <w:rsid w:val="00B253BD"/>
    <w:rsid w:val="00B502B0"/>
    <w:rsid w:val="00B87741"/>
    <w:rsid w:val="00BB48C2"/>
    <w:rsid w:val="00BC1CAC"/>
    <w:rsid w:val="00BD5498"/>
    <w:rsid w:val="00BE458F"/>
    <w:rsid w:val="00C074BA"/>
    <w:rsid w:val="00C12161"/>
    <w:rsid w:val="00C14B2E"/>
    <w:rsid w:val="00C23B7E"/>
    <w:rsid w:val="00C3549F"/>
    <w:rsid w:val="00C364A3"/>
    <w:rsid w:val="00C567F8"/>
    <w:rsid w:val="00C90B81"/>
    <w:rsid w:val="00C94730"/>
    <w:rsid w:val="00CE1578"/>
    <w:rsid w:val="00CF27A9"/>
    <w:rsid w:val="00D23103"/>
    <w:rsid w:val="00D30FBC"/>
    <w:rsid w:val="00D40058"/>
    <w:rsid w:val="00D83A27"/>
    <w:rsid w:val="00D86711"/>
    <w:rsid w:val="00D87436"/>
    <w:rsid w:val="00D90CF3"/>
    <w:rsid w:val="00DA2A7C"/>
    <w:rsid w:val="00DB3506"/>
    <w:rsid w:val="00E00622"/>
    <w:rsid w:val="00E21B8C"/>
    <w:rsid w:val="00E45D58"/>
    <w:rsid w:val="00E47EA0"/>
    <w:rsid w:val="00E76C66"/>
    <w:rsid w:val="00EC7265"/>
    <w:rsid w:val="00ED369B"/>
    <w:rsid w:val="00EE5F2B"/>
    <w:rsid w:val="00EF35A0"/>
    <w:rsid w:val="00F01C75"/>
    <w:rsid w:val="00F03F50"/>
    <w:rsid w:val="00F11599"/>
    <w:rsid w:val="00F23182"/>
    <w:rsid w:val="00F60D0F"/>
    <w:rsid w:val="00F66210"/>
    <w:rsid w:val="00F73089"/>
    <w:rsid w:val="00FA66AC"/>
    <w:rsid w:val="00FB79DB"/>
    <w:rsid w:val="00FC460E"/>
    <w:rsid w:val="00FF51CA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3100E"/>
  <w15:docId w15:val="{38F57917-3A00-4ACA-9A61-AFF25B94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3E78B3"/>
    <w:rPr>
      <w:rFonts w:ascii="Times" w:hAnsi="Times"/>
      <w:i/>
      <w:caps/>
      <w:noProof/>
      <w:sz w:val="18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table" w:customStyle="1" w:styleId="TableNormal">
    <w:name w:val="Table Normal"/>
    <w:rsid w:val="002E508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rsid w:val="002E508E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</w:tabs>
      <w:spacing w:line="240" w:lineRule="exact"/>
      <w:jc w:val="both"/>
    </w:pPr>
    <w:rPr>
      <w:rFonts w:ascii="Times" w:eastAsia="Arial Unicode MS" w:hAnsi="Times" w:cs="Arial Unicode MS"/>
      <w:color w:val="000000"/>
      <w:u w:color="000000"/>
      <w:bdr w:val="nil"/>
      <w:lang w:val="en-US"/>
    </w:rPr>
  </w:style>
  <w:style w:type="paragraph" w:styleId="Paragrafoelenco">
    <w:name w:val="List Paragraph"/>
    <w:basedOn w:val="Normale"/>
    <w:uiPriority w:val="34"/>
    <w:qFormat/>
    <w:rsid w:val="00671CC5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B502B0"/>
    <w:rPr>
      <w:b/>
      <w:bCs/>
    </w:rPr>
  </w:style>
  <w:style w:type="character" w:styleId="Enfasicorsivo">
    <w:name w:val="Emphasis"/>
    <w:basedOn w:val="Carpredefinitoparagrafo"/>
    <w:uiPriority w:val="20"/>
    <w:qFormat/>
    <w:rsid w:val="00B502B0"/>
    <w:rPr>
      <w:i/>
      <w:iCs/>
    </w:rPr>
  </w:style>
  <w:style w:type="character" w:customStyle="1" w:styleId="w">
    <w:name w:val="w"/>
    <w:basedOn w:val="Carpredefinitoparagrafo"/>
    <w:rsid w:val="00B502B0"/>
  </w:style>
  <w:style w:type="character" w:customStyle="1" w:styleId="p">
    <w:name w:val="p"/>
    <w:basedOn w:val="Carpredefinitoparagrafo"/>
    <w:rsid w:val="00B502B0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86711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86711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8671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8671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6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67146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0277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4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8665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452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brerie.unicatt.it/scheda-libro/bearzot-cinzia/i-greci-e-gli-altri-9788884027610-179370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cinzia-bearzot/la-giustizia-nellantica-grecia-9788843047550-209618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brerie.unicatt.it/scheda-libro/cinzia-bearzot/manuale-di-storia-greca-9788815258823-228798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FEDERICA\Programmi%2017-18\Richiesta%20programm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19" ma:contentTypeDescription="Creare un nuovo documento." ma:contentTypeScope="" ma:versionID="c7ed178dd6ed2382678e6f8550cf1d7c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8c18e90d0e7c6e8cdb974824afa0d37e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F565A-CCCB-478B-B7B9-FE5C94FBC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548940-8AB2-4D86-84D0-6BC9902FB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A8790-7C48-4F6B-989D-AEF1676955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25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Platto Marco</dc:creator>
  <cp:lastModifiedBy>Locci Amedeo</cp:lastModifiedBy>
  <cp:revision>9</cp:revision>
  <cp:lastPrinted>2003-03-27T09:42:00Z</cp:lastPrinted>
  <dcterms:created xsi:type="dcterms:W3CDTF">2026-06-07T15:25:00Z</dcterms:created>
  <dcterms:modified xsi:type="dcterms:W3CDTF">2026-07-14T08:31:00Z</dcterms:modified>
</cp:coreProperties>
</file>