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EE6AC" w14:textId="242FFFA0" w:rsidR="00A274CE" w:rsidRPr="00FE3D1C" w:rsidRDefault="00A274CE" w:rsidP="002A7F38">
      <w:pPr>
        <w:pStyle w:val="Titolo1"/>
        <w:jc w:val="both"/>
        <w:rPr>
          <w:bCs/>
        </w:rPr>
      </w:pPr>
      <w:r w:rsidRPr="00FE3D1C">
        <w:rPr>
          <w:bCs/>
        </w:rPr>
        <w:t>Marketing</w:t>
      </w:r>
    </w:p>
    <w:p w14:paraId="12942D5A" w14:textId="37B8479E" w:rsidR="00A274CE" w:rsidRPr="00321D92" w:rsidRDefault="00695F86" w:rsidP="002A7F38">
      <w:pPr>
        <w:pStyle w:val="Titolo2"/>
        <w:jc w:val="both"/>
        <w:rPr>
          <w:sz w:val="20"/>
          <w:szCs w:val="21"/>
        </w:rPr>
      </w:pPr>
      <w:r w:rsidRPr="00321D92">
        <w:rPr>
          <w:sz w:val="20"/>
          <w:szCs w:val="21"/>
        </w:rPr>
        <w:t>Prof</w:t>
      </w:r>
      <w:r w:rsidR="004E339C" w:rsidRPr="00321D92">
        <w:rPr>
          <w:sz w:val="20"/>
          <w:szCs w:val="21"/>
        </w:rPr>
        <w:t>.</w:t>
      </w:r>
      <w:r w:rsidRPr="00321D92">
        <w:rPr>
          <w:sz w:val="20"/>
          <w:szCs w:val="21"/>
        </w:rPr>
        <w:t xml:space="preserve"> Olivieri Mirko; </w:t>
      </w:r>
      <w:r w:rsidR="00A274CE" w:rsidRPr="00321D92">
        <w:rPr>
          <w:sz w:val="20"/>
          <w:szCs w:val="21"/>
        </w:rPr>
        <w:t>Prof.</w:t>
      </w:r>
      <w:r w:rsidR="002A7F38" w:rsidRPr="00321D92">
        <w:rPr>
          <w:sz w:val="20"/>
          <w:szCs w:val="21"/>
        </w:rPr>
        <w:t>ssa</w:t>
      </w:r>
      <w:r w:rsidR="00A274CE" w:rsidRPr="00321D92">
        <w:rPr>
          <w:sz w:val="20"/>
          <w:szCs w:val="21"/>
        </w:rPr>
        <w:t xml:space="preserve"> </w:t>
      </w:r>
      <w:r w:rsidR="002A7F38" w:rsidRPr="00321D92">
        <w:rPr>
          <w:sz w:val="20"/>
          <w:szCs w:val="21"/>
        </w:rPr>
        <w:t>A</w:t>
      </w:r>
      <w:r w:rsidR="00D77234" w:rsidRPr="00321D92">
        <w:rPr>
          <w:sz w:val="20"/>
          <w:szCs w:val="21"/>
        </w:rPr>
        <w:t xml:space="preserve">lessandra </w:t>
      </w:r>
      <w:r w:rsidR="002A7F38" w:rsidRPr="00321D92">
        <w:rPr>
          <w:sz w:val="20"/>
          <w:szCs w:val="21"/>
        </w:rPr>
        <w:t>T</w:t>
      </w:r>
      <w:r w:rsidR="00D77234" w:rsidRPr="00321D92">
        <w:rPr>
          <w:sz w:val="20"/>
          <w:szCs w:val="21"/>
        </w:rPr>
        <w:t>zannis</w:t>
      </w:r>
    </w:p>
    <w:p w14:paraId="599C9981" w14:textId="77777777" w:rsidR="006F1772" w:rsidRPr="00FE3D1C" w:rsidRDefault="00A274CE" w:rsidP="002A7F38">
      <w:pPr>
        <w:spacing w:before="240" w:after="120" w:line="240" w:lineRule="exact"/>
        <w:rPr>
          <w:b/>
          <w:sz w:val="18"/>
        </w:rPr>
      </w:pPr>
      <w:r w:rsidRPr="00FE3D1C">
        <w:rPr>
          <w:b/>
          <w:i/>
          <w:sz w:val="18"/>
        </w:rPr>
        <w:t>OBIETTIVO DEL CORSO</w:t>
      </w:r>
      <w:r w:rsidR="0093254D" w:rsidRPr="00FE3D1C">
        <w:rPr>
          <w:b/>
          <w:i/>
          <w:sz w:val="18"/>
        </w:rPr>
        <w:t xml:space="preserve"> E RISULTATI DI APPRENDIMENTO ATTESI</w:t>
      </w:r>
    </w:p>
    <w:p w14:paraId="4410DDD0" w14:textId="77777777" w:rsidR="00F737DA" w:rsidRPr="00A13294" w:rsidRDefault="00F737DA" w:rsidP="0019437D">
      <w:pPr>
        <w:spacing w:line="240" w:lineRule="exact"/>
        <w:rPr>
          <w:color w:val="000000"/>
          <w:szCs w:val="20"/>
        </w:rPr>
      </w:pPr>
      <w:r w:rsidRPr="00A13294">
        <w:rPr>
          <w:color w:val="000000"/>
          <w:szCs w:val="20"/>
        </w:rPr>
        <w:t>Obiettivo prioritario di questo corso è fornire agli studenti gli elementi fondanti la disciplina del marketing. A tale scopo si approfondiranno il significato e il ruolo che il marketing è andato via via acquisendo nella gestione delle attività dell’impresa. L’insegnamento si propone di analizzare il processo di marketing management come momento di integrazione tra la dimensione analitica, la dimensione strategica e la dimensione operativa della relazione impresa-mercato.</w:t>
      </w:r>
      <w:r>
        <w:rPr>
          <w:color w:val="000000"/>
          <w:szCs w:val="20"/>
        </w:rPr>
        <w:t xml:space="preserve"> </w:t>
      </w:r>
      <w:r w:rsidRPr="00A13294">
        <w:rPr>
          <w:color w:val="000000"/>
          <w:szCs w:val="20"/>
        </w:rPr>
        <w:t>Al termine del corso gli studenti saranno in grado di sviluppare le seguenti competenze:</w:t>
      </w:r>
    </w:p>
    <w:p w14:paraId="561A47F5" w14:textId="048AD48A" w:rsidR="00F737DA" w:rsidRPr="00A13294" w:rsidRDefault="00F737DA" w:rsidP="0019437D">
      <w:pPr>
        <w:tabs>
          <w:tab w:val="left" w:pos="284"/>
        </w:tabs>
        <w:spacing w:line="240" w:lineRule="exact"/>
        <w:ind w:left="284" w:hanging="284"/>
        <w:rPr>
          <w:i/>
          <w:iCs/>
          <w:color w:val="000000"/>
          <w:szCs w:val="20"/>
        </w:rPr>
      </w:pPr>
      <w:r w:rsidRPr="00A13294">
        <w:rPr>
          <w:color w:val="000000"/>
          <w:szCs w:val="20"/>
        </w:rPr>
        <w:t>1.</w:t>
      </w:r>
      <w:r w:rsidR="0019437D">
        <w:rPr>
          <w:color w:val="000000"/>
          <w:szCs w:val="20"/>
        </w:rPr>
        <w:tab/>
      </w:r>
      <w:r w:rsidRPr="00A13294">
        <w:rPr>
          <w:color w:val="000000"/>
          <w:szCs w:val="20"/>
        </w:rPr>
        <w:t xml:space="preserve">Conoscenze e capacità di comprensione di un orientamento al mercato, capacità di identificare e sviluppare le fasi del processo di marketing management; capacità di sviluppare una analisi di un mercato, capacità di sviluppare una ricerca di mercato; capacità di analizzare le posizioni competitive delle imprese nei mercati; capacità di analizzare i comportamenti di acquisto dei consumatori </w:t>
      </w:r>
      <w:r w:rsidRPr="00A13294">
        <w:rPr>
          <w:i/>
          <w:iCs/>
          <w:color w:val="000000"/>
          <w:szCs w:val="20"/>
        </w:rPr>
        <w:t xml:space="preserve">(knowledge and </w:t>
      </w:r>
      <w:proofErr w:type="spellStart"/>
      <w:r w:rsidRPr="00A13294">
        <w:rPr>
          <w:i/>
          <w:iCs/>
          <w:color w:val="000000"/>
          <w:szCs w:val="20"/>
        </w:rPr>
        <w:t>understanding</w:t>
      </w:r>
      <w:proofErr w:type="spellEnd"/>
      <w:r w:rsidRPr="00A13294">
        <w:rPr>
          <w:i/>
          <w:iCs/>
          <w:color w:val="000000"/>
          <w:szCs w:val="20"/>
        </w:rPr>
        <w:t xml:space="preserve"> </w:t>
      </w:r>
      <w:proofErr w:type="spellStart"/>
      <w:r w:rsidRPr="00A13294">
        <w:rPr>
          <w:i/>
          <w:iCs/>
          <w:color w:val="000000"/>
          <w:szCs w:val="20"/>
        </w:rPr>
        <w:t>competences</w:t>
      </w:r>
      <w:proofErr w:type="spellEnd"/>
      <w:r w:rsidRPr="00A13294">
        <w:rPr>
          <w:i/>
          <w:iCs/>
          <w:color w:val="000000"/>
          <w:szCs w:val="20"/>
        </w:rPr>
        <w:t>);</w:t>
      </w:r>
    </w:p>
    <w:p w14:paraId="49476236" w14:textId="2460182B" w:rsidR="00F737DA" w:rsidRPr="00A13294" w:rsidRDefault="00F737DA" w:rsidP="0019437D">
      <w:pPr>
        <w:tabs>
          <w:tab w:val="left" w:pos="284"/>
        </w:tabs>
        <w:spacing w:line="240" w:lineRule="exact"/>
        <w:ind w:left="284" w:hanging="284"/>
        <w:rPr>
          <w:color w:val="000000"/>
          <w:szCs w:val="20"/>
        </w:rPr>
      </w:pPr>
      <w:r w:rsidRPr="00A13294">
        <w:rPr>
          <w:color w:val="000000"/>
          <w:szCs w:val="20"/>
        </w:rPr>
        <w:t>2.</w:t>
      </w:r>
      <w:r w:rsidR="0019437D">
        <w:rPr>
          <w:color w:val="000000"/>
          <w:szCs w:val="20"/>
        </w:rPr>
        <w:tab/>
      </w:r>
      <w:r w:rsidRPr="00A13294">
        <w:rPr>
          <w:color w:val="000000"/>
          <w:szCs w:val="20"/>
        </w:rPr>
        <w:t xml:space="preserve">Utilizzo delle conoscenze e capacità di comprensione dell’ambiente di marketing e analisi dei mercati, andando a implementare le conoscenze e i modelli proposti in diversi contesti aziendali proposti come esercitazione; applicare i modelli concettuali e le formule proposte, al fine di comprendere le scelte dei consumatori di fronte alle diverse alternative </w:t>
      </w:r>
      <w:r w:rsidRPr="00A13294">
        <w:rPr>
          <w:i/>
          <w:iCs/>
          <w:color w:val="000000"/>
          <w:szCs w:val="20"/>
        </w:rPr>
        <w:t>(</w:t>
      </w:r>
      <w:proofErr w:type="spellStart"/>
      <w:r w:rsidRPr="00A13294">
        <w:rPr>
          <w:i/>
          <w:iCs/>
          <w:color w:val="000000"/>
          <w:szCs w:val="20"/>
        </w:rPr>
        <w:t>applying</w:t>
      </w:r>
      <w:proofErr w:type="spellEnd"/>
      <w:r w:rsidRPr="00A13294">
        <w:rPr>
          <w:i/>
          <w:iCs/>
          <w:color w:val="000000"/>
          <w:szCs w:val="20"/>
        </w:rPr>
        <w:t xml:space="preserve"> knowledge and </w:t>
      </w:r>
      <w:proofErr w:type="spellStart"/>
      <w:r w:rsidRPr="00A13294">
        <w:rPr>
          <w:i/>
          <w:iCs/>
          <w:color w:val="000000"/>
          <w:szCs w:val="20"/>
        </w:rPr>
        <w:t>understanding</w:t>
      </w:r>
      <w:proofErr w:type="spellEnd"/>
      <w:r w:rsidRPr="00A13294">
        <w:rPr>
          <w:i/>
          <w:iCs/>
          <w:color w:val="000000"/>
          <w:szCs w:val="20"/>
        </w:rPr>
        <w:t xml:space="preserve"> skills);</w:t>
      </w:r>
    </w:p>
    <w:p w14:paraId="528F9426" w14:textId="334EA701" w:rsidR="00F737DA" w:rsidRPr="00A13294" w:rsidRDefault="00F737DA" w:rsidP="0019437D">
      <w:pPr>
        <w:tabs>
          <w:tab w:val="left" w:pos="284"/>
        </w:tabs>
        <w:spacing w:line="240" w:lineRule="exact"/>
        <w:ind w:left="284" w:hanging="284"/>
        <w:rPr>
          <w:color w:val="000000"/>
          <w:szCs w:val="20"/>
        </w:rPr>
      </w:pPr>
      <w:r w:rsidRPr="00A13294">
        <w:rPr>
          <w:color w:val="000000"/>
          <w:szCs w:val="20"/>
        </w:rPr>
        <w:t>3.</w:t>
      </w:r>
      <w:r w:rsidR="0019437D">
        <w:rPr>
          <w:color w:val="000000"/>
          <w:szCs w:val="20"/>
        </w:rPr>
        <w:tab/>
      </w:r>
      <w:r w:rsidRPr="00A13294">
        <w:rPr>
          <w:color w:val="000000"/>
          <w:szCs w:val="20"/>
        </w:rPr>
        <w:t xml:space="preserve">Capacità di trarre conclusioni anche mediante strumenti di sintesi; capacità di prendere decisioni strategiche mediante l’utilizzo dei modelli di analisi delle politiche di marketing, sulla base di un brief dato; raccogliere, organizzare informazioni finalizzate a lanciare nuovi prodotti, nuove soluzioni o raggiungere nuovi segmenti di mercato </w:t>
      </w:r>
      <w:r w:rsidRPr="00A13294">
        <w:rPr>
          <w:i/>
          <w:iCs/>
          <w:color w:val="000000"/>
          <w:szCs w:val="20"/>
        </w:rPr>
        <w:t xml:space="preserve">(making </w:t>
      </w:r>
      <w:proofErr w:type="spellStart"/>
      <w:r w:rsidRPr="00A13294">
        <w:rPr>
          <w:i/>
          <w:iCs/>
          <w:color w:val="000000"/>
          <w:szCs w:val="20"/>
        </w:rPr>
        <w:t>judgements</w:t>
      </w:r>
      <w:proofErr w:type="spellEnd"/>
      <w:r w:rsidRPr="00A13294">
        <w:rPr>
          <w:i/>
          <w:iCs/>
          <w:color w:val="000000"/>
          <w:szCs w:val="20"/>
        </w:rPr>
        <w:t xml:space="preserve"> </w:t>
      </w:r>
      <w:proofErr w:type="spellStart"/>
      <w:r w:rsidRPr="00A13294">
        <w:rPr>
          <w:i/>
          <w:iCs/>
          <w:color w:val="000000"/>
          <w:szCs w:val="20"/>
        </w:rPr>
        <w:t>competences</w:t>
      </w:r>
      <w:proofErr w:type="spellEnd"/>
      <w:r w:rsidRPr="00A13294">
        <w:rPr>
          <w:i/>
          <w:iCs/>
          <w:color w:val="000000"/>
          <w:szCs w:val="20"/>
        </w:rPr>
        <w:t>);</w:t>
      </w:r>
    </w:p>
    <w:p w14:paraId="69334A2C" w14:textId="4C78827D" w:rsidR="00F737DA" w:rsidRPr="00A13294" w:rsidRDefault="00F737DA" w:rsidP="0019437D">
      <w:pPr>
        <w:tabs>
          <w:tab w:val="left" w:pos="284"/>
        </w:tabs>
        <w:spacing w:line="240" w:lineRule="exact"/>
        <w:ind w:left="284" w:hanging="284"/>
        <w:rPr>
          <w:color w:val="000000"/>
          <w:szCs w:val="20"/>
        </w:rPr>
      </w:pPr>
      <w:r w:rsidRPr="00A13294">
        <w:rPr>
          <w:color w:val="000000"/>
          <w:szCs w:val="20"/>
        </w:rPr>
        <w:t>4.</w:t>
      </w:r>
      <w:r w:rsidR="0019437D">
        <w:rPr>
          <w:color w:val="000000"/>
          <w:szCs w:val="20"/>
        </w:rPr>
        <w:tab/>
      </w:r>
      <w:r w:rsidRPr="00A13294">
        <w:rPr>
          <w:color w:val="000000"/>
          <w:szCs w:val="20"/>
        </w:rPr>
        <w:t>Capacità di elaborazione di un piano di marketing</w:t>
      </w:r>
      <w:r>
        <w:rPr>
          <w:color w:val="000000"/>
          <w:szCs w:val="20"/>
        </w:rPr>
        <w:t>;</w:t>
      </w:r>
    </w:p>
    <w:p w14:paraId="6FB1680D" w14:textId="2822C675" w:rsidR="00F737DA" w:rsidRDefault="00F737DA" w:rsidP="0019437D">
      <w:pPr>
        <w:tabs>
          <w:tab w:val="left" w:pos="284"/>
        </w:tabs>
        <w:spacing w:line="240" w:lineRule="exact"/>
        <w:ind w:left="284" w:hanging="284"/>
        <w:rPr>
          <w:color w:val="000000"/>
          <w:szCs w:val="20"/>
        </w:rPr>
      </w:pPr>
      <w:r w:rsidRPr="00A13294">
        <w:rPr>
          <w:color w:val="000000"/>
          <w:szCs w:val="20"/>
        </w:rPr>
        <w:t>5.</w:t>
      </w:r>
      <w:r w:rsidR="0019437D">
        <w:rPr>
          <w:color w:val="000000"/>
          <w:szCs w:val="20"/>
        </w:rPr>
        <w:tab/>
      </w:r>
      <w:r w:rsidRPr="00A13294">
        <w:rPr>
          <w:color w:val="000000"/>
          <w:szCs w:val="20"/>
        </w:rPr>
        <w:t xml:space="preserve">Capacità di implementazione delle strategie e delle politiche di marketing, anche alla luce </w:t>
      </w:r>
      <w:proofErr w:type="gramStart"/>
      <w:r w:rsidRPr="00A13294">
        <w:rPr>
          <w:color w:val="000000"/>
          <w:szCs w:val="20"/>
        </w:rPr>
        <w:t>dei trend</w:t>
      </w:r>
      <w:proofErr w:type="gramEnd"/>
      <w:r w:rsidRPr="00A13294">
        <w:rPr>
          <w:color w:val="000000"/>
          <w:szCs w:val="20"/>
        </w:rPr>
        <w:t xml:space="preserve"> in atto quali la digitalizzazione e la sostenibilità </w:t>
      </w:r>
      <w:r w:rsidRPr="00A13294">
        <w:rPr>
          <w:i/>
          <w:iCs/>
          <w:color w:val="000000"/>
          <w:szCs w:val="20"/>
        </w:rPr>
        <w:t>(</w:t>
      </w:r>
      <w:proofErr w:type="spellStart"/>
      <w:r w:rsidRPr="00A13294">
        <w:rPr>
          <w:i/>
          <w:iCs/>
          <w:color w:val="000000"/>
          <w:szCs w:val="20"/>
        </w:rPr>
        <w:t>applying</w:t>
      </w:r>
      <w:proofErr w:type="spellEnd"/>
      <w:r w:rsidRPr="00A13294">
        <w:rPr>
          <w:i/>
          <w:iCs/>
          <w:color w:val="000000"/>
          <w:szCs w:val="20"/>
        </w:rPr>
        <w:t xml:space="preserve"> knowledge and </w:t>
      </w:r>
      <w:proofErr w:type="spellStart"/>
      <w:r w:rsidRPr="00A13294">
        <w:rPr>
          <w:i/>
          <w:iCs/>
          <w:color w:val="000000"/>
          <w:szCs w:val="20"/>
        </w:rPr>
        <w:t>understanding</w:t>
      </w:r>
      <w:proofErr w:type="spellEnd"/>
      <w:r w:rsidRPr="00A13294">
        <w:rPr>
          <w:i/>
          <w:iCs/>
          <w:color w:val="000000"/>
          <w:szCs w:val="20"/>
        </w:rPr>
        <w:t xml:space="preserve"> </w:t>
      </w:r>
      <w:proofErr w:type="spellStart"/>
      <w:r w:rsidRPr="00A13294">
        <w:rPr>
          <w:i/>
          <w:iCs/>
          <w:color w:val="000000"/>
          <w:szCs w:val="20"/>
        </w:rPr>
        <w:t>competences</w:t>
      </w:r>
      <w:proofErr w:type="spellEnd"/>
      <w:r w:rsidRPr="00A13294">
        <w:rPr>
          <w:i/>
          <w:iCs/>
          <w:color w:val="000000"/>
          <w:szCs w:val="20"/>
        </w:rPr>
        <w:t>).</w:t>
      </w:r>
    </w:p>
    <w:p w14:paraId="20A1D906" w14:textId="760EBDE1" w:rsidR="00A274CE" w:rsidRPr="00FE3D1C" w:rsidRDefault="00A274CE" w:rsidP="002A7F38">
      <w:pPr>
        <w:spacing w:before="240" w:after="120" w:line="240" w:lineRule="exact"/>
        <w:rPr>
          <w:b/>
          <w:sz w:val="18"/>
        </w:rPr>
      </w:pPr>
      <w:r w:rsidRPr="00FE3D1C">
        <w:rPr>
          <w:b/>
          <w:i/>
          <w:sz w:val="18"/>
        </w:rPr>
        <w:t>PROGRAMMA DEL CORSO</w:t>
      </w:r>
    </w:p>
    <w:p w14:paraId="18034DDA" w14:textId="77777777" w:rsidR="0017549E" w:rsidRDefault="0017549E" w:rsidP="0017549E">
      <w:pPr>
        <w:pStyle w:val="NormaleWeb"/>
        <w:spacing w:before="0" w:beforeAutospacing="0" w:after="0" w:afterAutospacing="0" w:line="240" w:lineRule="exact"/>
        <w:rPr>
          <w:noProof/>
          <w:spacing w:val="-5"/>
        </w:rPr>
      </w:pPr>
      <w:r w:rsidRPr="00886342">
        <w:rPr>
          <w:noProof/>
          <w:spacing w:val="-5"/>
        </w:rPr>
        <w:t>Il corso è articolato nelle seguenti parti fondamentali:</w:t>
      </w:r>
    </w:p>
    <w:p w14:paraId="51CE7185" w14:textId="77777777" w:rsidR="0017549E" w:rsidRPr="00521C2A" w:rsidRDefault="0017549E" w:rsidP="0017549E">
      <w:pPr>
        <w:ind w:left="284" w:hanging="284"/>
        <w:rPr>
          <w:rFonts w:eastAsia="MS Mincho"/>
          <w:szCs w:val="20"/>
        </w:rPr>
      </w:pPr>
      <w:r w:rsidRPr="00521C2A">
        <w:rPr>
          <w:rFonts w:eastAsia="MS Mincho"/>
          <w:i/>
          <w:szCs w:val="20"/>
        </w:rPr>
        <w:t>Capire i processi di marketing</w:t>
      </w:r>
      <w:r w:rsidRPr="00521C2A">
        <w:rPr>
          <w:rFonts w:eastAsia="MS Mincho"/>
          <w:szCs w:val="20"/>
        </w:rPr>
        <w:t>:</w:t>
      </w:r>
    </w:p>
    <w:p w14:paraId="77E5E689" w14:textId="77777777" w:rsidR="0017549E" w:rsidRPr="00521C2A" w:rsidRDefault="0017549E" w:rsidP="0017549E">
      <w:pPr>
        <w:rPr>
          <w:rFonts w:eastAsia="MS Mincho"/>
          <w:szCs w:val="20"/>
        </w:rPr>
      </w:pPr>
      <w:r w:rsidRPr="00521C2A">
        <w:rPr>
          <w:rFonts w:eastAsia="MS Mincho"/>
          <w:szCs w:val="20"/>
        </w:rPr>
        <w:lastRenderedPageBreak/>
        <w:t>Costruire una relazione di valore con il cliente. Progettare la strategia e la relazione con il cliente.</w:t>
      </w:r>
      <w:r w:rsidRPr="0076424A">
        <w:rPr>
          <w:rFonts w:eastAsia="MS Mincho"/>
          <w:szCs w:val="20"/>
        </w:rPr>
        <w:t xml:space="preserve"> </w:t>
      </w:r>
      <w:r w:rsidRPr="00521C2A">
        <w:rPr>
          <w:rFonts w:eastAsia="MS Mincho"/>
          <w:szCs w:val="20"/>
        </w:rPr>
        <w:t xml:space="preserve">Analizzare l’ambiente </w:t>
      </w:r>
      <w:r w:rsidRPr="00B65733">
        <w:rPr>
          <w:rFonts w:eastAsia="MS Mincho"/>
          <w:szCs w:val="20"/>
        </w:rPr>
        <w:t>di marketing dell’impresa</w:t>
      </w:r>
      <w:r>
        <w:rPr>
          <w:rFonts w:eastAsia="MS Mincho"/>
          <w:szCs w:val="20"/>
        </w:rPr>
        <w:t xml:space="preserve"> e creare</w:t>
      </w:r>
      <w:r w:rsidRPr="00521C2A">
        <w:rPr>
          <w:rFonts w:eastAsia="MS Mincho"/>
          <w:szCs w:val="20"/>
        </w:rPr>
        <w:t xml:space="preserve"> un vantaggio competitivo.  </w:t>
      </w:r>
    </w:p>
    <w:p w14:paraId="49CA1333" w14:textId="77777777" w:rsidR="0017549E" w:rsidRPr="00521C2A" w:rsidRDefault="0017549E" w:rsidP="0017549E">
      <w:pPr>
        <w:spacing w:before="120"/>
        <w:rPr>
          <w:rFonts w:eastAsia="MS Mincho"/>
          <w:i/>
          <w:szCs w:val="20"/>
        </w:rPr>
      </w:pPr>
      <w:r w:rsidRPr="00521C2A">
        <w:rPr>
          <w:rFonts w:eastAsia="MS Mincho"/>
          <w:i/>
          <w:szCs w:val="20"/>
        </w:rPr>
        <w:t>Analizzare consumatori e mercati:</w:t>
      </w:r>
    </w:p>
    <w:p w14:paraId="684F6810" w14:textId="77777777" w:rsidR="0017549E" w:rsidRPr="00B65733" w:rsidRDefault="0017549E" w:rsidP="0017549E">
      <w:pPr>
        <w:rPr>
          <w:rFonts w:eastAsia="MS Mincho"/>
          <w:szCs w:val="20"/>
        </w:rPr>
      </w:pPr>
      <w:r>
        <w:rPr>
          <w:rFonts w:eastAsia="MS Mincho"/>
          <w:szCs w:val="20"/>
        </w:rPr>
        <w:t>Customer insight management e ricerche</w:t>
      </w:r>
      <w:r w:rsidRPr="00B65733">
        <w:rPr>
          <w:rFonts w:eastAsia="MS Mincho"/>
          <w:szCs w:val="20"/>
        </w:rPr>
        <w:t xml:space="preserve"> di marketing. Analizzare i mercati B-to-C e B-to-B. </w:t>
      </w:r>
    </w:p>
    <w:p w14:paraId="4958142A" w14:textId="77777777" w:rsidR="0017549E" w:rsidRPr="00B65733" w:rsidRDefault="0017549E" w:rsidP="0017549E">
      <w:pPr>
        <w:spacing w:before="120"/>
        <w:ind w:left="284" w:hanging="284"/>
        <w:rPr>
          <w:rFonts w:eastAsia="MS Mincho"/>
          <w:i/>
          <w:szCs w:val="20"/>
        </w:rPr>
      </w:pPr>
      <w:r w:rsidRPr="00B65733">
        <w:rPr>
          <w:rFonts w:eastAsia="MS Mincho"/>
          <w:i/>
          <w:szCs w:val="20"/>
        </w:rPr>
        <w:t>Progettare e gestire il marketing:</w:t>
      </w:r>
    </w:p>
    <w:p w14:paraId="530A6DBE" w14:textId="77777777" w:rsidR="0017549E" w:rsidRPr="007839F5" w:rsidRDefault="0017549E" w:rsidP="0017549E">
      <w:pPr>
        <w:rPr>
          <w:rFonts w:eastAsia="MS Mincho"/>
          <w:szCs w:val="20"/>
        </w:rPr>
      </w:pPr>
      <w:r w:rsidRPr="00B65733">
        <w:rPr>
          <w:rFonts w:eastAsia="MS Mincho"/>
          <w:szCs w:val="20"/>
        </w:rPr>
        <w:t xml:space="preserve">Segmentazione, targeting e posizionamento. </w:t>
      </w:r>
      <w:r>
        <w:rPr>
          <w:rFonts w:eastAsia="MS Mincho"/>
          <w:szCs w:val="20"/>
        </w:rPr>
        <w:t xml:space="preserve">Value </w:t>
      </w:r>
      <w:proofErr w:type="spellStart"/>
      <w:r>
        <w:rPr>
          <w:rFonts w:eastAsia="MS Mincho"/>
          <w:szCs w:val="20"/>
        </w:rPr>
        <w:t>proposition</w:t>
      </w:r>
      <w:proofErr w:type="spellEnd"/>
      <w:r>
        <w:rPr>
          <w:rFonts w:eastAsia="MS Mincho"/>
          <w:szCs w:val="20"/>
        </w:rPr>
        <w:t xml:space="preserve">. </w:t>
      </w:r>
      <w:r w:rsidRPr="00B65733">
        <w:rPr>
          <w:rFonts w:eastAsia="MS Mincho"/>
          <w:szCs w:val="20"/>
        </w:rPr>
        <w:t xml:space="preserve">Prodotti, servizi e marche. Fissare e gestire il prezzo di vendita. Retail e trade marketing. </w:t>
      </w:r>
      <w:r>
        <w:rPr>
          <w:rFonts w:eastAsia="MS Mincho"/>
          <w:szCs w:val="20"/>
        </w:rPr>
        <w:t xml:space="preserve">Comunicazione integrata di marketing. Vendita personale. Purpose marketing. Sostenibilità, responsabilità sociale </w:t>
      </w:r>
      <w:proofErr w:type="gramStart"/>
      <w:r>
        <w:rPr>
          <w:rFonts w:eastAsia="MS Mincho"/>
          <w:szCs w:val="20"/>
        </w:rPr>
        <w:t>e</w:t>
      </w:r>
      <w:proofErr w:type="gramEnd"/>
      <w:r>
        <w:rPr>
          <w:rFonts w:eastAsia="MS Mincho"/>
          <w:szCs w:val="20"/>
        </w:rPr>
        <w:t xml:space="preserve"> etica.</w:t>
      </w:r>
    </w:p>
    <w:p w14:paraId="197805CB" w14:textId="6FF9D034" w:rsidR="00A274CE" w:rsidRPr="00FE3D1C" w:rsidRDefault="00A274CE" w:rsidP="002A7F38">
      <w:pPr>
        <w:spacing w:before="240" w:after="120" w:line="240" w:lineRule="exact"/>
        <w:rPr>
          <w:b/>
          <w:i/>
          <w:sz w:val="18"/>
        </w:rPr>
      </w:pPr>
      <w:r w:rsidRPr="00FE3D1C">
        <w:rPr>
          <w:b/>
          <w:i/>
          <w:sz w:val="18"/>
        </w:rPr>
        <w:t>BIBLIOGRAFIA</w:t>
      </w:r>
      <w:r w:rsidR="0040473E">
        <w:rPr>
          <w:rStyle w:val="Rimandonotaapidipagina"/>
          <w:b/>
          <w:i/>
          <w:sz w:val="18"/>
        </w:rPr>
        <w:footnoteReference w:id="1"/>
      </w:r>
    </w:p>
    <w:p w14:paraId="33EFD159" w14:textId="54D2B2DB" w:rsidR="0017549E" w:rsidRPr="0019437D" w:rsidRDefault="0017549E" w:rsidP="0017549E">
      <w:pPr>
        <w:pStyle w:val="Testo1"/>
        <w:spacing w:line="240" w:lineRule="exact"/>
        <w:rPr>
          <w:rFonts w:ascii="Times New Roman" w:hAnsi="Times New Roman"/>
          <w:i/>
          <w:spacing w:val="-5"/>
          <w:szCs w:val="18"/>
        </w:rPr>
      </w:pPr>
      <w:r w:rsidRPr="0019437D">
        <w:rPr>
          <w:rFonts w:ascii="Times New Roman" w:hAnsi="Times New Roman"/>
          <w:smallCaps/>
          <w:spacing w:val="-5"/>
          <w:szCs w:val="18"/>
        </w:rPr>
        <w:t xml:space="preserve">- </w:t>
      </w:r>
      <w:r w:rsidRPr="0019437D">
        <w:rPr>
          <w:rFonts w:ascii="Times New Roman" w:hAnsi="Times New Roman"/>
          <w:smallCaps/>
          <w:spacing w:val="-5"/>
          <w:szCs w:val="18"/>
        </w:rPr>
        <w:tab/>
        <w:t>P. Kotler-G. Armstrong-F. Ancarani-M. Costabile,</w:t>
      </w:r>
      <w:r w:rsidRPr="0019437D">
        <w:rPr>
          <w:rFonts w:ascii="Times New Roman" w:hAnsi="Times New Roman"/>
          <w:spacing w:val="-5"/>
          <w:szCs w:val="18"/>
        </w:rPr>
        <w:t xml:space="preserve"> </w:t>
      </w:r>
      <w:r w:rsidRPr="0019437D">
        <w:rPr>
          <w:rFonts w:ascii="Times New Roman" w:hAnsi="Times New Roman"/>
          <w:i/>
          <w:spacing w:val="-5"/>
          <w:szCs w:val="18"/>
        </w:rPr>
        <w:t>Principi di Marketing, 19° edizione, Pearson, Milano, 2025 (Tutti i capitoli incluso il capitolo e2 “Analizzare ambiente di marketing e creare un vantaggio competitivo”)</w:t>
      </w:r>
      <w:r w:rsidR="0040473E" w:rsidRPr="0040473E">
        <w:t xml:space="preserve"> </w:t>
      </w:r>
      <w:hyperlink r:id="rId8" w:history="1">
        <w:r w:rsidR="0040473E" w:rsidRPr="0040473E">
          <w:rPr>
            <w:rStyle w:val="Collegamentoipertestuale"/>
            <w:rFonts w:ascii="Times New Roman" w:hAnsi="Times New Roman"/>
            <w:i/>
            <w:spacing w:val="-5"/>
            <w:szCs w:val="18"/>
          </w:rPr>
          <w:t>Acquista da VP</w:t>
        </w:r>
      </w:hyperlink>
    </w:p>
    <w:p w14:paraId="123F2544" w14:textId="77777777" w:rsidR="0017549E" w:rsidRPr="0019437D" w:rsidRDefault="0017549E" w:rsidP="0017549E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  <w:r w:rsidRPr="0019437D">
        <w:rPr>
          <w:rFonts w:ascii="Times New Roman" w:hAnsi="Times New Roman"/>
          <w:spacing w:val="-5"/>
          <w:szCs w:val="18"/>
        </w:rPr>
        <w:t>-</w:t>
      </w:r>
      <w:r w:rsidRPr="0019437D">
        <w:rPr>
          <w:rFonts w:ascii="Times New Roman" w:hAnsi="Times New Roman"/>
          <w:spacing w:val="-5"/>
          <w:szCs w:val="18"/>
        </w:rPr>
        <w:tab/>
        <w:t>Slides del corso</w:t>
      </w:r>
    </w:p>
    <w:p w14:paraId="1B8564B1" w14:textId="77777777" w:rsidR="0017549E" w:rsidRPr="0019437D" w:rsidRDefault="0017549E" w:rsidP="0017549E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  <w:r w:rsidRPr="0019437D">
        <w:rPr>
          <w:rFonts w:ascii="Times New Roman" w:hAnsi="Times New Roman"/>
          <w:spacing w:val="-5"/>
          <w:szCs w:val="18"/>
        </w:rPr>
        <w:t>-</w:t>
      </w:r>
      <w:r w:rsidRPr="0019437D">
        <w:rPr>
          <w:rFonts w:ascii="Times New Roman" w:hAnsi="Times New Roman"/>
          <w:spacing w:val="-5"/>
          <w:szCs w:val="18"/>
        </w:rPr>
        <w:tab/>
        <w:t>Altri materiali obbligatori caricati sulla piattaforma Blackboard durante il corso ad integrazione del programma.</w:t>
      </w:r>
    </w:p>
    <w:p w14:paraId="67749C9C" w14:textId="77777777" w:rsidR="0017549E" w:rsidRPr="0019437D" w:rsidRDefault="0017549E" w:rsidP="0017549E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  <w:r w:rsidRPr="0019437D">
        <w:rPr>
          <w:rFonts w:ascii="Times New Roman" w:hAnsi="Times New Roman"/>
          <w:spacing w:val="-5"/>
          <w:szCs w:val="18"/>
        </w:rPr>
        <w:t>Le slides del corso costituiscono materiale obbligatorio, laddove integrano i contenuti del libro, ma non possono essere ritenute sufficienti per la preparazione dell’esame.</w:t>
      </w:r>
    </w:p>
    <w:p w14:paraId="0DB4A2E4" w14:textId="77777777" w:rsidR="00A274CE" w:rsidRPr="00FE3D1C" w:rsidRDefault="00A274CE" w:rsidP="002A7F38">
      <w:pPr>
        <w:spacing w:before="240" w:after="120" w:line="240" w:lineRule="exact"/>
        <w:rPr>
          <w:b/>
          <w:i/>
          <w:sz w:val="18"/>
        </w:rPr>
      </w:pPr>
      <w:r w:rsidRPr="00FE3D1C">
        <w:rPr>
          <w:b/>
          <w:i/>
          <w:sz w:val="18"/>
        </w:rPr>
        <w:t>DIDATTICA DEL CORSO</w:t>
      </w:r>
    </w:p>
    <w:p w14:paraId="5E23CC40" w14:textId="6626516D" w:rsidR="00557CF7" w:rsidRPr="0019437D" w:rsidRDefault="00557CF7" w:rsidP="0019437D">
      <w:pPr>
        <w:pStyle w:val="Testo2"/>
      </w:pPr>
      <w:r w:rsidRPr="0019437D">
        <w:t>Lezioni interattive, analisi di casi aziendali, testimonianze aziendali</w:t>
      </w:r>
      <w:r w:rsidR="000F67A2" w:rsidRPr="0019437D">
        <w:t xml:space="preserve"> (in presenza o a distanza)</w:t>
      </w:r>
      <w:r w:rsidR="00BD72AA" w:rsidRPr="0019437D">
        <w:t>.</w:t>
      </w:r>
    </w:p>
    <w:p w14:paraId="060EB50E" w14:textId="77777777" w:rsidR="00A274CE" w:rsidRPr="00FE3D1C" w:rsidRDefault="00042968" w:rsidP="002A7F38">
      <w:pPr>
        <w:spacing w:before="240" w:after="120" w:line="240" w:lineRule="exact"/>
        <w:rPr>
          <w:b/>
          <w:i/>
          <w:sz w:val="18"/>
        </w:rPr>
      </w:pPr>
      <w:r w:rsidRPr="00FE3D1C">
        <w:rPr>
          <w:b/>
          <w:i/>
          <w:sz w:val="18"/>
        </w:rPr>
        <w:t xml:space="preserve">METODI </w:t>
      </w:r>
      <w:r w:rsidR="006770A0">
        <w:rPr>
          <w:b/>
          <w:i/>
          <w:sz w:val="18"/>
        </w:rPr>
        <w:t xml:space="preserve">E </w:t>
      </w:r>
      <w:r w:rsidRPr="00FE3D1C">
        <w:rPr>
          <w:b/>
          <w:i/>
          <w:sz w:val="18"/>
        </w:rPr>
        <w:t xml:space="preserve">CRITERI </w:t>
      </w:r>
      <w:r w:rsidR="00A274CE" w:rsidRPr="00FE3D1C">
        <w:rPr>
          <w:b/>
          <w:i/>
          <w:sz w:val="18"/>
        </w:rPr>
        <w:t>DI VALUTAZIONE</w:t>
      </w:r>
    </w:p>
    <w:p w14:paraId="2CD69AAE" w14:textId="4AFA869D" w:rsidR="00A8097B" w:rsidRPr="0019437D" w:rsidRDefault="00A8097B" w:rsidP="0019437D">
      <w:pPr>
        <w:pStyle w:val="Testo2"/>
      </w:pPr>
      <w:r w:rsidRPr="0019437D">
        <w:t>L’esame consiste in una prova scritta composta da una serie articolata di domande chiuse, domande aperte, esercizi e applicazioni pratiche dei modelli e degli strumenti del marketing relative ai contenuti dei materiali indicati in bibliografia. Tale prova dovrà essere sostenuta nelle date previste per le sessioni d’esame.</w:t>
      </w:r>
    </w:p>
    <w:p w14:paraId="080B1E50" w14:textId="14AF2419" w:rsidR="00A8097B" w:rsidRPr="0019437D" w:rsidRDefault="00A8097B" w:rsidP="0019437D">
      <w:pPr>
        <w:pStyle w:val="Testo2"/>
      </w:pPr>
      <w:r w:rsidRPr="0019437D">
        <w:t xml:space="preserve">In alternativa, l’esame potrà essere suddiviso in una prova intermedia (50% del voto finale) e una di completamento (50% del voto finale). La prova intermedia si terrà nel </w:t>
      </w:r>
      <w:r w:rsidR="006E3144" w:rsidRPr="0019437D">
        <w:t>secondo</w:t>
      </w:r>
      <w:r w:rsidRPr="0019437D">
        <w:t xml:space="preserve"> appello delle date ufficiali d’esame della sessione di gennaio-febbraio.</w:t>
      </w:r>
      <w:r w:rsidR="00A76E39" w:rsidRPr="0019437D">
        <w:t xml:space="preserve"> Se la prova intermedia sarà sufficiente (maggiore o uguale a 18/30), sarà possibile sostenere la prova di </w:t>
      </w:r>
      <w:r w:rsidR="00A76E39" w:rsidRPr="0019437D">
        <w:lastRenderedPageBreak/>
        <w:t>completamento. In caso di insufficienza o rifiuto del voto della prova di completamento lo studente dovrà sostenere l’esame intero.</w:t>
      </w:r>
    </w:p>
    <w:p w14:paraId="0FC71F15" w14:textId="685D23B1" w:rsidR="00A8097B" w:rsidRPr="0019437D" w:rsidRDefault="00A8097B" w:rsidP="0019437D">
      <w:pPr>
        <w:pStyle w:val="Testo2"/>
      </w:pPr>
      <w:r w:rsidRPr="0019437D">
        <w:t xml:space="preserve">All’avvio del corso verranno </w:t>
      </w:r>
      <w:r w:rsidR="00757F7D" w:rsidRPr="0019437D">
        <w:t>forniti</w:t>
      </w:r>
      <w:r w:rsidRPr="0019437D">
        <w:t xml:space="preserve"> tutti i dettagli sulle tipologie di prove d’esame.</w:t>
      </w:r>
    </w:p>
    <w:p w14:paraId="14AAAAB0" w14:textId="0165EF97" w:rsidR="00A8097B" w:rsidRPr="0019437D" w:rsidRDefault="00A8097B" w:rsidP="0019437D">
      <w:pPr>
        <w:pStyle w:val="Testo2"/>
      </w:pPr>
      <w:r w:rsidRPr="0019437D">
        <w:t>La valutazione dell’esame terrà in considerazione la conoscenza dei temi proposti e la capacità di applicare tali conoscenze utilizzando esercizi e casi</w:t>
      </w:r>
      <w:r w:rsidR="00914827" w:rsidRPr="0019437D">
        <w:t xml:space="preserve">, </w:t>
      </w:r>
      <w:r w:rsidRPr="0019437D">
        <w:t xml:space="preserve">nonché la capacità di ragionamento sulla base di esemplificazioni proposte. </w:t>
      </w:r>
    </w:p>
    <w:p w14:paraId="71B7A234" w14:textId="753DFAEE" w:rsidR="00A8097B" w:rsidRPr="00BC51D8" w:rsidRDefault="00A8097B" w:rsidP="00BC51D8">
      <w:pPr>
        <w:pStyle w:val="Testo2"/>
      </w:pPr>
      <w:r w:rsidRPr="00BC51D8">
        <w:t>L’attribuzione della lode è a discrezione dei docenti</w:t>
      </w:r>
      <w:r w:rsidR="00EC26F6" w:rsidRPr="00BC51D8">
        <w:t>.</w:t>
      </w:r>
    </w:p>
    <w:p w14:paraId="4AD4F507" w14:textId="069F61B9" w:rsidR="00A274CE" w:rsidRPr="00BC51D8" w:rsidRDefault="00042968" w:rsidP="00BC51D8">
      <w:pPr>
        <w:pStyle w:val="Testo2"/>
      </w:pPr>
      <w:r w:rsidRPr="00BC51D8">
        <w:t>Non è previsto il salto di appello.</w:t>
      </w:r>
    </w:p>
    <w:p w14:paraId="3FB73351" w14:textId="77777777" w:rsidR="00DC4CE8" w:rsidRPr="00FE3D1C" w:rsidRDefault="00DC4CE8" w:rsidP="002A7F38">
      <w:pPr>
        <w:spacing w:before="240" w:after="120" w:line="240" w:lineRule="exact"/>
        <w:rPr>
          <w:b/>
          <w:i/>
          <w:sz w:val="18"/>
        </w:rPr>
      </w:pPr>
      <w:r w:rsidRPr="00FE3D1C">
        <w:rPr>
          <w:b/>
          <w:i/>
          <w:sz w:val="18"/>
        </w:rPr>
        <w:t>AVVERTENZE E PREREQUISITI</w:t>
      </w:r>
    </w:p>
    <w:p w14:paraId="72387E91" w14:textId="77777777" w:rsidR="00DC4CE8" w:rsidRPr="004D1226" w:rsidRDefault="00DC4CE8" w:rsidP="0019437D">
      <w:pPr>
        <w:pStyle w:val="Testo2"/>
      </w:pPr>
      <w:r w:rsidRPr="004D1226">
        <w:t xml:space="preserve">L’insegnamento non necessita di prerequisiti relativi ai contenuti. </w:t>
      </w:r>
    </w:p>
    <w:p w14:paraId="3D2757C0" w14:textId="06184FCA" w:rsidR="00A8097B" w:rsidRPr="0019437D" w:rsidRDefault="0019437D" w:rsidP="0019437D">
      <w:pPr>
        <w:pStyle w:val="Testo2"/>
        <w:spacing w:before="120"/>
        <w:rPr>
          <w:bCs/>
          <w:i/>
          <w:szCs w:val="18"/>
        </w:rPr>
      </w:pPr>
      <w:r>
        <w:rPr>
          <w:bCs/>
          <w:i/>
          <w:szCs w:val="18"/>
        </w:rPr>
        <w:t>O</w:t>
      </w:r>
      <w:r w:rsidRPr="0019437D">
        <w:rPr>
          <w:bCs/>
          <w:i/>
          <w:szCs w:val="18"/>
        </w:rPr>
        <w:t xml:space="preserve">rario e luogo di ricevimento degli studenti </w:t>
      </w:r>
    </w:p>
    <w:p w14:paraId="295E32E0" w14:textId="3DCE0A40" w:rsidR="00A8097B" w:rsidRPr="004D1226" w:rsidRDefault="00A8097B" w:rsidP="0019437D">
      <w:pPr>
        <w:pStyle w:val="Testo2"/>
        <w:rPr>
          <w:rFonts w:ascii="Times New Roman" w:hAnsi="Times New Roman"/>
        </w:rPr>
      </w:pPr>
      <w:r w:rsidRPr="004D1226">
        <w:rPr>
          <w:rFonts w:ascii="Times New Roman" w:hAnsi="Times New Roman"/>
        </w:rPr>
        <w:t>Nelle pagine personali dei docenti sono indicati gli orari e la modalità di ricevimento.</w:t>
      </w:r>
    </w:p>
    <w:p w14:paraId="1DD271DA" w14:textId="77777777" w:rsidR="00A8097B" w:rsidRPr="004D1226" w:rsidRDefault="00A8097B" w:rsidP="0019437D">
      <w:pPr>
        <w:pStyle w:val="Testo2"/>
        <w:rPr>
          <w:rFonts w:ascii="Times New Roman" w:hAnsi="Times New Roman"/>
        </w:rPr>
      </w:pPr>
      <w:r w:rsidRPr="004D1226">
        <w:rPr>
          <w:rFonts w:ascii="Times New Roman" w:hAnsi="Times New Roman"/>
        </w:rPr>
        <w:t>Nella Blackboard del corso, e nelle pagine personali dei docenti, è indicata la modalità di richiesta tesi in Marketing.</w:t>
      </w:r>
    </w:p>
    <w:sectPr w:rsidR="00A8097B" w:rsidRPr="004D1226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70CCA" w14:textId="77777777" w:rsidR="005C391D" w:rsidRDefault="005C391D" w:rsidP="00092456">
      <w:pPr>
        <w:spacing w:line="240" w:lineRule="auto"/>
      </w:pPr>
      <w:r>
        <w:separator/>
      </w:r>
    </w:p>
  </w:endnote>
  <w:endnote w:type="continuationSeparator" w:id="0">
    <w:p w14:paraId="5804A8EC" w14:textId="77777777" w:rsidR="005C391D" w:rsidRDefault="005C391D" w:rsidP="000924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BB9FB" w14:textId="77777777" w:rsidR="005C391D" w:rsidRDefault="005C391D" w:rsidP="00092456">
      <w:pPr>
        <w:spacing w:line="240" w:lineRule="auto"/>
      </w:pPr>
      <w:r>
        <w:separator/>
      </w:r>
    </w:p>
  </w:footnote>
  <w:footnote w:type="continuationSeparator" w:id="0">
    <w:p w14:paraId="6DF47218" w14:textId="77777777" w:rsidR="005C391D" w:rsidRDefault="005C391D" w:rsidP="00092456">
      <w:pPr>
        <w:spacing w:line="240" w:lineRule="auto"/>
      </w:pPr>
      <w:r>
        <w:continuationSeparator/>
      </w:r>
    </w:p>
  </w:footnote>
  <w:footnote w:id="1">
    <w:p w14:paraId="5DB53FF8" w14:textId="4518B782" w:rsidR="0040473E" w:rsidRPr="0040473E" w:rsidRDefault="0040473E" w:rsidP="0040473E">
      <w:pPr>
        <w:rPr>
          <w:rFonts w:eastAsia="Times New Roman"/>
          <w:sz w:val="16"/>
          <w:szCs w:val="16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/>
          <w:sz w:val="16"/>
          <w:szCs w:val="16"/>
          <w:lang w:eastAsia="it-IT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E2E77"/>
    <w:multiLevelType w:val="hybridMultilevel"/>
    <w:tmpl w:val="83B2B1A2"/>
    <w:lvl w:ilvl="0" w:tplc="0410000F">
      <w:start w:val="1"/>
      <w:numFmt w:val="decimal"/>
      <w:lvlText w:val="%1."/>
      <w:lvlJc w:val="left"/>
      <w:pPr>
        <w:ind w:left="426" w:hanging="360"/>
      </w:p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D3917A0"/>
    <w:multiLevelType w:val="hybridMultilevel"/>
    <w:tmpl w:val="2230D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F12DE"/>
    <w:multiLevelType w:val="hybridMultilevel"/>
    <w:tmpl w:val="A5E0F4C2"/>
    <w:lvl w:ilvl="0" w:tplc="4F8C4086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258373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5013366">
    <w:abstractNumId w:val="2"/>
  </w:num>
  <w:num w:numId="3" w16cid:durableId="110787436">
    <w:abstractNumId w:val="0"/>
  </w:num>
  <w:num w:numId="4" w16cid:durableId="1441756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7E4"/>
    <w:rsid w:val="00033822"/>
    <w:rsid w:val="00042968"/>
    <w:rsid w:val="00045AEC"/>
    <w:rsid w:val="00052B4B"/>
    <w:rsid w:val="00092456"/>
    <w:rsid w:val="000F67A2"/>
    <w:rsid w:val="0010656A"/>
    <w:rsid w:val="00154542"/>
    <w:rsid w:val="0017549E"/>
    <w:rsid w:val="0019437D"/>
    <w:rsid w:val="001C2979"/>
    <w:rsid w:val="001D7F11"/>
    <w:rsid w:val="001F2768"/>
    <w:rsid w:val="002A7F38"/>
    <w:rsid w:val="002E53A7"/>
    <w:rsid w:val="003000CE"/>
    <w:rsid w:val="0031549B"/>
    <w:rsid w:val="00321D92"/>
    <w:rsid w:val="0040473E"/>
    <w:rsid w:val="00471308"/>
    <w:rsid w:val="004B17C2"/>
    <w:rsid w:val="004C3918"/>
    <w:rsid w:val="004D1217"/>
    <w:rsid w:val="004D1226"/>
    <w:rsid w:val="004D6008"/>
    <w:rsid w:val="004E339C"/>
    <w:rsid w:val="004F1017"/>
    <w:rsid w:val="004F36A9"/>
    <w:rsid w:val="00531E00"/>
    <w:rsid w:val="00557CF7"/>
    <w:rsid w:val="00572C3A"/>
    <w:rsid w:val="005A44A0"/>
    <w:rsid w:val="005B27E4"/>
    <w:rsid w:val="005C391D"/>
    <w:rsid w:val="005E0D1D"/>
    <w:rsid w:val="00622E9F"/>
    <w:rsid w:val="00657223"/>
    <w:rsid w:val="00670EB4"/>
    <w:rsid w:val="006770A0"/>
    <w:rsid w:val="00695F86"/>
    <w:rsid w:val="006E00BA"/>
    <w:rsid w:val="006E208F"/>
    <w:rsid w:val="006E3144"/>
    <w:rsid w:val="006F1772"/>
    <w:rsid w:val="00732A0C"/>
    <w:rsid w:val="00757F7D"/>
    <w:rsid w:val="007619EF"/>
    <w:rsid w:val="007E0DC6"/>
    <w:rsid w:val="007E117E"/>
    <w:rsid w:val="007F5889"/>
    <w:rsid w:val="00810832"/>
    <w:rsid w:val="008173D9"/>
    <w:rsid w:val="00826010"/>
    <w:rsid w:val="00826A2F"/>
    <w:rsid w:val="008728AE"/>
    <w:rsid w:val="008803CE"/>
    <w:rsid w:val="008A0D7C"/>
    <w:rsid w:val="008B7485"/>
    <w:rsid w:val="008C714A"/>
    <w:rsid w:val="008C7F5F"/>
    <w:rsid w:val="008D378F"/>
    <w:rsid w:val="008E6FE9"/>
    <w:rsid w:val="00910727"/>
    <w:rsid w:val="00913079"/>
    <w:rsid w:val="00914827"/>
    <w:rsid w:val="0093254D"/>
    <w:rsid w:val="00940DA2"/>
    <w:rsid w:val="009621A0"/>
    <w:rsid w:val="009755A5"/>
    <w:rsid w:val="009828ED"/>
    <w:rsid w:val="009964E9"/>
    <w:rsid w:val="009D4AB9"/>
    <w:rsid w:val="009E702B"/>
    <w:rsid w:val="009F3F93"/>
    <w:rsid w:val="009F728D"/>
    <w:rsid w:val="00A00C39"/>
    <w:rsid w:val="00A16594"/>
    <w:rsid w:val="00A274CE"/>
    <w:rsid w:val="00A76E39"/>
    <w:rsid w:val="00A8097B"/>
    <w:rsid w:val="00AF2E3C"/>
    <w:rsid w:val="00B624A3"/>
    <w:rsid w:val="00B73EDA"/>
    <w:rsid w:val="00BB0034"/>
    <w:rsid w:val="00BB4FDD"/>
    <w:rsid w:val="00BC51D8"/>
    <w:rsid w:val="00BD0E77"/>
    <w:rsid w:val="00BD72AA"/>
    <w:rsid w:val="00C9015E"/>
    <w:rsid w:val="00D22FD5"/>
    <w:rsid w:val="00D307E4"/>
    <w:rsid w:val="00D66E10"/>
    <w:rsid w:val="00D77234"/>
    <w:rsid w:val="00DB4D76"/>
    <w:rsid w:val="00DC4CE8"/>
    <w:rsid w:val="00E074B9"/>
    <w:rsid w:val="00E11470"/>
    <w:rsid w:val="00E22D0E"/>
    <w:rsid w:val="00E5693D"/>
    <w:rsid w:val="00E61E76"/>
    <w:rsid w:val="00EA21B8"/>
    <w:rsid w:val="00EA5FA2"/>
    <w:rsid w:val="00EC26F6"/>
    <w:rsid w:val="00EC5111"/>
    <w:rsid w:val="00ED0B04"/>
    <w:rsid w:val="00F23651"/>
    <w:rsid w:val="00F57F96"/>
    <w:rsid w:val="00F737DA"/>
    <w:rsid w:val="00FC4D7B"/>
    <w:rsid w:val="00FE3D1C"/>
    <w:rsid w:val="00FF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DE5D5"/>
  <w15:docId w15:val="{31D82AA2-7A3B-47EE-8AB8-E4DDDA9F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107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F57F96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F57F96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A274CE"/>
    <w:rPr>
      <w:rFonts w:ascii="Times" w:hAnsi="Times"/>
      <w:b/>
      <w:noProof/>
    </w:rPr>
  </w:style>
  <w:style w:type="paragraph" w:customStyle="1" w:styleId="Testo1">
    <w:name w:val="Testo 1"/>
    <w:rsid w:val="00F57F96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F57F96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customStyle="1" w:styleId="Corpodeltesto21">
    <w:name w:val="Corpo del testo 21"/>
    <w:basedOn w:val="Normale"/>
    <w:rsid w:val="0093254D"/>
    <w:pPr>
      <w:overflowPunct w:val="0"/>
      <w:autoSpaceDE w:val="0"/>
      <w:autoSpaceDN w:val="0"/>
      <w:adjustRightInd w:val="0"/>
      <w:spacing w:line="240" w:lineRule="auto"/>
      <w:ind w:firstLine="708"/>
      <w:jc w:val="left"/>
    </w:pPr>
    <w:rPr>
      <w:rFonts w:eastAsia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3254D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557CF7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09245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92456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092456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92456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6E1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17549E"/>
    <w:pPr>
      <w:spacing w:before="100" w:beforeAutospacing="1" w:after="100" w:afterAutospacing="1" w:line="240" w:lineRule="auto"/>
      <w:jc w:val="left"/>
    </w:pPr>
    <w:rPr>
      <w:rFonts w:eastAsia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5672">
      <w:bodyDiv w:val="1"/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ichele-costabile-fabio-ancarani-philip-kotler/principi-di-marketing-ediz-mylab-9788891936530-74496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230E4-84D0-4ABE-B0C4-86F002A96C0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3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Caputo Chiara</cp:lastModifiedBy>
  <cp:revision>4</cp:revision>
  <cp:lastPrinted>2003-03-27T09:42:00Z</cp:lastPrinted>
  <dcterms:created xsi:type="dcterms:W3CDTF">2026-06-14T08:53:00Z</dcterms:created>
  <dcterms:modified xsi:type="dcterms:W3CDTF">2026-07-24T07:58:00Z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