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8511B" w14:textId="49F3C3ED" w:rsidR="007664D2" w:rsidRPr="0068752A" w:rsidRDefault="00FF092A" w:rsidP="00FF092A">
      <w:pPr>
        <w:pStyle w:val="Titolo1"/>
        <w:spacing w:before="240"/>
        <w:ind w:left="0" w:firstLine="0"/>
        <w:jc w:val="center"/>
        <w:rPr>
          <w:b w:val="0"/>
          <w:smallCaps/>
          <w:noProof w:val="0"/>
          <w:sz w:val="22"/>
          <w:szCs w:val="22"/>
        </w:rPr>
      </w:pPr>
      <w:r w:rsidRPr="0068752A">
        <w:rPr>
          <w:b w:val="0"/>
          <w:smallCaps/>
          <w:noProof w:val="0"/>
          <w:sz w:val="22"/>
          <w:szCs w:val="22"/>
        </w:rPr>
        <w:t xml:space="preserve">Programma </w:t>
      </w:r>
      <w:r w:rsidR="00FA7F38" w:rsidRPr="0068752A">
        <w:rPr>
          <w:b w:val="0"/>
          <w:smallCaps/>
          <w:noProof w:val="0"/>
          <w:sz w:val="22"/>
          <w:szCs w:val="22"/>
        </w:rPr>
        <w:t xml:space="preserve">interfacoltà </w:t>
      </w:r>
      <w:r w:rsidRPr="0068752A">
        <w:rPr>
          <w:b w:val="0"/>
          <w:smallCaps/>
          <w:noProof w:val="0"/>
          <w:sz w:val="22"/>
          <w:szCs w:val="22"/>
        </w:rPr>
        <w:t>per tutt</w:t>
      </w:r>
      <w:r w:rsidR="007664D2" w:rsidRPr="0068752A">
        <w:rPr>
          <w:b w:val="0"/>
          <w:smallCaps/>
          <w:noProof w:val="0"/>
          <w:sz w:val="22"/>
          <w:szCs w:val="22"/>
        </w:rPr>
        <w:t xml:space="preserve">i i corsi </w:t>
      </w:r>
      <w:r w:rsidR="00FA7F38" w:rsidRPr="0068752A">
        <w:rPr>
          <w:b w:val="0"/>
          <w:smallCaps/>
          <w:noProof w:val="0"/>
          <w:sz w:val="22"/>
          <w:szCs w:val="22"/>
        </w:rPr>
        <w:t xml:space="preserve">di laurea triennale, </w:t>
      </w:r>
      <w:r w:rsidR="007664D2" w:rsidRPr="0068752A">
        <w:rPr>
          <w:b w:val="0"/>
          <w:smallCaps/>
          <w:noProof w:val="0"/>
          <w:sz w:val="22"/>
          <w:szCs w:val="22"/>
        </w:rPr>
        <w:t>diurni e in italiano</w:t>
      </w:r>
    </w:p>
    <w:p w14:paraId="14C096F5" w14:textId="7B035E70" w:rsidR="00E40966" w:rsidRPr="0068752A" w:rsidRDefault="00E40966" w:rsidP="00E40966">
      <w:pPr>
        <w:pStyle w:val="Titolo2"/>
        <w:jc w:val="center"/>
        <w:rPr>
          <w:sz w:val="22"/>
          <w:szCs w:val="22"/>
        </w:rPr>
      </w:pPr>
      <w:r w:rsidRPr="0068752A">
        <w:rPr>
          <w:sz w:val="22"/>
          <w:szCs w:val="22"/>
        </w:rPr>
        <w:t>a.a. 202</w:t>
      </w:r>
      <w:r w:rsidR="00DE1359" w:rsidRPr="0068752A">
        <w:rPr>
          <w:sz w:val="22"/>
          <w:szCs w:val="22"/>
        </w:rPr>
        <w:t>6</w:t>
      </w:r>
      <w:r w:rsidRPr="0068752A">
        <w:rPr>
          <w:sz w:val="22"/>
          <w:szCs w:val="22"/>
        </w:rPr>
        <w:t>-202</w:t>
      </w:r>
      <w:r w:rsidR="00DE1359" w:rsidRPr="0068752A">
        <w:rPr>
          <w:sz w:val="22"/>
          <w:szCs w:val="22"/>
        </w:rPr>
        <w:t>7</w:t>
      </w:r>
    </w:p>
    <w:p w14:paraId="17EED141" w14:textId="77777777" w:rsidR="007664D2" w:rsidRPr="0068752A" w:rsidRDefault="007664D2" w:rsidP="00FF092A">
      <w:pPr>
        <w:pStyle w:val="Titolo1"/>
        <w:spacing w:before="0"/>
        <w:ind w:left="0" w:firstLine="0"/>
        <w:jc w:val="center"/>
        <w:rPr>
          <w:b w:val="0"/>
          <w:smallCaps/>
          <w:noProof w:val="0"/>
          <w:sz w:val="22"/>
          <w:szCs w:val="22"/>
        </w:rPr>
      </w:pPr>
    </w:p>
    <w:p w14:paraId="5A53CCD3" w14:textId="3884CE9F" w:rsidR="00FF092A" w:rsidRPr="0068752A" w:rsidRDefault="007664D2" w:rsidP="00FF092A">
      <w:pPr>
        <w:pStyle w:val="Titolo1"/>
        <w:spacing w:before="0"/>
        <w:ind w:left="0" w:firstLine="0"/>
        <w:jc w:val="center"/>
        <w:rPr>
          <w:b w:val="0"/>
          <w:smallCaps/>
          <w:noProof w:val="0"/>
          <w:sz w:val="22"/>
          <w:szCs w:val="22"/>
        </w:rPr>
      </w:pPr>
      <w:r w:rsidRPr="0068752A">
        <w:rPr>
          <w:b w:val="0"/>
          <w:smallCaps/>
          <w:noProof w:val="0"/>
          <w:sz w:val="22"/>
          <w:szCs w:val="22"/>
        </w:rPr>
        <w:t xml:space="preserve">Questo programma </w:t>
      </w:r>
      <w:r w:rsidRPr="0068752A">
        <w:rPr>
          <w:b w:val="0"/>
          <w:smallCaps/>
          <w:noProof w:val="0"/>
          <w:sz w:val="22"/>
          <w:szCs w:val="22"/>
          <w:u w:val="single"/>
        </w:rPr>
        <w:t>non è rivolto ai seguenti corsi</w:t>
      </w:r>
      <w:r w:rsidR="00FF092A" w:rsidRPr="0068752A">
        <w:rPr>
          <w:b w:val="0"/>
          <w:smallCaps/>
          <w:noProof w:val="0"/>
          <w:sz w:val="22"/>
          <w:szCs w:val="22"/>
        </w:rPr>
        <w:t xml:space="preserve">: laurea in economia e gestione aziendale </w:t>
      </w:r>
      <w:r w:rsidRPr="0068752A">
        <w:rPr>
          <w:b w:val="0"/>
          <w:smallCaps/>
          <w:noProof w:val="0"/>
          <w:sz w:val="22"/>
          <w:szCs w:val="22"/>
        </w:rPr>
        <w:t>t</w:t>
      </w:r>
      <w:r w:rsidR="00FF092A" w:rsidRPr="0068752A">
        <w:rPr>
          <w:b w:val="0"/>
          <w:smallCaps/>
          <w:noProof w:val="0"/>
          <w:sz w:val="22"/>
          <w:szCs w:val="22"/>
        </w:rPr>
        <w:t>ardo-pomeridiano serale</w:t>
      </w:r>
      <w:r w:rsidR="00FA7F38" w:rsidRPr="0068752A">
        <w:rPr>
          <w:b w:val="0"/>
          <w:smallCaps/>
          <w:noProof w:val="0"/>
          <w:sz w:val="22"/>
          <w:szCs w:val="22"/>
        </w:rPr>
        <w:t>;</w:t>
      </w:r>
      <w:r w:rsidR="00FF092A" w:rsidRPr="0068752A">
        <w:rPr>
          <w:b w:val="0"/>
          <w:smallCaps/>
          <w:noProof w:val="0"/>
          <w:sz w:val="22"/>
          <w:szCs w:val="22"/>
        </w:rPr>
        <w:t xml:space="preserve"> corsi erogati i</w:t>
      </w:r>
      <w:r w:rsidR="00095325" w:rsidRPr="0068752A">
        <w:rPr>
          <w:b w:val="0"/>
          <w:smallCaps/>
          <w:noProof w:val="0"/>
          <w:sz w:val="22"/>
          <w:szCs w:val="22"/>
        </w:rPr>
        <w:t>n</w:t>
      </w:r>
      <w:r w:rsidR="00FF092A" w:rsidRPr="0068752A">
        <w:rPr>
          <w:b w:val="0"/>
          <w:smallCaps/>
          <w:noProof w:val="0"/>
          <w:sz w:val="22"/>
          <w:szCs w:val="22"/>
        </w:rPr>
        <w:t xml:space="preserve"> lingua inglese (bachelor in </w:t>
      </w:r>
      <w:proofErr w:type="spellStart"/>
      <w:r w:rsidR="00FF092A" w:rsidRPr="0068752A">
        <w:rPr>
          <w:b w:val="0"/>
          <w:smallCaps/>
          <w:noProof w:val="0"/>
          <w:sz w:val="22"/>
          <w:szCs w:val="22"/>
        </w:rPr>
        <w:t>economics</w:t>
      </w:r>
      <w:proofErr w:type="spellEnd"/>
      <w:r w:rsidR="00FF092A" w:rsidRPr="0068752A">
        <w:rPr>
          <w:b w:val="0"/>
          <w:smallCaps/>
          <w:noProof w:val="0"/>
          <w:sz w:val="22"/>
          <w:szCs w:val="22"/>
        </w:rPr>
        <w:t xml:space="preserve"> and </w:t>
      </w:r>
      <w:r w:rsidRPr="0068752A">
        <w:rPr>
          <w:b w:val="0"/>
          <w:smallCaps/>
          <w:noProof w:val="0"/>
          <w:sz w:val="22"/>
          <w:szCs w:val="22"/>
        </w:rPr>
        <w:t>management</w:t>
      </w:r>
      <w:r w:rsidR="00FF092A" w:rsidRPr="0068752A">
        <w:rPr>
          <w:b w:val="0"/>
          <w:smallCaps/>
          <w:noProof w:val="0"/>
          <w:sz w:val="22"/>
          <w:szCs w:val="22"/>
        </w:rPr>
        <w:t xml:space="preserve">, </w:t>
      </w:r>
      <w:r w:rsidR="0039260F" w:rsidRPr="0068752A">
        <w:rPr>
          <w:b w:val="0"/>
          <w:smallCaps/>
          <w:noProof w:val="0"/>
          <w:sz w:val="22"/>
          <w:szCs w:val="22"/>
        </w:rPr>
        <w:t xml:space="preserve">comma, </w:t>
      </w:r>
      <w:proofErr w:type="spellStart"/>
      <w:r w:rsidR="0039260F" w:rsidRPr="0068752A">
        <w:rPr>
          <w:b w:val="0"/>
          <w:smallCaps/>
          <w:noProof w:val="0"/>
          <w:sz w:val="22"/>
          <w:szCs w:val="22"/>
        </w:rPr>
        <w:t>finance</w:t>
      </w:r>
      <w:proofErr w:type="spellEnd"/>
      <w:r w:rsidR="0039260F" w:rsidRPr="0068752A">
        <w:rPr>
          <w:b w:val="0"/>
          <w:smallCaps/>
          <w:noProof w:val="0"/>
          <w:sz w:val="22"/>
          <w:szCs w:val="22"/>
        </w:rPr>
        <w:t xml:space="preserve">, </w:t>
      </w:r>
      <w:r w:rsidR="00095325" w:rsidRPr="0068752A">
        <w:rPr>
          <w:b w:val="0"/>
          <w:smallCaps/>
          <w:noProof w:val="0"/>
          <w:sz w:val="22"/>
          <w:szCs w:val="22"/>
        </w:rPr>
        <w:t>i</w:t>
      </w:r>
      <w:r w:rsidR="00FF092A" w:rsidRPr="0068752A">
        <w:rPr>
          <w:b w:val="0"/>
          <w:smallCaps/>
          <w:noProof w:val="0"/>
          <w:sz w:val="22"/>
          <w:szCs w:val="22"/>
        </w:rPr>
        <w:t xml:space="preserve">nternational relations and global </w:t>
      </w:r>
      <w:proofErr w:type="spellStart"/>
      <w:r w:rsidR="00FF092A" w:rsidRPr="0068752A">
        <w:rPr>
          <w:b w:val="0"/>
          <w:smallCaps/>
          <w:noProof w:val="0"/>
          <w:sz w:val="22"/>
          <w:szCs w:val="22"/>
        </w:rPr>
        <w:t>affairs</w:t>
      </w:r>
      <w:proofErr w:type="spellEnd"/>
      <w:r w:rsidRPr="0068752A">
        <w:rPr>
          <w:b w:val="0"/>
          <w:smallCaps/>
          <w:noProof w:val="0"/>
          <w:sz w:val="22"/>
          <w:szCs w:val="22"/>
        </w:rPr>
        <w:t xml:space="preserve">, </w:t>
      </w:r>
      <w:proofErr w:type="spellStart"/>
      <w:r w:rsidR="00095325" w:rsidRPr="0068752A">
        <w:rPr>
          <w:b w:val="0"/>
          <w:smallCaps/>
          <w:noProof w:val="0"/>
          <w:sz w:val="22"/>
          <w:szCs w:val="22"/>
        </w:rPr>
        <w:t>p</w:t>
      </w:r>
      <w:r w:rsidRPr="0068752A">
        <w:rPr>
          <w:b w:val="0"/>
          <w:smallCaps/>
          <w:noProof w:val="0"/>
          <w:sz w:val="22"/>
          <w:szCs w:val="22"/>
        </w:rPr>
        <w:t>sychology</w:t>
      </w:r>
      <w:proofErr w:type="spellEnd"/>
      <w:r w:rsidR="00FF092A" w:rsidRPr="0068752A">
        <w:rPr>
          <w:b w:val="0"/>
          <w:smallCaps/>
          <w:noProof w:val="0"/>
          <w:sz w:val="22"/>
          <w:szCs w:val="22"/>
        </w:rPr>
        <w:t>)</w:t>
      </w:r>
    </w:p>
    <w:p w14:paraId="7CB9355D" w14:textId="07DCD78F" w:rsidR="006F1772" w:rsidRPr="0068752A" w:rsidRDefault="002C6523">
      <w:pPr>
        <w:pStyle w:val="Titolo1"/>
        <w:rPr>
          <w:noProof w:val="0"/>
        </w:rPr>
      </w:pPr>
      <w:r w:rsidRPr="0068752A">
        <w:rPr>
          <w:noProof w:val="0"/>
        </w:rPr>
        <w:t>Lingua francese</w:t>
      </w:r>
      <w:r w:rsidR="00314C60" w:rsidRPr="0068752A">
        <w:rPr>
          <w:noProof w:val="0"/>
        </w:rPr>
        <w:t xml:space="preserve"> [Idoneità]</w:t>
      </w:r>
    </w:p>
    <w:p w14:paraId="68411B68" w14:textId="00A38422" w:rsidR="006711D7" w:rsidRPr="0068752A" w:rsidRDefault="006711D7" w:rsidP="001131DD">
      <w:pPr>
        <w:pStyle w:val="Titolo2"/>
        <w:jc w:val="both"/>
        <w:rPr>
          <w:noProof w:val="0"/>
          <w:sz w:val="20"/>
        </w:rPr>
      </w:pPr>
      <w:r w:rsidRPr="0068752A">
        <w:rPr>
          <w:noProof w:val="0"/>
          <w:sz w:val="20"/>
        </w:rPr>
        <w:t>Prof.</w:t>
      </w:r>
      <w:r w:rsidR="00B10332" w:rsidRPr="0068752A">
        <w:rPr>
          <w:noProof w:val="0"/>
          <w:sz w:val="20"/>
        </w:rPr>
        <w:t>ssa</w:t>
      </w:r>
      <w:r w:rsidRPr="0068752A">
        <w:rPr>
          <w:noProof w:val="0"/>
          <w:sz w:val="20"/>
        </w:rPr>
        <w:t xml:space="preserve"> </w:t>
      </w:r>
      <w:r w:rsidR="0039260F" w:rsidRPr="0068752A">
        <w:rPr>
          <w:noProof w:val="0"/>
          <w:sz w:val="20"/>
        </w:rPr>
        <w:t>Mariateresa Zanola</w:t>
      </w:r>
    </w:p>
    <w:p w14:paraId="40BD8BE1" w14:textId="19363538" w:rsidR="006711D7" w:rsidRPr="0068752A" w:rsidRDefault="006711D7" w:rsidP="006711D7">
      <w:pPr>
        <w:spacing w:before="240" w:after="120"/>
        <w:rPr>
          <w:b/>
          <w:sz w:val="18"/>
        </w:rPr>
      </w:pPr>
      <w:r w:rsidRPr="0068752A">
        <w:rPr>
          <w:b/>
          <w:i/>
          <w:sz w:val="18"/>
        </w:rPr>
        <w:t>OBIETTIVO DEL CORSO</w:t>
      </w:r>
      <w:r w:rsidR="001F4740" w:rsidRPr="0068752A">
        <w:rPr>
          <w:b/>
          <w:i/>
          <w:sz w:val="18"/>
        </w:rPr>
        <w:t xml:space="preserve"> E RISULTATI DI APPRENDIMENTO ATTESI</w:t>
      </w:r>
    </w:p>
    <w:p w14:paraId="2A8FFF38" w14:textId="567A746C" w:rsidR="005676C2" w:rsidRPr="0068752A" w:rsidRDefault="006711D7" w:rsidP="00522385">
      <w:r w:rsidRPr="0068752A">
        <w:t xml:space="preserve">Il corso </w:t>
      </w:r>
      <w:r w:rsidR="00522385" w:rsidRPr="0068752A">
        <w:t>del</w:t>
      </w:r>
      <w:r w:rsidR="00A407A9" w:rsidRPr="0068752A">
        <w:t xml:space="preserve"> SeLdA - Servizio Linguistico di Ateneo </w:t>
      </w:r>
      <w:r w:rsidR="00A55B97" w:rsidRPr="0068752A">
        <w:t xml:space="preserve">- </w:t>
      </w:r>
      <w:r w:rsidRPr="0068752A">
        <w:t>si propone di far acquisire</w:t>
      </w:r>
      <w:r w:rsidR="00522385" w:rsidRPr="0068752A">
        <w:t xml:space="preserve"> o consolidare</w:t>
      </w:r>
      <w:r w:rsidRPr="0068752A">
        <w:t xml:space="preserve"> le competenze linguistiche </w:t>
      </w:r>
      <w:r w:rsidR="00522385" w:rsidRPr="0068752A">
        <w:t xml:space="preserve">corrispondenti al </w:t>
      </w:r>
      <w:r w:rsidR="00522385" w:rsidRPr="0068752A">
        <w:rPr>
          <w:bCs/>
        </w:rPr>
        <w:t xml:space="preserve">livello </w:t>
      </w:r>
      <w:r w:rsidR="00522385" w:rsidRPr="0068752A">
        <w:rPr>
          <w:b/>
        </w:rPr>
        <w:t>B1 SOGLIA</w:t>
      </w:r>
      <w:r w:rsidR="00522385" w:rsidRPr="0068752A">
        <w:t xml:space="preserve"> definito dal </w:t>
      </w:r>
      <w:r w:rsidR="00C74913" w:rsidRPr="0068752A">
        <w:t xml:space="preserve">Quadro Comune Europeo di Riferimento per le lingue </w:t>
      </w:r>
      <w:r w:rsidR="00522385" w:rsidRPr="0068752A">
        <w:t>come “</w:t>
      </w:r>
      <w:r w:rsidR="00A407A9" w:rsidRPr="0068752A">
        <w:t>u</w:t>
      </w:r>
      <w:r w:rsidR="00522385" w:rsidRPr="0068752A">
        <w:rPr>
          <w:iCs/>
        </w:rPr>
        <w:t>so indipendente della lingua</w:t>
      </w:r>
      <w:r w:rsidR="00522385" w:rsidRPr="0068752A">
        <w:t>”,</w:t>
      </w:r>
      <w:r w:rsidR="005676C2" w:rsidRPr="0068752A">
        <w:t xml:space="preserve"> richieste dalle singole</w:t>
      </w:r>
      <w:r w:rsidRPr="0068752A">
        <w:t xml:space="preserve"> facoltà </w:t>
      </w:r>
      <w:r w:rsidR="00B30094" w:rsidRPr="0068752A">
        <w:t xml:space="preserve">e corsi di laurea </w:t>
      </w:r>
      <w:r w:rsidRPr="0068752A">
        <w:t xml:space="preserve">per il </w:t>
      </w:r>
      <w:r w:rsidR="00522385" w:rsidRPr="0068752A">
        <w:t>l</w:t>
      </w:r>
      <w:r w:rsidRPr="0068752A">
        <w:t xml:space="preserve">ivello 1 della lingua </w:t>
      </w:r>
      <w:r w:rsidR="00407D00" w:rsidRPr="0068752A">
        <w:t>francese</w:t>
      </w:r>
      <w:r w:rsidRPr="0068752A">
        <w:t>.</w:t>
      </w:r>
    </w:p>
    <w:p w14:paraId="3E1588DB" w14:textId="77777777" w:rsidR="00522385" w:rsidRPr="0068752A" w:rsidRDefault="00522385" w:rsidP="00522385">
      <w:r w:rsidRPr="0068752A">
        <w:t xml:space="preserve">I risultati di apprendimento attesi sono i seguenti: </w:t>
      </w:r>
    </w:p>
    <w:p w14:paraId="5B300CA7" w14:textId="0CC025D2" w:rsidR="00522385" w:rsidRPr="0068752A" w:rsidRDefault="00522385" w:rsidP="00522385">
      <w:r w:rsidRPr="0068752A">
        <w:t xml:space="preserve">i) saper capire i punti essenziali di un testo/discorso, a condizione che venga usata una lingua chiara e standard e che si tratti di argomenti familiari inerenti al lavoro, alla scuola, al tempo libero, ecc.; </w:t>
      </w:r>
    </w:p>
    <w:p w14:paraId="5D624D5D" w14:textId="0310E7BB" w:rsidR="00522385" w:rsidRPr="0068752A" w:rsidRDefault="00522385" w:rsidP="00522385">
      <w:pPr>
        <w:rPr>
          <w:iCs/>
        </w:rPr>
      </w:pPr>
      <w:r w:rsidRPr="0068752A">
        <w:rPr>
          <w:iCs/>
        </w:rPr>
        <w:t xml:space="preserve">ii) saper esprimere la propria opinione su argomenti familiari e inerenti alla sfera dei </w:t>
      </w:r>
      <w:r w:rsidR="00E40966" w:rsidRPr="0068752A">
        <w:rPr>
          <w:iCs/>
        </w:rPr>
        <w:t>propri</w:t>
      </w:r>
      <w:r w:rsidRPr="0068752A">
        <w:rPr>
          <w:iCs/>
        </w:rPr>
        <w:t xml:space="preserve"> interessi, in modo semplice e coerente;</w:t>
      </w:r>
    </w:p>
    <w:p w14:paraId="1F3EDBCD" w14:textId="2E0C7FA7" w:rsidR="00522385" w:rsidRPr="0068752A" w:rsidRDefault="00522385" w:rsidP="00522385">
      <w:pPr>
        <w:rPr>
          <w:iCs/>
        </w:rPr>
      </w:pPr>
      <w:r w:rsidRPr="0068752A">
        <w:rPr>
          <w:iCs/>
        </w:rPr>
        <w:t xml:space="preserve">iii) </w:t>
      </w:r>
      <w:r w:rsidR="00E40966" w:rsidRPr="0068752A">
        <w:rPr>
          <w:iCs/>
        </w:rPr>
        <w:t xml:space="preserve">saper comprendere e sapersi esprimere nella maggior parte </w:t>
      </w:r>
      <w:r w:rsidRPr="0068752A">
        <w:rPr>
          <w:iCs/>
        </w:rPr>
        <w:t xml:space="preserve">delle situazioni linguistico-comunicative della quotidianità </w:t>
      </w:r>
      <w:r w:rsidR="0045314B" w:rsidRPr="0068752A">
        <w:rPr>
          <w:iCs/>
        </w:rPr>
        <w:t xml:space="preserve">personale e </w:t>
      </w:r>
      <w:r w:rsidRPr="0068752A">
        <w:rPr>
          <w:iCs/>
        </w:rPr>
        <w:t xml:space="preserve">professionale; </w:t>
      </w:r>
    </w:p>
    <w:p w14:paraId="49831A58" w14:textId="77777777" w:rsidR="00522385" w:rsidRPr="0068752A" w:rsidRDefault="00522385" w:rsidP="00522385">
      <w:pPr>
        <w:rPr>
          <w:iCs/>
        </w:rPr>
      </w:pPr>
      <w:r w:rsidRPr="0068752A">
        <w:rPr>
          <w:iCs/>
        </w:rPr>
        <w:t>iv) saper riferire un’esperienza o un avvenimento, descrivere un obiettivo e fornire ragioni e spiegazioni brevi relative a un’idea o a un progetto.</w:t>
      </w:r>
    </w:p>
    <w:p w14:paraId="5CBD1E2E" w14:textId="77777777" w:rsidR="002C6523" w:rsidRPr="0068752A" w:rsidRDefault="002C6523" w:rsidP="002C6523">
      <w:pPr>
        <w:spacing w:before="240" w:after="120"/>
        <w:rPr>
          <w:b/>
          <w:sz w:val="18"/>
        </w:rPr>
      </w:pPr>
      <w:r w:rsidRPr="0068752A">
        <w:rPr>
          <w:b/>
          <w:i/>
          <w:sz w:val="18"/>
        </w:rPr>
        <w:t>PROGRAMMA DEL CORSO</w:t>
      </w:r>
    </w:p>
    <w:p w14:paraId="5E3BAD8A" w14:textId="1A7C22FF" w:rsidR="006711D7" w:rsidRPr="0068752A" w:rsidRDefault="006711D7" w:rsidP="00D82552">
      <w:pPr>
        <w:pStyle w:val="Paragrafoelenco"/>
        <w:numPr>
          <w:ilvl w:val="0"/>
          <w:numId w:val="5"/>
        </w:numPr>
        <w:ind w:left="357" w:hanging="357"/>
        <w:rPr>
          <w:i/>
        </w:rPr>
      </w:pPr>
      <w:r w:rsidRPr="0068752A">
        <w:rPr>
          <w:i/>
        </w:rPr>
        <w:t>Studio e uso attivo della fonetica e della grammatica di base</w:t>
      </w:r>
      <w:r w:rsidR="00CE4EF0" w:rsidRPr="0068752A">
        <w:rPr>
          <w:i/>
        </w:rPr>
        <w:t>.</w:t>
      </w:r>
    </w:p>
    <w:p w14:paraId="327D7760" w14:textId="78B3DDE9" w:rsidR="006711D7" w:rsidRPr="0068752A" w:rsidRDefault="006711D7" w:rsidP="006711D7">
      <w:r w:rsidRPr="0068752A">
        <w:t>–</w:t>
      </w:r>
      <w:r w:rsidRPr="0068752A">
        <w:tab/>
      </w:r>
      <w:r w:rsidR="00E40966" w:rsidRPr="0068752A">
        <w:t>Regole di base della pronuncia francese</w:t>
      </w:r>
      <w:r w:rsidRPr="0068752A">
        <w:t>.</w:t>
      </w:r>
    </w:p>
    <w:p w14:paraId="12597B77" w14:textId="433500BC" w:rsidR="006711D7" w:rsidRPr="0068752A" w:rsidRDefault="006711D7" w:rsidP="006711D7">
      <w:r w:rsidRPr="0068752A">
        <w:t>–</w:t>
      </w:r>
      <w:r w:rsidRPr="0068752A">
        <w:tab/>
        <w:t>Costruzione della frase semplice affermativa</w:t>
      </w:r>
      <w:r w:rsidR="00670BEA" w:rsidRPr="0068752A">
        <w:t xml:space="preserve"> e interrogativa</w:t>
      </w:r>
      <w:r w:rsidRPr="0068752A">
        <w:t>.</w:t>
      </w:r>
    </w:p>
    <w:p w14:paraId="39BF5517" w14:textId="0E5A9722" w:rsidR="006711D7" w:rsidRPr="0068752A" w:rsidRDefault="006711D7" w:rsidP="00670BEA">
      <w:r w:rsidRPr="0068752A">
        <w:t>–</w:t>
      </w:r>
      <w:r w:rsidRPr="0068752A">
        <w:tab/>
        <w:t>Presentativi.</w:t>
      </w:r>
    </w:p>
    <w:p w14:paraId="7C30344F" w14:textId="40DAC555" w:rsidR="006711D7" w:rsidRPr="0068752A" w:rsidRDefault="006711D7" w:rsidP="006711D7">
      <w:pPr>
        <w:rPr>
          <w:rFonts w:cs="Times"/>
        </w:rPr>
      </w:pPr>
      <w:r w:rsidRPr="0068752A">
        <w:rPr>
          <w:rFonts w:cs="Times"/>
        </w:rPr>
        <w:t>–</w:t>
      </w:r>
      <w:r w:rsidRPr="0068752A">
        <w:rPr>
          <w:rFonts w:cs="Times"/>
        </w:rPr>
        <w:tab/>
        <w:t xml:space="preserve">Espressioni corrispondenti a </w:t>
      </w:r>
      <w:r w:rsidR="00AA58E0" w:rsidRPr="0068752A">
        <w:rPr>
          <w:rFonts w:cs="Times"/>
        </w:rPr>
        <w:t>“</w:t>
      </w:r>
      <w:r w:rsidRPr="0068752A">
        <w:rPr>
          <w:rFonts w:cs="Times"/>
        </w:rPr>
        <w:t>c’è</w:t>
      </w:r>
      <w:r w:rsidR="00AA58E0" w:rsidRPr="0068752A">
        <w:rPr>
          <w:rFonts w:cs="Times"/>
        </w:rPr>
        <w:t>”</w:t>
      </w:r>
      <w:r w:rsidRPr="0068752A">
        <w:rPr>
          <w:rFonts w:cs="Times"/>
        </w:rPr>
        <w:t xml:space="preserve">, </w:t>
      </w:r>
      <w:r w:rsidR="00AA58E0" w:rsidRPr="0068752A">
        <w:rPr>
          <w:rFonts w:cs="Times"/>
        </w:rPr>
        <w:t>“</w:t>
      </w:r>
      <w:r w:rsidRPr="0068752A">
        <w:rPr>
          <w:rFonts w:cs="Times"/>
        </w:rPr>
        <w:t>ci sono</w:t>
      </w:r>
      <w:r w:rsidR="00AA58E0" w:rsidRPr="0068752A">
        <w:rPr>
          <w:rFonts w:cs="Times"/>
        </w:rPr>
        <w:t>”</w:t>
      </w:r>
      <w:r w:rsidRPr="0068752A">
        <w:rPr>
          <w:rFonts w:cs="Times"/>
        </w:rPr>
        <w:t>.</w:t>
      </w:r>
    </w:p>
    <w:p w14:paraId="6053BC8C" w14:textId="679CBF71" w:rsidR="006711D7" w:rsidRPr="0068752A" w:rsidRDefault="00D9408B" w:rsidP="006711D7">
      <w:r w:rsidRPr="0068752A">
        <w:t>–</w:t>
      </w:r>
      <w:r w:rsidRPr="0068752A">
        <w:tab/>
      </w:r>
      <w:r w:rsidR="00670BEA" w:rsidRPr="0068752A">
        <w:t>L’espressione della n</w:t>
      </w:r>
      <w:r w:rsidRPr="0068752A">
        <w:t>egazione.</w:t>
      </w:r>
    </w:p>
    <w:p w14:paraId="37F7D0B6" w14:textId="77777777" w:rsidR="006711D7" w:rsidRPr="0068752A" w:rsidRDefault="006711D7" w:rsidP="006711D7">
      <w:r w:rsidRPr="0068752A">
        <w:lastRenderedPageBreak/>
        <w:t>–</w:t>
      </w:r>
      <w:r w:rsidRPr="0068752A">
        <w:tab/>
        <w:t>Articoli definiti, indefiniti e partitivi.</w:t>
      </w:r>
    </w:p>
    <w:p w14:paraId="390EA877" w14:textId="2B8367E2" w:rsidR="006711D7" w:rsidRPr="0068752A" w:rsidRDefault="006711D7" w:rsidP="006711D7">
      <w:r w:rsidRPr="0068752A">
        <w:t>–</w:t>
      </w:r>
      <w:r w:rsidRPr="0068752A">
        <w:tab/>
        <w:t xml:space="preserve">Femminile e plurale </w:t>
      </w:r>
      <w:r w:rsidR="00095325" w:rsidRPr="0068752A">
        <w:t xml:space="preserve">di </w:t>
      </w:r>
      <w:r w:rsidRPr="0068752A">
        <w:t>nomi e</w:t>
      </w:r>
      <w:r w:rsidR="00095325" w:rsidRPr="0068752A">
        <w:t xml:space="preserve"> di</w:t>
      </w:r>
      <w:r w:rsidRPr="0068752A">
        <w:t xml:space="preserve"> aggettivi.</w:t>
      </w:r>
    </w:p>
    <w:p w14:paraId="0261A89D" w14:textId="77777777" w:rsidR="006711D7" w:rsidRPr="0068752A" w:rsidRDefault="006711D7" w:rsidP="006711D7">
      <w:r w:rsidRPr="0068752A">
        <w:t>–</w:t>
      </w:r>
      <w:r w:rsidRPr="0068752A">
        <w:tab/>
        <w:t>Possessivi: aggettivi e pronomi.</w:t>
      </w:r>
    </w:p>
    <w:p w14:paraId="778E382B" w14:textId="77777777" w:rsidR="006711D7" w:rsidRPr="0068752A" w:rsidRDefault="006711D7" w:rsidP="006711D7">
      <w:r w:rsidRPr="0068752A">
        <w:t>–</w:t>
      </w:r>
      <w:r w:rsidRPr="0068752A">
        <w:tab/>
        <w:t>Dimostrativi: aggettivi e pronomi.</w:t>
      </w:r>
    </w:p>
    <w:p w14:paraId="260DBF1D" w14:textId="255EED24" w:rsidR="006711D7" w:rsidRPr="0068752A" w:rsidRDefault="006711D7" w:rsidP="006711D7">
      <w:r w:rsidRPr="0068752A">
        <w:t>–</w:t>
      </w:r>
      <w:r w:rsidRPr="0068752A">
        <w:tab/>
        <w:t>Numeri</w:t>
      </w:r>
      <w:r w:rsidR="003710C8" w:rsidRPr="0068752A">
        <w:t xml:space="preserve"> ordinali e cardinali</w:t>
      </w:r>
      <w:r w:rsidRPr="0068752A">
        <w:t>.</w:t>
      </w:r>
    </w:p>
    <w:p w14:paraId="78697EE4" w14:textId="34B29F4E" w:rsidR="006711D7" w:rsidRPr="0068752A" w:rsidRDefault="006711D7" w:rsidP="006711D7">
      <w:r w:rsidRPr="0068752A">
        <w:t>–</w:t>
      </w:r>
      <w:r w:rsidRPr="0068752A">
        <w:tab/>
        <w:t xml:space="preserve">Pronomi personali, pronomi </w:t>
      </w:r>
      <w:r w:rsidRPr="0068752A">
        <w:rPr>
          <w:i/>
          <w:iCs/>
        </w:rPr>
        <w:t>y</w:t>
      </w:r>
      <w:r w:rsidRPr="0068752A">
        <w:t xml:space="preserve"> e</w:t>
      </w:r>
      <w:r w:rsidR="00C078F9" w:rsidRPr="0068752A">
        <w:t>d</w:t>
      </w:r>
      <w:r w:rsidRPr="0068752A">
        <w:t xml:space="preserve"> </w:t>
      </w:r>
      <w:r w:rsidRPr="0068752A">
        <w:rPr>
          <w:i/>
          <w:iCs/>
        </w:rPr>
        <w:t>en</w:t>
      </w:r>
      <w:r w:rsidRPr="0068752A">
        <w:t>.</w:t>
      </w:r>
    </w:p>
    <w:p w14:paraId="0235FC59" w14:textId="77777777" w:rsidR="006711D7" w:rsidRPr="0068752A" w:rsidRDefault="006711D7" w:rsidP="006711D7">
      <w:r w:rsidRPr="0068752A">
        <w:t>–</w:t>
      </w:r>
      <w:r w:rsidRPr="0068752A">
        <w:tab/>
        <w:t>Pronomi relativi semplici.</w:t>
      </w:r>
    </w:p>
    <w:p w14:paraId="6C1E9E33" w14:textId="18A99B62" w:rsidR="006711D7" w:rsidRPr="0068752A" w:rsidRDefault="006711D7" w:rsidP="006711D7">
      <w:pPr>
        <w:rPr>
          <w:color w:val="FF0000"/>
        </w:rPr>
      </w:pPr>
      <w:r w:rsidRPr="0068752A">
        <w:t>–</w:t>
      </w:r>
      <w:r w:rsidRPr="0068752A">
        <w:tab/>
        <w:t xml:space="preserve">Avverbi di </w:t>
      </w:r>
      <w:r w:rsidR="00A407A9" w:rsidRPr="0068752A">
        <w:t>base.</w:t>
      </w:r>
    </w:p>
    <w:p w14:paraId="1D8A25C6" w14:textId="77777777" w:rsidR="00A55B97" w:rsidRPr="0068752A" w:rsidRDefault="006711D7" w:rsidP="00D82552">
      <w:pPr>
        <w:ind w:left="284" w:hanging="284"/>
      </w:pPr>
      <w:r w:rsidRPr="0068752A">
        <w:t>–</w:t>
      </w:r>
      <w:r w:rsidRPr="0068752A">
        <w:tab/>
      </w:r>
      <w:r w:rsidR="005B4941" w:rsidRPr="0068752A">
        <w:t>Le preposizioni semplici ed articolate</w:t>
      </w:r>
      <w:r w:rsidR="00670BEA" w:rsidRPr="0068752A">
        <w:t xml:space="preserve"> </w:t>
      </w:r>
      <w:r w:rsidR="00670BEA" w:rsidRPr="0068752A">
        <w:rPr>
          <w:i/>
          <w:iCs/>
        </w:rPr>
        <w:t>de</w:t>
      </w:r>
      <w:r w:rsidR="00670BEA" w:rsidRPr="0068752A">
        <w:t xml:space="preserve"> e </w:t>
      </w:r>
      <w:r w:rsidR="00670BEA" w:rsidRPr="0068752A">
        <w:rPr>
          <w:i/>
          <w:iCs/>
        </w:rPr>
        <w:t>à</w:t>
      </w:r>
      <w:r w:rsidR="00670BEA" w:rsidRPr="0068752A">
        <w:t xml:space="preserve">. </w:t>
      </w:r>
    </w:p>
    <w:p w14:paraId="5DB16A3B" w14:textId="657900FF" w:rsidR="006711D7" w:rsidRPr="0068752A" w:rsidRDefault="00A55B97" w:rsidP="00A55B97">
      <w:pPr>
        <w:ind w:left="284" w:hanging="284"/>
      </w:pPr>
      <w:r w:rsidRPr="0068752A">
        <w:t>–</w:t>
      </w:r>
      <w:r w:rsidRPr="0068752A">
        <w:tab/>
      </w:r>
      <w:r w:rsidR="00670BEA" w:rsidRPr="0068752A">
        <w:t>P</w:t>
      </w:r>
      <w:r w:rsidR="006711D7" w:rsidRPr="0068752A">
        <w:t>rincipali preposizioni ed espressioni di luogo e tempo.</w:t>
      </w:r>
    </w:p>
    <w:p w14:paraId="7A454F98" w14:textId="575CD879" w:rsidR="006711D7" w:rsidRPr="0068752A" w:rsidRDefault="006711D7" w:rsidP="006711D7">
      <w:r w:rsidRPr="0068752A">
        <w:t>–</w:t>
      </w:r>
      <w:r w:rsidRPr="0068752A">
        <w:tab/>
        <w:t>Comparativ</w:t>
      </w:r>
      <w:r w:rsidR="00670BEA" w:rsidRPr="0068752A">
        <w:t xml:space="preserve">o, </w:t>
      </w:r>
      <w:r w:rsidRPr="0068752A">
        <w:t>superlativ</w:t>
      </w:r>
      <w:r w:rsidR="00670BEA" w:rsidRPr="0068752A">
        <w:t>o assoluto e relativo</w:t>
      </w:r>
      <w:r w:rsidRPr="0068752A">
        <w:t>.</w:t>
      </w:r>
    </w:p>
    <w:p w14:paraId="393B3087" w14:textId="56279AD5" w:rsidR="00670BEA" w:rsidRPr="0068752A" w:rsidRDefault="00670BEA" w:rsidP="00D82552">
      <w:pPr>
        <w:ind w:left="284" w:hanging="284"/>
        <w:rPr>
          <w:lang w:val="cs-CZ"/>
        </w:rPr>
      </w:pPr>
      <w:r w:rsidRPr="0068752A">
        <w:t>–</w:t>
      </w:r>
      <w:r w:rsidRPr="0068752A">
        <w:tab/>
        <w:t>Congiunzioni di coordinazione e subordinazione di base</w:t>
      </w:r>
      <w:r w:rsidRPr="0068752A">
        <w:rPr>
          <w:lang w:val="x-none"/>
        </w:rPr>
        <w:t xml:space="preserve"> (</w:t>
      </w:r>
      <w:r w:rsidRPr="0068752A">
        <w:rPr>
          <w:i/>
          <w:lang w:val="x-none"/>
        </w:rPr>
        <w:t>et</w:t>
      </w:r>
      <w:r w:rsidRPr="0068752A">
        <w:rPr>
          <w:lang w:val="x-none"/>
        </w:rPr>
        <w:t xml:space="preserve">, </w:t>
      </w:r>
      <w:proofErr w:type="spellStart"/>
      <w:r w:rsidRPr="0068752A">
        <w:rPr>
          <w:i/>
          <w:lang w:val="x-none"/>
        </w:rPr>
        <w:t>ou</w:t>
      </w:r>
      <w:proofErr w:type="spellEnd"/>
      <w:r w:rsidRPr="0068752A">
        <w:rPr>
          <w:lang w:val="x-none"/>
        </w:rPr>
        <w:t xml:space="preserve">, </w:t>
      </w:r>
      <w:r w:rsidRPr="0068752A">
        <w:rPr>
          <w:i/>
          <w:lang w:val="x-none"/>
        </w:rPr>
        <w:t>mais</w:t>
      </w:r>
      <w:r w:rsidRPr="0068752A">
        <w:rPr>
          <w:lang w:val="x-none"/>
        </w:rPr>
        <w:t xml:space="preserve">, </w:t>
      </w:r>
      <w:r w:rsidRPr="0068752A">
        <w:rPr>
          <w:i/>
          <w:lang w:val="x-none"/>
        </w:rPr>
        <w:t xml:space="preserve">parce </w:t>
      </w:r>
      <w:proofErr w:type="spellStart"/>
      <w:r w:rsidRPr="0068752A">
        <w:rPr>
          <w:i/>
          <w:lang w:val="x-none"/>
        </w:rPr>
        <w:t>que</w:t>
      </w:r>
      <w:proofErr w:type="spellEnd"/>
      <w:r w:rsidRPr="0068752A">
        <w:rPr>
          <w:lang w:val="x-none"/>
        </w:rPr>
        <w:t>)</w:t>
      </w:r>
      <w:r w:rsidRPr="0068752A">
        <w:rPr>
          <w:lang w:val="cs-CZ"/>
        </w:rPr>
        <w:t>.</w:t>
      </w:r>
    </w:p>
    <w:p w14:paraId="500B6537" w14:textId="25989884" w:rsidR="006711D7" w:rsidRPr="0068752A" w:rsidRDefault="006711D7" w:rsidP="006711D7">
      <w:pPr>
        <w:ind w:left="284" w:hanging="284"/>
      </w:pPr>
      <w:r w:rsidRPr="0068752A">
        <w:t>–</w:t>
      </w:r>
      <w:r w:rsidRPr="0068752A">
        <w:tab/>
        <w:t>Tempi verbali dell'indicativo</w:t>
      </w:r>
      <w:r w:rsidR="00670BEA" w:rsidRPr="0068752A">
        <w:t xml:space="preserve"> (presente, futuro, imperfetto, passato prossimo)</w:t>
      </w:r>
      <w:r w:rsidRPr="0068752A">
        <w:t>, il condizionale, il congiuntivo presente, l'imperativo</w:t>
      </w:r>
      <w:r w:rsidR="00670BEA" w:rsidRPr="0068752A">
        <w:t xml:space="preserve"> affermativo e negativo</w:t>
      </w:r>
      <w:r w:rsidRPr="0068752A">
        <w:t>.</w:t>
      </w:r>
    </w:p>
    <w:p w14:paraId="6036D781" w14:textId="739F5EE0" w:rsidR="006711D7" w:rsidRPr="0068752A" w:rsidRDefault="006711D7" w:rsidP="006711D7">
      <w:pPr>
        <w:ind w:left="284" w:hanging="284"/>
      </w:pPr>
      <w:r w:rsidRPr="0068752A">
        <w:t>–</w:t>
      </w:r>
      <w:r w:rsidRPr="0068752A">
        <w:tab/>
        <w:t xml:space="preserve">Verbi ausiliari e verbi in </w:t>
      </w:r>
      <w:r w:rsidR="00A407A9" w:rsidRPr="0068752A">
        <w:t>-</w:t>
      </w:r>
      <w:r w:rsidRPr="0068752A">
        <w:t xml:space="preserve">ER, </w:t>
      </w:r>
      <w:r w:rsidR="00A407A9" w:rsidRPr="0068752A">
        <w:t>-</w:t>
      </w:r>
      <w:r w:rsidRPr="0068752A">
        <w:t xml:space="preserve">IR, </w:t>
      </w:r>
      <w:r w:rsidR="00A407A9" w:rsidRPr="0068752A">
        <w:t>-</w:t>
      </w:r>
      <w:r w:rsidRPr="0068752A">
        <w:t xml:space="preserve">RE, </w:t>
      </w:r>
      <w:r w:rsidR="00A407A9" w:rsidRPr="0068752A">
        <w:t>-</w:t>
      </w:r>
      <w:r w:rsidRPr="0068752A">
        <w:t>OIR.</w:t>
      </w:r>
    </w:p>
    <w:p w14:paraId="67A69F71" w14:textId="1E855003" w:rsidR="006711D7" w:rsidRPr="0068752A" w:rsidRDefault="006711D7" w:rsidP="00D82552">
      <w:pPr>
        <w:ind w:left="284" w:hanging="284"/>
      </w:pPr>
      <w:r w:rsidRPr="0068752A">
        <w:t>–</w:t>
      </w:r>
      <w:r w:rsidRPr="0068752A">
        <w:tab/>
        <w:t>Principali verbi riflessivi</w:t>
      </w:r>
      <w:r w:rsidR="00670BEA" w:rsidRPr="0068752A">
        <w:t xml:space="preserve">, </w:t>
      </w:r>
      <w:r w:rsidRPr="0068752A">
        <w:t>impersonali</w:t>
      </w:r>
      <w:r w:rsidR="00670BEA" w:rsidRPr="0068752A">
        <w:t xml:space="preserve">, </w:t>
      </w:r>
      <w:r w:rsidRPr="0068752A">
        <w:t>irregolari.</w:t>
      </w:r>
    </w:p>
    <w:p w14:paraId="6A955114" w14:textId="29908FD5" w:rsidR="006711D7" w:rsidRPr="0068752A" w:rsidRDefault="006711D7" w:rsidP="00670BEA">
      <w:r w:rsidRPr="0068752A">
        <w:t>–</w:t>
      </w:r>
      <w:r w:rsidRPr="0068752A">
        <w:tab/>
        <w:t>Gallicismi.</w:t>
      </w:r>
    </w:p>
    <w:p w14:paraId="7D54632C" w14:textId="29EA9F58" w:rsidR="006711D7" w:rsidRPr="0068752A" w:rsidRDefault="006711D7" w:rsidP="00670BEA">
      <w:r w:rsidRPr="0068752A">
        <w:t>–</w:t>
      </w:r>
      <w:r w:rsidRPr="0068752A">
        <w:tab/>
        <w:t>Verbi di movimento + infinito</w:t>
      </w:r>
      <w:r w:rsidR="00670BEA" w:rsidRPr="0068752A">
        <w:t>; verbi di opinione + indicativo o + infinito.</w:t>
      </w:r>
    </w:p>
    <w:p w14:paraId="6C9F04CC" w14:textId="28EFB8F4" w:rsidR="006711D7" w:rsidRPr="0068752A" w:rsidRDefault="006711D7" w:rsidP="00D82552">
      <w:pPr>
        <w:ind w:left="284" w:hanging="284"/>
      </w:pPr>
      <w:r w:rsidRPr="0068752A">
        <w:t>–</w:t>
      </w:r>
      <w:r w:rsidRPr="0068752A">
        <w:tab/>
      </w:r>
      <w:r w:rsidR="00670BEA" w:rsidRPr="0068752A">
        <w:t>Introduzione all’u</w:t>
      </w:r>
      <w:r w:rsidRPr="0068752A">
        <w:t>so del congiuntivo con i verbi impersonali e di volontà e/o desiderio.</w:t>
      </w:r>
    </w:p>
    <w:p w14:paraId="2B88008B" w14:textId="23F49326" w:rsidR="006711D7" w:rsidRPr="0068752A" w:rsidRDefault="006711D7" w:rsidP="006711D7">
      <w:pPr>
        <w:rPr>
          <w:i/>
          <w:iCs/>
        </w:rPr>
      </w:pPr>
      <w:r w:rsidRPr="0068752A">
        <w:t>–</w:t>
      </w:r>
      <w:r w:rsidRPr="0068752A">
        <w:tab/>
      </w:r>
      <w:r w:rsidR="00670BEA" w:rsidRPr="0068752A">
        <w:t>Introduzione all’espressione dell’i</w:t>
      </w:r>
      <w:r w:rsidRPr="0068752A">
        <w:t>potesi</w:t>
      </w:r>
      <w:r w:rsidR="00A407A9" w:rsidRPr="0068752A">
        <w:t xml:space="preserve"> (</w:t>
      </w:r>
      <w:r w:rsidR="00A407A9" w:rsidRPr="0068752A">
        <w:rPr>
          <w:rStyle w:val="Enfasicorsivo"/>
          <w:i w:val="0"/>
          <w:iCs w:val="0"/>
        </w:rPr>
        <w:t>1</w:t>
      </w:r>
      <w:r w:rsidR="00A407A9" w:rsidRPr="0068752A">
        <w:rPr>
          <w:i/>
          <w:iCs/>
        </w:rPr>
        <w:t xml:space="preserve">° </w:t>
      </w:r>
      <w:r w:rsidR="00A407A9" w:rsidRPr="0068752A">
        <w:rPr>
          <w:rStyle w:val="Enfasicorsivo"/>
          <w:i w:val="0"/>
          <w:iCs w:val="0"/>
        </w:rPr>
        <w:t>tipo</w:t>
      </w:r>
      <w:r w:rsidR="00A407A9" w:rsidRPr="0068752A">
        <w:t>)</w:t>
      </w:r>
      <w:r w:rsidR="00A407A9" w:rsidRPr="0068752A">
        <w:rPr>
          <w:i/>
          <w:iCs/>
        </w:rPr>
        <w:t>.</w:t>
      </w:r>
    </w:p>
    <w:p w14:paraId="1B89A6D8" w14:textId="1462DBEA" w:rsidR="006711D7" w:rsidRPr="0068752A" w:rsidRDefault="00472602" w:rsidP="00D82552">
      <w:pPr>
        <w:pStyle w:val="Paragrafoelenco"/>
        <w:numPr>
          <w:ilvl w:val="0"/>
          <w:numId w:val="5"/>
        </w:numPr>
        <w:spacing w:before="120"/>
        <w:ind w:left="357" w:hanging="357"/>
        <w:rPr>
          <w:i/>
        </w:rPr>
      </w:pPr>
      <w:r w:rsidRPr="0068752A">
        <w:rPr>
          <w:i/>
          <w:iCs/>
        </w:rPr>
        <w:t>Acquisizione del vocabolario fondamentale per esprimersi nelle situazioni della vita quotidiana.</w:t>
      </w:r>
    </w:p>
    <w:p w14:paraId="0AD277DA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Salutations.</w:t>
      </w:r>
    </w:p>
    <w:p w14:paraId="474C8F55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Pays et nationalités.</w:t>
      </w:r>
    </w:p>
    <w:p w14:paraId="5F237F00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Études, professions et lieux de travail ou d’études.</w:t>
      </w:r>
    </w:p>
    <w:p w14:paraId="045B5FFB" w14:textId="7D68BD78" w:rsidR="006711D7" w:rsidRPr="0068752A" w:rsidRDefault="006711D7" w:rsidP="00472602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Famille</w:t>
      </w:r>
      <w:r w:rsidR="00472602" w:rsidRPr="0068752A">
        <w:rPr>
          <w:lang w:val="fr-FR"/>
        </w:rPr>
        <w:t xml:space="preserve"> et p</w:t>
      </w:r>
      <w:r w:rsidRPr="0068752A">
        <w:rPr>
          <w:lang w:val="fr-FR"/>
        </w:rPr>
        <w:t>ersonnes</w:t>
      </w:r>
      <w:r w:rsidR="00472602" w:rsidRPr="0068752A">
        <w:rPr>
          <w:lang w:val="fr-FR"/>
        </w:rPr>
        <w:t xml:space="preserve"> </w:t>
      </w:r>
      <w:r w:rsidRPr="0068752A">
        <w:rPr>
          <w:lang w:val="fr-FR"/>
        </w:rPr>
        <w:t xml:space="preserve">(description physique et </w:t>
      </w:r>
      <w:r w:rsidR="00472602" w:rsidRPr="0068752A">
        <w:rPr>
          <w:lang w:val="fr-FR"/>
        </w:rPr>
        <w:t>du</w:t>
      </w:r>
      <w:r w:rsidRPr="0068752A">
        <w:rPr>
          <w:lang w:val="fr-FR"/>
        </w:rPr>
        <w:t xml:space="preserve"> caractère).</w:t>
      </w:r>
    </w:p>
    <w:p w14:paraId="407DDF59" w14:textId="36398CE5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Vêtements, accessoires et objets quotidiens.</w:t>
      </w:r>
    </w:p>
    <w:p w14:paraId="37EE37E4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Actions de la journée.</w:t>
      </w:r>
    </w:p>
    <w:p w14:paraId="48E30882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Immeuble et appartement.</w:t>
      </w:r>
    </w:p>
    <w:p w14:paraId="48CA4588" w14:textId="1AAECE9A" w:rsidR="006711D7" w:rsidRPr="0068752A" w:rsidRDefault="006711D7" w:rsidP="007E6DDC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</w:r>
      <w:r w:rsidR="00314C60" w:rsidRPr="0068752A">
        <w:rPr>
          <w:lang w:val="fr-FR"/>
        </w:rPr>
        <w:t>Rendez-vous et planning</w:t>
      </w:r>
      <w:r w:rsidR="007E6DDC" w:rsidRPr="0068752A">
        <w:rPr>
          <w:lang w:val="fr-FR"/>
        </w:rPr>
        <w:t>.</w:t>
      </w:r>
    </w:p>
    <w:p w14:paraId="5D77C9DD" w14:textId="76ADF512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Magasins</w:t>
      </w:r>
      <w:r w:rsidR="00407D00" w:rsidRPr="0068752A">
        <w:rPr>
          <w:lang w:val="fr-FR"/>
        </w:rPr>
        <w:t>,</w:t>
      </w:r>
      <w:r w:rsidRPr="0068752A">
        <w:rPr>
          <w:lang w:val="fr-FR"/>
        </w:rPr>
        <w:t xml:space="preserve"> achats</w:t>
      </w:r>
      <w:r w:rsidR="00407D00" w:rsidRPr="0068752A">
        <w:rPr>
          <w:lang w:val="fr-FR"/>
        </w:rPr>
        <w:t xml:space="preserve"> et modalité</w:t>
      </w:r>
      <w:r w:rsidR="00ED6C63" w:rsidRPr="0068752A">
        <w:rPr>
          <w:lang w:val="fr-FR"/>
        </w:rPr>
        <w:t>s</w:t>
      </w:r>
      <w:r w:rsidR="00407D00" w:rsidRPr="0068752A">
        <w:rPr>
          <w:lang w:val="fr-FR"/>
        </w:rPr>
        <w:t xml:space="preserve"> de paiement</w:t>
      </w:r>
      <w:r w:rsidRPr="0068752A">
        <w:rPr>
          <w:lang w:val="fr-FR"/>
        </w:rPr>
        <w:t>.</w:t>
      </w:r>
    </w:p>
    <w:p w14:paraId="57881BD8" w14:textId="54A2F5C4" w:rsidR="006711D7" w:rsidRPr="0068752A" w:rsidRDefault="00D9408B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M</w:t>
      </w:r>
      <w:r w:rsidR="006711D7" w:rsidRPr="0068752A">
        <w:rPr>
          <w:lang w:val="fr-FR"/>
        </w:rPr>
        <w:t>étéo.</w:t>
      </w:r>
    </w:p>
    <w:p w14:paraId="1BA11147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Loisirs, vacances, voyages.</w:t>
      </w:r>
    </w:p>
    <w:p w14:paraId="0D20822D" w14:textId="57B8ED80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</w:r>
      <w:r w:rsidR="0067547F" w:rsidRPr="0068752A">
        <w:rPr>
          <w:lang w:val="fr-FR"/>
        </w:rPr>
        <w:t>La ville, les lieux de la ville, les m</w:t>
      </w:r>
      <w:r w:rsidRPr="0068752A">
        <w:rPr>
          <w:lang w:val="fr-FR"/>
        </w:rPr>
        <w:t>oyens de transport.</w:t>
      </w:r>
    </w:p>
    <w:p w14:paraId="332EA05C" w14:textId="77777777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Hôtel et restaurants.</w:t>
      </w:r>
    </w:p>
    <w:p w14:paraId="1ECAC31D" w14:textId="4050391A" w:rsidR="006711D7" w:rsidRPr="0068752A" w:rsidRDefault="006711D7" w:rsidP="006711D7">
      <w:pPr>
        <w:rPr>
          <w:lang w:val="fr-FR"/>
        </w:rPr>
      </w:pPr>
      <w:r w:rsidRPr="0068752A">
        <w:rPr>
          <w:lang w:val="fr-FR"/>
        </w:rPr>
        <w:t>–</w:t>
      </w:r>
      <w:r w:rsidRPr="0068752A">
        <w:rPr>
          <w:lang w:val="fr-FR"/>
        </w:rPr>
        <w:tab/>
        <w:t>Repas et produits alimentaires les plus courants.</w:t>
      </w:r>
    </w:p>
    <w:p w14:paraId="45B25CC4" w14:textId="3382BF19" w:rsidR="00472602" w:rsidRPr="0068752A" w:rsidRDefault="00472602" w:rsidP="00D82552">
      <w:pPr>
        <w:pStyle w:val="Paragrafoelenco"/>
        <w:numPr>
          <w:ilvl w:val="0"/>
          <w:numId w:val="5"/>
        </w:numPr>
        <w:ind w:left="357" w:hanging="357"/>
        <w:rPr>
          <w:i/>
        </w:rPr>
      </w:pPr>
      <w:r w:rsidRPr="0068752A">
        <w:rPr>
          <w:i/>
        </w:rPr>
        <w:t xml:space="preserve">Sviluppo delle competenze di </w:t>
      </w:r>
      <w:r w:rsidR="00A55B97" w:rsidRPr="0068752A">
        <w:rPr>
          <w:i/>
        </w:rPr>
        <w:t>produzione e comprensione scritta e orale in relazione ad argomenti di vita quotidiana</w:t>
      </w:r>
      <w:r w:rsidRPr="0068752A">
        <w:rPr>
          <w:i/>
        </w:rPr>
        <w:t>.</w:t>
      </w:r>
    </w:p>
    <w:p w14:paraId="1BA84626" w14:textId="34CC0F2E" w:rsidR="009577E9" w:rsidRPr="0068752A" w:rsidRDefault="002C6523" w:rsidP="00ED6C63">
      <w:pPr>
        <w:keepNext/>
        <w:spacing w:before="240" w:after="120"/>
        <w:rPr>
          <w:b/>
        </w:rPr>
      </w:pPr>
      <w:r w:rsidRPr="0068752A">
        <w:rPr>
          <w:b/>
          <w:i/>
        </w:rPr>
        <w:lastRenderedPageBreak/>
        <w:t>BIBLIOGRAFIA</w:t>
      </w:r>
      <w:r w:rsidR="002C61A4">
        <w:rPr>
          <w:rStyle w:val="Rimandonotaapidipagina"/>
          <w:b/>
          <w:i/>
        </w:rPr>
        <w:footnoteReference w:id="1"/>
      </w:r>
    </w:p>
    <w:p w14:paraId="194D1014" w14:textId="201612F2" w:rsidR="003E1A59" w:rsidRPr="00A1325E" w:rsidRDefault="003E1A59" w:rsidP="00A1325E">
      <w:pPr>
        <w:keepNext/>
        <w:rPr>
          <w:smallCaps/>
          <w:sz w:val="18"/>
          <w:szCs w:val="18"/>
          <w:lang w:val="fr-FR"/>
        </w:rPr>
      </w:pPr>
      <w:r w:rsidRPr="00A1325E">
        <w:rPr>
          <w:b/>
          <w:i/>
          <w:sz w:val="18"/>
          <w:szCs w:val="18"/>
        </w:rPr>
        <w:t xml:space="preserve">LIVELLO </w:t>
      </w:r>
      <w:r w:rsidR="006A2F57" w:rsidRPr="00A1325E">
        <w:rPr>
          <w:b/>
          <w:i/>
          <w:sz w:val="18"/>
          <w:szCs w:val="18"/>
        </w:rPr>
        <w:t>PRINCIPIANTI:</w:t>
      </w:r>
    </w:p>
    <w:p w14:paraId="6038B642" w14:textId="2C43B8F2" w:rsidR="00E40966" w:rsidRPr="00A1325E" w:rsidRDefault="00E40966" w:rsidP="00A1325E">
      <w:pPr>
        <w:pStyle w:val="Testo1"/>
        <w:spacing w:line="240" w:lineRule="exact"/>
        <w:rPr>
          <w:smallCaps/>
          <w:noProof w:val="0"/>
          <w:szCs w:val="18"/>
          <w:lang w:val="fr-FR"/>
        </w:rPr>
      </w:pPr>
      <w:r w:rsidRPr="00A1325E">
        <w:rPr>
          <w:smallCaps/>
          <w:spacing w:val="-5"/>
          <w:szCs w:val="18"/>
          <w:lang w:val="fr-FR"/>
        </w:rPr>
        <w:t xml:space="preserve">J.-T. Le </w:t>
      </w:r>
      <w:proofErr w:type="spellStart"/>
      <w:r w:rsidRPr="00A1325E">
        <w:rPr>
          <w:smallCaps/>
          <w:noProof w:val="0"/>
          <w:szCs w:val="18"/>
          <w:lang w:val="fr-FR"/>
        </w:rPr>
        <w:t>Bougnec</w:t>
      </w:r>
      <w:proofErr w:type="spellEnd"/>
      <w:r w:rsidRPr="00A1325E">
        <w:rPr>
          <w:smallCaps/>
          <w:noProof w:val="0"/>
          <w:szCs w:val="18"/>
          <w:lang w:val="fr-FR"/>
        </w:rPr>
        <w:t xml:space="preserve">, </w:t>
      </w:r>
      <w:r w:rsidRPr="00A1325E">
        <w:rPr>
          <w:smallCaps/>
          <w:spacing w:val="-5"/>
          <w:szCs w:val="18"/>
          <w:lang w:val="fr-FR"/>
        </w:rPr>
        <w:t xml:space="preserve">M.-J. </w:t>
      </w:r>
      <w:r w:rsidRPr="00A1325E">
        <w:rPr>
          <w:smallCaps/>
          <w:noProof w:val="0"/>
          <w:szCs w:val="18"/>
          <w:lang w:val="fr-FR"/>
        </w:rPr>
        <w:t xml:space="preserve">Lopes, </w:t>
      </w:r>
      <w:r w:rsidRPr="00A1325E">
        <w:rPr>
          <w:i/>
          <w:iCs/>
          <w:noProof w:val="0"/>
          <w:szCs w:val="18"/>
          <w:lang w:val="fr-FR"/>
        </w:rPr>
        <w:t>Inspire 1</w:t>
      </w:r>
      <w:r w:rsidRPr="00A1325E">
        <w:rPr>
          <w:noProof w:val="0"/>
          <w:szCs w:val="18"/>
          <w:lang w:val="fr-FR"/>
        </w:rPr>
        <w:t>, Livre de l’élève,</w:t>
      </w:r>
      <w:r w:rsidRPr="00A1325E">
        <w:rPr>
          <w:smallCaps/>
          <w:noProof w:val="0"/>
          <w:szCs w:val="18"/>
          <w:lang w:val="fr-FR"/>
        </w:rPr>
        <w:t xml:space="preserve"> </w:t>
      </w:r>
      <w:r w:rsidRPr="00A1325E">
        <w:rPr>
          <w:noProof w:val="0"/>
          <w:szCs w:val="18"/>
          <w:lang w:val="fr-FR"/>
        </w:rPr>
        <w:t>Hachette, Paris, 2020.</w:t>
      </w:r>
      <w:r w:rsidR="002C61A4">
        <w:rPr>
          <w:noProof w:val="0"/>
          <w:szCs w:val="18"/>
          <w:lang w:val="fr-FR"/>
        </w:rPr>
        <w:t xml:space="preserve"> </w:t>
      </w:r>
      <w:bookmarkStart w:id="0" w:name="_Hlk170391661"/>
      <w:r w:rsidR="002C61A4">
        <w:rPr>
          <w:rFonts w:ascii="Times New Roman" w:hAnsi="Times New Roman"/>
          <w:i/>
          <w:color w:val="0070C0"/>
          <w:szCs w:val="18"/>
        </w:rPr>
        <w:fldChar w:fldCharType="begin"/>
      </w:r>
      <w:r w:rsidR="002C61A4">
        <w:rPr>
          <w:rFonts w:ascii="Times New Roman" w:hAnsi="Times New Roman"/>
          <w:i/>
          <w:color w:val="0070C0"/>
          <w:szCs w:val="18"/>
        </w:rPr>
        <w:instrText>HYPERLINK "https://librerie.unicatt.it/scheda-libro/autori-vari/inspire-1-livre-eleve-per-le-scuole-superiori-con-e-book-con-espansione-online-con-dvd-rom-9782015135755-688440.html"</w:instrText>
      </w:r>
      <w:r w:rsidR="002C61A4">
        <w:rPr>
          <w:rFonts w:ascii="Times New Roman" w:hAnsi="Times New Roman"/>
          <w:i/>
          <w:color w:val="0070C0"/>
          <w:szCs w:val="18"/>
        </w:rPr>
      </w:r>
      <w:r w:rsidR="002C61A4">
        <w:rPr>
          <w:rFonts w:ascii="Times New Roman" w:hAnsi="Times New Roman"/>
          <w:i/>
          <w:color w:val="0070C0"/>
          <w:szCs w:val="18"/>
        </w:rPr>
        <w:fldChar w:fldCharType="separate"/>
      </w:r>
      <w:r w:rsidR="002C61A4" w:rsidRPr="002C61A4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2C61A4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7AB4DCC9" w14:textId="236BCE3C" w:rsidR="00E40966" w:rsidRPr="00A1325E" w:rsidRDefault="00E40966" w:rsidP="00A1325E">
      <w:pPr>
        <w:pStyle w:val="Testo1"/>
        <w:spacing w:line="240" w:lineRule="exact"/>
        <w:rPr>
          <w:noProof w:val="0"/>
          <w:szCs w:val="18"/>
          <w:lang w:val="fr-FR"/>
        </w:rPr>
      </w:pPr>
      <w:r w:rsidRPr="00A1325E">
        <w:rPr>
          <w:smallCaps/>
          <w:noProof w:val="0"/>
          <w:szCs w:val="18"/>
          <w:lang w:val="fr-FR"/>
        </w:rPr>
        <w:t xml:space="preserve">A. Caselli, </w:t>
      </w:r>
      <w:r w:rsidRPr="00A1325E">
        <w:rPr>
          <w:i/>
          <w:iCs/>
          <w:noProof w:val="0"/>
          <w:szCs w:val="18"/>
          <w:lang w:val="fr-FR"/>
        </w:rPr>
        <w:t>Grammaire en direct</w:t>
      </w:r>
      <w:r w:rsidRPr="00A1325E">
        <w:rPr>
          <w:noProof w:val="0"/>
          <w:szCs w:val="18"/>
          <w:lang w:val="fr-FR"/>
        </w:rPr>
        <w:t xml:space="preserve">, ELI, </w:t>
      </w:r>
      <w:proofErr w:type="spellStart"/>
      <w:r w:rsidRPr="00A1325E">
        <w:rPr>
          <w:noProof w:val="0"/>
          <w:szCs w:val="18"/>
          <w:lang w:val="fr-FR"/>
        </w:rPr>
        <w:t>Recanati</w:t>
      </w:r>
      <w:proofErr w:type="spellEnd"/>
      <w:r w:rsidRPr="00A1325E">
        <w:rPr>
          <w:noProof w:val="0"/>
          <w:szCs w:val="18"/>
          <w:lang w:val="fr-FR"/>
        </w:rPr>
        <w:t>, 2020.</w:t>
      </w:r>
      <w:r w:rsidR="002C61A4">
        <w:rPr>
          <w:noProof w:val="0"/>
          <w:szCs w:val="18"/>
          <w:lang w:val="fr-FR"/>
        </w:rPr>
        <w:t xml:space="preserve"> </w:t>
      </w:r>
      <w:hyperlink r:id="rId8" w:history="1">
        <w:r w:rsidR="002C61A4" w:rsidRPr="002C61A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76472871" w14:textId="09E19E9E" w:rsidR="003E1A59" w:rsidRPr="00A1325E" w:rsidRDefault="003E1A59" w:rsidP="00A1325E">
      <w:pPr>
        <w:keepNext/>
        <w:spacing w:before="120"/>
        <w:rPr>
          <w:b/>
          <w:i/>
          <w:sz w:val="18"/>
          <w:szCs w:val="18"/>
        </w:rPr>
      </w:pPr>
      <w:r w:rsidRPr="00A1325E">
        <w:rPr>
          <w:b/>
          <w:i/>
          <w:sz w:val="18"/>
          <w:szCs w:val="18"/>
        </w:rPr>
        <w:t>LIVELLO INTERMEDIO</w:t>
      </w:r>
      <w:r w:rsidR="006A2F57" w:rsidRPr="00A1325E">
        <w:rPr>
          <w:b/>
          <w:i/>
          <w:sz w:val="18"/>
          <w:szCs w:val="18"/>
        </w:rPr>
        <w:t>:</w:t>
      </w:r>
    </w:p>
    <w:p w14:paraId="582D7D4C" w14:textId="185D38CA" w:rsidR="00E73967" w:rsidRPr="00A1325E" w:rsidRDefault="00E73967" w:rsidP="00A1325E">
      <w:pPr>
        <w:pStyle w:val="Testo1"/>
        <w:spacing w:line="240" w:lineRule="exact"/>
        <w:rPr>
          <w:smallCaps/>
          <w:noProof w:val="0"/>
          <w:szCs w:val="18"/>
          <w:lang w:val="fr-FR"/>
        </w:rPr>
      </w:pPr>
      <w:r w:rsidRPr="00A1325E">
        <w:rPr>
          <w:smallCaps/>
          <w:noProof w:val="0"/>
          <w:szCs w:val="18"/>
        </w:rPr>
        <w:t xml:space="preserve">J.-T. Le </w:t>
      </w:r>
      <w:proofErr w:type="spellStart"/>
      <w:r w:rsidRPr="00A1325E">
        <w:rPr>
          <w:smallCaps/>
          <w:noProof w:val="0"/>
          <w:szCs w:val="18"/>
        </w:rPr>
        <w:t>Bougnec</w:t>
      </w:r>
      <w:proofErr w:type="spellEnd"/>
      <w:r w:rsidRPr="00A1325E">
        <w:rPr>
          <w:smallCaps/>
          <w:noProof w:val="0"/>
          <w:szCs w:val="18"/>
        </w:rPr>
        <w:t>, M.-J. Lopes</w:t>
      </w:r>
      <w:r w:rsidRPr="00A1325E">
        <w:rPr>
          <w:noProof w:val="0"/>
          <w:szCs w:val="18"/>
        </w:rPr>
        <w:t>, </w:t>
      </w:r>
      <w:r w:rsidRPr="00A1325E">
        <w:rPr>
          <w:i/>
          <w:iCs/>
          <w:noProof w:val="0"/>
          <w:szCs w:val="18"/>
        </w:rPr>
        <w:t>Inspire 2</w:t>
      </w:r>
      <w:r w:rsidRPr="00A1325E">
        <w:rPr>
          <w:noProof w:val="0"/>
          <w:szCs w:val="18"/>
        </w:rPr>
        <w:t>, Livre de l’</w:t>
      </w:r>
      <w:proofErr w:type="spellStart"/>
      <w:r w:rsidRPr="00A1325E">
        <w:rPr>
          <w:noProof w:val="0"/>
          <w:szCs w:val="18"/>
        </w:rPr>
        <w:t>élève</w:t>
      </w:r>
      <w:proofErr w:type="spellEnd"/>
      <w:r w:rsidRPr="00A1325E">
        <w:rPr>
          <w:noProof w:val="0"/>
          <w:szCs w:val="18"/>
        </w:rPr>
        <w:t>, Hachette, Paris, 2020.</w:t>
      </w:r>
      <w:r w:rsidR="002C61A4">
        <w:rPr>
          <w:noProof w:val="0"/>
          <w:szCs w:val="18"/>
        </w:rPr>
        <w:t xml:space="preserve"> </w:t>
      </w:r>
      <w:hyperlink r:id="rId9" w:history="1">
        <w:r w:rsidR="002C61A4" w:rsidRPr="002C61A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2EE0536F" w14:textId="7AF9820F" w:rsidR="00995D43" w:rsidRPr="00A1325E" w:rsidRDefault="00995D43" w:rsidP="00A1325E">
      <w:pPr>
        <w:pStyle w:val="Testo1"/>
        <w:spacing w:line="240" w:lineRule="exact"/>
        <w:rPr>
          <w:noProof w:val="0"/>
          <w:szCs w:val="18"/>
          <w:lang w:val="fr-FR"/>
        </w:rPr>
      </w:pPr>
      <w:r w:rsidRPr="00A1325E">
        <w:rPr>
          <w:smallCaps/>
          <w:noProof w:val="0"/>
          <w:szCs w:val="18"/>
          <w:lang w:val="fr-FR"/>
        </w:rPr>
        <w:t xml:space="preserve">A. Caselli, </w:t>
      </w:r>
      <w:r w:rsidRPr="00A1325E">
        <w:rPr>
          <w:i/>
          <w:iCs/>
          <w:noProof w:val="0"/>
          <w:szCs w:val="18"/>
          <w:lang w:val="fr-FR"/>
        </w:rPr>
        <w:t>Grammaire en direct</w:t>
      </w:r>
      <w:r w:rsidRPr="00A1325E">
        <w:rPr>
          <w:noProof w:val="0"/>
          <w:szCs w:val="18"/>
          <w:lang w:val="fr-FR"/>
        </w:rPr>
        <w:t xml:space="preserve">, ELI, </w:t>
      </w:r>
      <w:proofErr w:type="spellStart"/>
      <w:r w:rsidRPr="00A1325E">
        <w:rPr>
          <w:noProof w:val="0"/>
          <w:szCs w:val="18"/>
          <w:lang w:val="fr-FR"/>
        </w:rPr>
        <w:t>Recanati</w:t>
      </w:r>
      <w:proofErr w:type="spellEnd"/>
      <w:r w:rsidRPr="00A1325E">
        <w:rPr>
          <w:noProof w:val="0"/>
          <w:szCs w:val="18"/>
          <w:lang w:val="fr-FR"/>
        </w:rPr>
        <w:t>, 2020.</w:t>
      </w:r>
      <w:r w:rsidR="002C61A4">
        <w:rPr>
          <w:noProof w:val="0"/>
          <w:szCs w:val="18"/>
          <w:lang w:val="fr-FR"/>
        </w:rPr>
        <w:t xml:space="preserve"> </w:t>
      </w:r>
      <w:hyperlink r:id="rId10" w:history="1">
        <w:r w:rsidR="002C61A4" w:rsidRPr="002C61A4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1D0BFEA9" w14:textId="77777777" w:rsidR="006711D7" w:rsidRPr="00A1325E" w:rsidRDefault="006711D7" w:rsidP="006711D7">
      <w:pPr>
        <w:keepNext/>
        <w:spacing w:before="240" w:after="120"/>
        <w:rPr>
          <w:b/>
          <w:i/>
          <w:sz w:val="18"/>
          <w:szCs w:val="18"/>
        </w:rPr>
      </w:pPr>
      <w:r w:rsidRPr="00A1325E">
        <w:rPr>
          <w:b/>
          <w:i/>
          <w:sz w:val="18"/>
          <w:szCs w:val="18"/>
        </w:rPr>
        <w:t>DIDATTICA DEL CORSO</w:t>
      </w:r>
    </w:p>
    <w:p w14:paraId="562FFA22" w14:textId="0B6711DF" w:rsidR="002B5285" w:rsidRPr="00A1325E" w:rsidRDefault="006711D7" w:rsidP="002B5285">
      <w:pPr>
        <w:pStyle w:val="Testo2"/>
        <w:spacing w:line="240" w:lineRule="exact"/>
        <w:rPr>
          <w:noProof w:val="0"/>
          <w:szCs w:val="18"/>
        </w:rPr>
      </w:pPr>
      <w:r w:rsidRPr="00A1325E">
        <w:rPr>
          <w:bCs/>
          <w:noProof w:val="0"/>
          <w:szCs w:val="18"/>
        </w:rPr>
        <w:t xml:space="preserve">I corsi </w:t>
      </w:r>
      <w:r w:rsidRPr="00A1325E">
        <w:rPr>
          <w:noProof w:val="0"/>
          <w:szCs w:val="18"/>
        </w:rPr>
        <w:t>sono interfacoltà</w:t>
      </w:r>
      <w:r w:rsidR="00C4699C" w:rsidRPr="00A1325E">
        <w:rPr>
          <w:noProof w:val="0"/>
          <w:szCs w:val="18"/>
        </w:rPr>
        <w:t xml:space="preserve">. I corsi in presenza sono semestrali e il corso online è annuale </w:t>
      </w:r>
      <w:r w:rsidRPr="00A1325E">
        <w:rPr>
          <w:noProof w:val="0"/>
          <w:szCs w:val="18"/>
        </w:rPr>
        <w:t>con approccio didattico e numero di ore differenziati secondo i livelli: principiante</w:t>
      </w:r>
      <w:r w:rsidR="004A0825" w:rsidRPr="00A1325E">
        <w:rPr>
          <w:noProof w:val="0"/>
          <w:szCs w:val="18"/>
        </w:rPr>
        <w:t xml:space="preserve"> (60 ore</w:t>
      </w:r>
      <w:r w:rsidR="0053334F" w:rsidRPr="00A1325E">
        <w:rPr>
          <w:noProof w:val="0"/>
          <w:szCs w:val="18"/>
        </w:rPr>
        <w:t>)</w:t>
      </w:r>
      <w:r w:rsidR="00AF1070" w:rsidRPr="00A1325E">
        <w:rPr>
          <w:noProof w:val="0"/>
          <w:szCs w:val="18"/>
        </w:rPr>
        <w:t xml:space="preserve"> </w:t>
      </w:r>
      <w:r w:rsidRPr="00A1325E">
        <w:rPr>
          <w:noProof w:val="0"/>
          <w:szCs w:val="18"/>
        </w:rPr>
        <w:t>e intermedio</w:t>
      </w:r>
      <w:r w:rsidR="004A0825" w:rsidRPr="00A1325E">
        <w:rPr>
          <w:noProof w:val="0"/>
          <w:szCs w:val="18"/>
        </w:rPr>
        <w:t xml:space="preserve"> (40 ore)</w:t>
      </w:r>
      <w:r w:rsidR="006A2F57" w:rsidRPr="00A1325E">
        <w:rPr>
          <w:noProof w:val="0"/>
          <w:szCs w:val="18"/>
        </w:rPr>
        <w:t xml:space="preserve"> distribuiti nei due semestri</w:t>
      </w:r>
      <w:r w:rsidR="002B5285" w:rsidRPr="00A1325E">
        <w:rPr>
          <w:noProof w:val="0"/>
          <w:szCs w:val="18"/>
        </w:rPr>
        <w:t xml:space="preserve">. </w:t>
      </w:r>
    </w:p>
    <w:p w14:paraId="39348522" w14:textId="076DAEA0" w:rsidR="006711D7" w:rsidRPr="00A1325E" w:rsidRDefault="006711D7" w:rsidP="00B91F4D">
      <w:pPr>
        <w:pStyle w:val="Testo2"/>
        <w:spacing w:line="240" w:lineRule="exact"/>
        <w:rPr>
          <w:b/>
          <w:noProof w:val="0"/>
          <w:szCs w:val="18"/>
        </w:rPr>
      </w:pPr>
      <w:r w:rsidRPr="00A1325E">
        <w:rPr>
          <w:b/>
          <w:bCs/>
          <w:noProof w:val="0"/>
          <w:szCs w:val="18"/>
        </w:rPr>
        <w:t>Il programma e l’esame finale sono tuttavia uguali per tutti i corsi e i livelli</w:t>
      </w:r>
      <w:r w:rsidRPr="00A1325E">
        <w:rPr>
          <w:bCs/>
          <w:noProof w:val="0"/>
          <w:szCs w:val="18"/>
        </w:rPr>
        <w:t xml:space="preserve">. </w:t>
      </w:r>
      <w:r w:rsidRPr="00A1325E">
        <w:rPr>
          <w:bCs/>
          <w:noProof w:val="0"/>
          <w:spacing w:val="-5"/>
          <w:szCs w:val="18"/>
        </w:rPr>
        <w:t xml:space="preserve">Le lezioni prevedono </w:t>
      </w:r>
      <w:r w:rsidR="0045314B" w:rsidRPr="00A1325E">
        <w:rPr>
          <w:noProof w:val="0"/>
          <w:szCs w:val="18"/>
        </w:rPr>
        <w:t xml:space="preserve">attività </w:t>
      </w:r>
      <w:r w:rsidR="00B91F4D" w:rsidRPr="00A1325E">
        <w:rPr>
          <w:noProof w:val="0"/>
          <w:szCs w:val="18"/>
        </w:rPr>
        <w:t>di produzione e comprensione scritt</w:t>
      </w:r>
      <w:r w:rsidR="00050746" w:rsidRPr="00A1325E">
        <w:rPr>
          <w:noProof w:val="0"/>
          <w:szCs w:val="18"/>
        </w:rPr>
        <w:t>a</w:t>
      </w:r>
      <w:r w:rsidR="00B91F4D" w:rsidRPr="00A1325E">
        <w:rPr>
          <w:noProof w:val="0"/>
          <w:szCs w:val="18"/>
        </w:rPr>
        <w:t xml:space="preserve"> e orale</w:t>
      </w:r>
      <w:r w:rsidRPr="00A1325E">
        <w:rPr>
          <w:noProof w:val="0"/>
          <w:szCs w:val="18"/>
        </w:rPr>
        <w:t>, simulazioni di situazioni di comunicazione, spiegazioni grammaticali, esercizi</w:t>
      </w:r>
      <w:r w:rsidR="00DE55B5" w:rsidRPr="00A1325E">
        <w:rPr>
          <w:noProof w:val="0"/>
          <w:szCs w:val="18"/>
        </w:rPr>
        <w:t xml:space="preserve"> su piattaforma on line</w:t>
      </w:r>
      <w:r w:rsidRPr="00A1325E">
        <w:rPr>
          <w:noProof w:val="0"/>
          <w:szCs w:val="18"/>
        </w:rPr>
        <w:t>, preparazione al test informatizzato e al colloquio orale.</w:t>
      </w:r>
    </w:p>
    <w:p w14:paraId="2EE42DD6" w14:textId="4FA46482" w:rsidR="00FF0DBD" w:rsidRPr="00A1325E" w:rsidRDefault="00FF0DBD" w:rsidP="00FF0DBD">
      <w:pPr>
        <w:keepNext/>
        <w:spacing w:before="240" w:after="120"/>
        <w:rPr>
          <w:b/>
          <w:i/>
          <w:sz w:val="18"/>
          <w:szCs w:val="18"/>
        </w:rPr>
      </w:pPr>
      <w:r w:rsidRPr="00A1325E">
        <w:rPr>
          <w:b/>
          <w:i/>
          <w:sz w:val="18"/>
          <w:szCs w:val="18"/>
        </w:rPr>
        <w:t>METODO</w:t>
      </w:r>
      <w:r w:rsidR="001F4740" w:rsidRPr="00A1325E">
        <w:rPr>
          <w:b/>
          <w:i/>
          <w:sz w:val="18"/>
          <w:szCs w:val="18"/>
        </w:rPr>
        <w:t xml:space="preserve"> E CRITERI</w:t>
      </w:r>
      <w:r w:rsidRPr="00A1325E">
        <w:rPr>
          <w:b/>
          <w:i/>
          <w:sz w:val="18"/>
          <w:szCs w:val="18"/>
        </w:rPr>
        <w:t xml:space="preserve"> DI VALUTAZIONE</w:t>
      </w:r>
    </w:p>
    <w:p w14:paraId="02BF4556" w14:textId="19FC89D4" w:rsidR="00FF0DBD" w:rsidRPr="00A1325E" w:rsidRDefault="006A2F57" w:rsidP="006A2F57">
      <w:pPr>
        <w:pStyle w:val="Testo2"/>
        <w:spacing w:line="240" w:lineRule="exact"/>
        <w:ind w:firstLine="0"/>
        <w:rPr>
          <w:noProof w:val="0"/>
          <w:szCs w:val="18"/>
        </w:rPr>
      </w:pPr>
      <w:r w:rsidRPr="00A1325E">
        <w:rPr>
          <w:noProof w:val="0"/>
          <w:szCs w:val="18"/>
        </w:rPr>
        <w:t>La</w:t>
      </w:r>
      <w:r w:rsidR="00FF0DBD" w:rsidRPr="00A1325E">
        <w:rPr>
          <w:noProof w:val="0"/>
          <w:szCs w:val="18"/>
        </w:rPr>
        <w:t xml:space="preserve"> </w:t>
      </w:r>
      <w:r w:rsidR="00FF0DBD" w:rsidRPr="00A1325E">
        <w:rPr>
          <w:iCs/>
          <w:noProof w:val="0"/>
          <w:szCs w:val="18"/>
        </w:rPr>
        <w:t>prova d’idoneità</w:t>
      </w:r>
      <w:r w:rsidR="00FF0DBD" w:rsidRPr="00A1325E">
        <w:rPr>
          <w:noProof w:val="0"/>
          <w:szCs w:val="18"/>
        </w:rPr>
        <w:t xml:space="preserve"> consiste in un test informatizzato e un colloquio orale cui si è ammessi </w:t>
      </w:r>
      <w:r w:rsidR="00FF0DBD" w:rsidRPr="00A1325E">
        <w:rPr>
          <w:i/>
          <w:smallCaps/>
          <w:noProof w:val="0"/>
          <w:szCs w:val="18"/>
        </w:rPr>
        <w:t>solo</w:t>
      </w:r>
      <w:r w:rsidR="00FF0DBD" w:rsidRPr="00A1325E">
        <w:rPr>
          <w:noProof w:val="0"/>
          <w:szCs w:val="18"/>
        </w:rPr>
        <w:t xml:space="preserve"> previo superamento della parte informatizzata.</w:t>
      </w:r>
    </w:p>
    <w:p w14:paraId="7ED39881" w14:textId="23AE49B4" w:rsidR="00FF0DBD" w:rsidRPr="00A1325E" w:rsidRDefault="00FF0DBD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i/>
          <w:noProof w:val="0"/>
          <w:szCs w:val="18"/>
        </w:rPr>
        <w:t xml:space="preserve">Test scritto informatizzato (durata: </w:t>
      </w:r>
      <w:r w:rsidR="008E2653" w:rsidRPr="00A1325E">
        <w:rPr>
          <w:i/>
          <w:noProof w:val="0"/>
          <w:szCs w:val="18"/>
        </w:rPr>
        <w:t xml:space="preserve">50 minuti </w:t>
      </w:r>
      <w:r w:rsidRPr="00A1325E">
        <w:rPr>
          <w:i/>
          <w:noProof w:val="0"/>
          <w:szCs w:val="18"/>
        </w:rPr>
        <w:t xml:space="preserve">- </w:t>
      </w:r>
      <w:r w:rsidR="004A0825" w:rsidRPr="00A1325E">
        <w:rPr>
          <w:i/>
          <w:noProof w:val="0"/>
          <w:szCs w:val="18"/>
        </w:rPr>
        <w:t>D</w:t>
      </w:r>
      <w:r w:rsidRPr="00A1325E">
        <w:rPr>
          <w:i/>
          <w:noProof w:val="0"/>
          <w:szCs w:val="18"/>
        </w:rPr>
        <w:t>izionario</w:t>
      </w:r>
      <w:r w:rsidR="004A0825" w:rsidRPr="00A1325E">
        <w:rPr>
          <w:i/>
          <w:noProof w:val="0"/>
          <w:szCs w:val="18"/>
        </w:rPr>
        <w:t xml:space="preserve"> NON consentito</w:t>
      </w:r>
      <w:r w:rsidRPr="00A1325E">
        <w:rPr>
          <w:noProof w:val="0"/>
          <w:szCs w:val="18"/>
        </w:rPr>
        <w:t>).</w:t>
      </w:r>
    </w:p>
    <w:p w14:paraId="7548338A" w14:textId="495E62F0" w:rsidR="00FF0DBD" w:rsidRPr="00A1325E" w:rsidRDefault="00FF0DBD" w:rsidP="001F4740">
      <w:pPr>
        <w:pStyle w:val="Testo2"/>
        <w:tabs>
          <w:tab w:val="left" w:pos="426"/>
        </w:tabs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–</w:t>
      </w:r>
      <w:r w:rsidRPr="00A1325E">
        <w:rPr>
          <w:noProof w:val="0"/>
          <w:szCs w:val="18"/>
        </w:rPr>
        <w:tab/>
      </w:r>
      <w:r w:rsidR="00B91F4D" w:rsidRPr="00A1325E">
        <w:rPr>
          <w:noProof w:val="0"/>
          <w:szCs w:val="18"/>
        </w:rPr>
        <w:t>Esercizio di c</w:t>
      </w:r>
      <w:r w:rsidRPr="00A1325E">
        <w:rPr>
          <w:noProof w:val="0"/>
          <w:szCs w:val="18"/>
        </w:rPr>
        <w:t>omprensione scritta: lettura di un testo con domande a scelta multipla</w:t>
      </w:r>
      <w:r w:rsidR="00E82C8C" w:rsidRPr="00A1325E">
        <w:rPr>
          <w:noProof w:val="0"/>
          <w:szCs w:val="18"/>
        </w:rPr>
        <w:t xml:space="preserve"> (10 punti)</w:t>
      </w:r>
      <w:r w:rsidRPr="00A1325E">
        <w:rPr>
          <w:noProof w:val="0"/>
          <w:szCs w:val="18"/>
        </w:rPr>
        <w:t>.</w:t>
      </w:r>
    </w:p>
    <w:p w14:paraId="6DEE2154" w14:textId="3C700EB7" w:rsidR="00FF0DBD" w:rsidRPr="00A1325E" w:rsidRDefault="00FF0DBD" w:rsidP="001F4740">
      <w:pPr>
        <w:pStyle w:val="Testo2"/>
        <w:tabs>
          <w:tab w:val="left" w:pos="426"/>
        </w:tabs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–</w:t>
      </w:r>
      <w:r w:rsidRPr="00A1325E">
        <w:rPr>
          <w:noProof w:val="0"/>
          <w:szCs w:val="18"/>
        </w:rPr>
        <w:tab/>
      </w:r>
      <w:r w:rsidR="00B91F4D" w:rsidRPr="00A1325E">
        <w:rPr>
          <w:noProof w:val="0"/>
          <w:szCs w:val="18"/>
        </w:rPr>
        <w:t>Esercizi di l</w:t>
      </w:r>
      <w:r w:rsidRPr="00A1325E">
        <w:rPr>
          <w:noProof w:val="0"/>
          <w:szCs w:val="18"/>
        </w:rPr>
        <w:t>ingua e grammatica:</w:t>
      </w:r>
      <w:r w:rsidR="00E82C8C" w:rsidRPr="00A1325E">
        <w:rPr>
          <w:noProof w:val="0"/>
          <w:szCs w:val="18"/>
        </w:rPr>
        <w:t xml:space="preserve"> </w:t>
      </w:r>
      <w:r w:rsidR="00FA7F38" w:rsidRPr="00A1325E">
        <w:rPr>
          <w:noProof w:val="0"/>
          <w:szCs w:val="18"/>
        </w:rPr>
        <w:t>quattro esercizi (</w:t>
      </w:r>
      <w:r w:rsidR="00E82C8C" w:rsidRPr="00A1325E">
        <w:rPr>
          <w:noProof w:val="0"/>
          <w:szCs w:val="18"/>
        </w:rPr>
        <w:t>tre testi brevi da completare con il femminile, il plurale o la forma verbale corretta</w:t>
      </w:r>
      <w:r w:rsidR="00FA7F38" w:rsidRPr="00A1325E">
        <w:rPr>
          <w:noProof w:val="0"/>
          <w:szCs w:val="18"/>
        </w:rPr>
        <w:t xml:space="preserve"> -</w:t>
      </w:r>
      <w:r w:rsidR="00E82C8C" w:rsidRPr="00A1325E">
        <w:rPr>
          <w:noProof w:val="0"/>
          <w:szCs w:val="18"/>
        </w:rPr>
        <w:t>15 punti</w:t>
      </w:r>
      <w:r w:rsidR="00FA7F38" w:rsidRPr="00A1325E">
        <w:rPr>
          <w:noProof w:val="0"/>
          <w:szCs w:val="18"/>
        </w:rPr>
        <w:t>; un</w:t>
      </w:r>
      <w:r w:rsidR="005C17A9" w:rsidRPr="00A1325E">
        <w:rPr>
          <w:noProof w:val="0"/>
          <w:szCs w:val="18"/>
        </w:rPr>
        <w:t xml:space="preserve"> </w:t>
      </w:r>
      <w:r w:rsidR="00FA7F38" w:rsidRPr="00A1325E">
        <w:rPr>
          <w:noProof w:val="0"/>
          <w:szCs w:val="18"/>
        </w:rPr>
        <w:t>testo</w:t>
      </w:r>
      <w:r w:rsidR="00E82C8C" w:rsidRPr="00A1325E">
        <w:rPr>
          <w:noProof w:val="0"/>
          <w:szCs w:val="18"/>
        </w:rPr>
        <w:t xml:space="preserve"> più lung</w:t>
      </w:r>
      <w:r w:rsidR="00FA7F38" w:rsidRPr="00A1325E">
        <w:rPr>
          <w:noProof w:val="0"/>
          <w:szCs w:val="18"/>
        </w:rPr>
        <w:t>o</w:t>
      </w:r>
      <w:r w:rsidR="00E82C8C" w:rsidRPr="00A1325E">
        <w:rPr>
          <w:noProof w:val="0"/>
          <w:szCs w:val="18"/>
        </w:rPr>
        <w:t xml:space="preserve"> da completare con elementi grammaticali o lessicali </w:t>
      </w:r>
      <w:r w:rsidR="00314C60" w:rsidRPr="00A1325E">
        <w:rPr>
          <w:noProof w:val="0"/>
          <w:szCs w:val="18"/>
        </w:rPr>
        <w:t>vari</w:t>
      </w:r>
      <w:r w:rsidR="00B91F4D" w:rsidRPr="00A1325E">
        <w:rPr>
          <w:noProof w:val="0"/>
          <w:szCs w:val="18"/>
        </w:rPr>
        <w:t>, quali</w:t>
      </w:r>
      <w:r w:rsidR="0029385A" w:rsidRPr="00A1325E">
        <w:rPr>
          <w:noProof w:val="0"/>
          <w:szCs w:val="18"/>
        </w:rPr>
        <w:t xml:space="preserve"> </w:t>
      </w:r>
      <w:r w:rsidR="00B91F4D" w:rsidRPr="00A1325E">
        <w:rPr>
          <w:noProof w:val="0"/>
          <w:szCs w:val="18"/>
        </w:rPr>
        <w:t>pronomi, preposizioni</w:t>
      </w:r>
      <w:r w:rsidR="0029385A" w:rsidRPr="00A1325E">
        <w:rPr>
          <w:noProof w:val="0"/>
          <w:szCs w:val="18"/>
        </w:rPr>
        <w:t xml:space="preserve">, verbi, ecc. </w:t>
      </w:r>
      <w:r w:rsidR="008C499B" w:rsidRPr="00A1325E">
        <w:rPr>
          <w:noProof w:val="0"/>
          <w:szCs w:val="18"/>
        </w:rPr>
        <w:t>-</w:t>
      </w:r>
      <w:r w:rsidR="005C17A9" w:rsidRPr="00A1325E">
        <w:rPr>
          <w:noProof w:val="0"/>
          <w:szCs w:val="18"/>
        </w:rPr>
        <w:t>10</w:t>
      </w:r>
      <w:r w:rsidR="00E82C8C" w:rsidRPr="00A1325E">
        <w:rPr>
          <w:noProof w:val="0"/>
          <w:szCs w:val="18"/>
        </w:rPr>
        <w:t xml:space="preserve"> punti)</w:t>
      </w:r>
      <w:r w:rsidRPr="00A1325E">
        <w:rPr>
          <w:noProof w:val="0"/>
          <w:szCs w:val="18"/>
        </w:rPr>
        <w:t>.</w:t>
      </w:r>
    </w:p>
    <w:p w14:paraId="16097E17" w14:textId="6AD2E6AF" w:rsidR="005C17A9" w:rsidRPr="00A1325E" w:rsidRDefault="005C17A9" w:rsidP="005C17A9">
      <w:pPr>
        <w:pStyle w:val="Testo2"/>
        <w:tabs>
          <w:tab w:val="left" w:pos="426"/>
        </w:tabs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–</w:t>
      </w:r>
      <w:r w:rsidRPr="00A1325E">
        <w:rPr>
          <w:noProof w:val="0"/>
          <w:szCs w:val="18"/>
        </w:rPr>
        <w:tab/>
      </w:r>
      <w:r w:rsidR="0029385A" w:rsidRPr="00A1325E">
        <w:rPr>
          <w:noProof w:val="0"/>
          <w:szCs w:val="18"/>
        </w:rPr>
        <w:t>Esercizi di c</w:t>
      </w:r>
      <w:r w:rsidRPr="00A1325E">
        <w:rPr>
          <w:noProof w:val="0"/>
          <w:szCs w:val="18"/>
        </w:rPr>
        <w:t xml:space="preserve">omprensione orale: ascolto di due </w:t>
      </w:r>
      <w:r w:rsidR="0029385A" w:rsidRPr="00A1325E">
        <w:rPr>
          <w:noProof w:val="0"/>
          <w:szCs w:val="18"/>
        </w:rPr>
        <w:t>documenti audio in francese e risposta a</w:t>
      </w:r>
      <w:r w:rsidRPr="00A1325E">
        <w:rPr>
          <w:noProof w:val="0"/>
          <w:szCs w:val="18"/>
        </w:rPr>
        <w:t xml:space="preserve"> domande a scelta multipla (15 punti).</w:t>
      </w:r>
    </w:p>
    <w:p w14:paraId="45E06142" w14:textId="08E7CA97" w:rsidR="00C03C40" w:rsidRPr="00A1325E" w:rsidRDefault="00030483" w:rsidP="00C03C40">
      <w:pPr>
        <w:pStyle w:val="Testo2"/>
        <w:spacing w:before="80"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Trattandosi di test informatizzato a risposte chiuse</w:t>
      </w:r>
      <w:r w:rsidR="0029385A" w:rsidRPr="00A1325E">
        <w:rPr>
          <w:noProof w:val="0"/>
          <w:szCs w:val="18"/>
        </w:rPr>
        <w:t>,</w:t>
      </w:r>
      <w:r w:rsidRPr="00A1325E">
        <w:rPr>
          <w:noProof w:val="0"/>
          <w:szCs w:val="18"/>
        </w:rPr>
        <w:t xml:space="preserve"> i criteri di valutazione sono i seguenti:</w:t>
      </w:r>
      <w:r w:rsidR="00FD7D26" w:rsidRPr="00A1325E">
        <w:rPr>
          <w:noProof w:val="0"/>
          <w:szCs w:val="18"/>
        </w:rPr>
        <w:t xml:space="preserve"> 1 punto per </w:t>
      </w:r>
      <w:r w:rsidRPr="00A1325E">
        <w:rPr>
          <w:szCs w:val="18"/>
        </w:rPr>
        <w:t>ciascuna risposta corretta -</w:t>
      </w:r>
      <w:r w:rsidR="0029385A" w:rsidRPr="00A1325E">
        <w:rPr>
          <w:szCs w:val="18"/>
        </w:rPr>
        <w:t xml:space="preserve"> </w:t>
      </w:r>
      <w:r w:rsidRPr="00A1325E">
        <w:rPr>
          <w:szCs w:val="18"/>
        </w:rPr>
        <w:t xml:space="preserve">indice di una competenza di comprensione di testi di livello A2/B1 del Quadro Comune Europeo di Riferimento per le lingue e di una capacità di uso corretto di strutture della lingua francese </w:t>
      </w:r>
      <w:r w:rsidR="00FD7D26" w:rsidRPr="00A1325E">
        <w:rPr>
          <w:szCs w:val="18"/>
        </w:rPr>
        <w:t>di pari livello</w:t>
      </w:r>
      <w:r w:rsidR="00052881" w:rsidRPr="00A1325E">
        <w:rPr>
          <w:szCs w:val="18"/>
        </w:rPr>
        <w:t xml:space="preserve"> </w:t>
      </w:r>
      <w:r w:rsidR="00FD7D26" w:rsidRPr="00A1325E">
        <w:rPr>
          <w:szCs w:val="18"/>
        </w:rPr>
        <w:t xml:space="preserve">- ; 0 punti </w:t>
      </w:r>
      <w:r w:rsidRPr="00A1325E">
        <w:rPr>
          <w:szCs w:val="18"/>
        </w:rPr>
        <w:t>in caso di risposte sbagliate o mancanti</w:t>
      </w:r>
      <w:r w:rsidR="00FD7D26" w:rsidRPr="00A1325E">
        <w:rPr>
          <w:szCs w:val="18"/>
        </w:rPr>
        <w:t>, senza l’assegnazione di alcun punto di penalizzazione</w:t>
      </w:r>
      <w:r w:rsidRPr="00A1325E">
        <w:rPr>
          <w:szCs w:val="18"/>
        </w:rPr>
        <w:t>.</w:t>
      </w:r>
      <w:r w:rsidR="00FD7D26" w:rsidRPr="00A1325E">
        <w:rPr>
          <w:noProof w:val="0"/>
          <w:szCs w:val="18"/>
        </w:rPr>
        <w:t xml:space="preserve"> </w:t>
      </w:r>
      <w:r w:rsidR="006A2F57" w:rsidRPr="00A1325E">
        <w:rPr>
          <w:noProof w:val="0"/>
          <w:szCs w:val="18"/>
        </w:rPr>
        <w:t xml:space="preserve">Il superamento </w:t>
      </w:r>
      <w:r w:rsidR="006A2F57" w:rsidRPr="00A1325E">
        <w:rPr>
          <w:noProof w:val="0"/>
          <w:szCs w:val="18"/>
        </w:rPr>
        <w:lastRenderedPageBreak/>
        <w:t>del test scritto informatizzato per l’ammissione all’orale prevede di ottenere il 60% dei punti totali.</w:t>
      </w:r>
      <w:r w:rsidR="0029385A" w:rsidRPr="00A1325E">
        <w:rPr>
          <w:noProof w:val="0"/>
          <w:szCs w:val="18"/>
        </w:rPr>
        <w:t xml:space="preserve"> </w:t>
      </w:r>
      <w:r w:rsidR="00B73112" w:rsidRPr="00A1325E">
        <w:rPr>
          <w:noProof w:val="0"/>
          <w:szCs w:val="18"/>
        </w:rPr>
        <w:t xml:space="preserve">Il punteggio delle prove superate non sarà comunicato. </w:t>
      </w:r>
      <w:r w:rsidR="00C03C40" w:rsidRPr="00A1325E">
        <w:rPr>
          <w:noProof w:val="0"/>
          <w:szCs w:val="18"/>
        </w:rPr>
        <w:t xml:space="preserve">In caso di prova non superata, lo studente potrà prendere visione del proprio test negativo secondo le modalità che verranno comunicate in sede d’esame. </w:t>
      </w:r>
    </w:p>
    <w:p w14:paraId="63817871" w14:textId="2374E531" w:rsidR="00FF0DBD" w:rsidRPr="00A1325E" w:rsidRDefault="00FF0DBD" w:rsidP="00A1325E">
      <w:pPr>
        <w:pStyle w:val="Testo2"/>
        <w:spacing w:before="80" w:line="240" w:lineRule="exact"/>
        <w:rPr>
          <w:i/>
          <w:noProof w:val="0"/>
          <w:szCs w:val="18"/>
        </w:rPr>
      </w:pPr>
      <w:r w:rsidRPr="00A1325E">
        <w:rPr>
          <w:i/>
          <w:noProof w:val="0"/>
          <w:szCs w:val="18"/>
        </w:rPr>
        <w:t>Colloquio orale</w:t>
      </w:r>
    </w:p>
    <w:p w14:paraId="78F67AA9" w14:textId="71646D24" w:rsidR="00FF0DBD" w:rsidRPr="00A1325E" w:rsidRDefault="00FF0DBD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Il candidato dovrà dimostrare di saper sostenere una conversazione </w:t>
      </w:r>
      <w:r w:rsidR="00B73112" w:rsidRPr="00A1325E">
        <w:rPr>
          <w:noProof w:val="0"/>
          <w:szCs w:val="18"/>
        </w:rPr>
        <w:t>su un argomento familiare, esprimendosi in modo semplice, ma comprensibile e corretto</w:t>
      </w:r>
      <w:r w:rsidRPr="00A1325E">
        <w:rPr>
          <w:noProof w:val="0"/>
          <w:szCs w:val="18"/>
        </w:rPr>
        <w:t xml:space="preserve">. </w:t>
      </w:r>
      <w:r w:rsidR="00B73112" w:rsidRPr="00A1325E">
        <w:rPr>
          <w:noProof w:val="0"/>
          <w:szCs w:val="18"/>
        </w:rPr>
        <w:t>I</w:t>
      </w:r>
      <w:r w:rsidRPr="00A1325E">
        <w:rPr>
          <w:noProof w:val="0"/>
          <w:szCs w:val="18"/>
        </w:rPr>
        <w:t xml:space="preserve">l colloquio </w:t>
      </w:r>
      <w:r w:rsidR="005C46D4" w:rsidRPr="00A1325E">
        <w:rPr>
          <w:noProof w:val="0"/>
          <w:szCs w:val="18"/>
        </w:rPr>
        <w:t>si compone di tre</w:t>
      </w:r>
      <w:r w:rsidR="00552B74" w:rsidRPr="00A1325E">
        <w:rPr>
          <w:noProof w:val="0"/>
          <w:szCs w:val="18"/>
        </w:rPr>
        <w:t xml:space="preserve"> o due</w:t>
      </w:r>
      <w:r w:rsidR="005C46D4" w:rsidRPr="00A1325E">
        <w:rPr>
          <w:noProof w:val="0"/>
          <w:szCs w:val="18"/>
        </w:rPr>
        <w:t xml:space="preserve"> parti</w:t>
      </w:r>
      <w:r w:rsidR="00C74913" w:rsidRPr="00A1325E">
        <w:rPr>
          <w:noProof w:val="0"/>
          <w:szCs w:val="18"/>
        </w:rPr>
        <w:t>:</w:t>
      </w:r>
    </w:p>
    <w:p w14:paraId="376B4165" w14:textId="281142D5" w:rsidR="00B06B65" w:rsidRPr="00A1325E" w:rsidRDefault="00FF0DBD" w:rsidP="00B06B65">
      <w:pPr>
        <w:pStyle w:val="Testo2"/>
        <w:tabs>
          <w:tab w:val="left" w:pos="426"/>
        </w:tabs>
        <w:rPr>
          <w:noProof w:val="0"/>
          <w:szCs w:val="18"/>
        </w:rPr>
      </w:pPr>
      <w:r w:rsidRPr="00A1325E">
        <w:rPr>
          <w:noProof w:val="0"/>
          <w:szCs w:val="18"/>
        </w:rPr>
        <w:t>–</w:t>
      </w:r>
      <w:r w:rsidR="00BE4B73" w:rsidRPr="00A1325E">
        <w:rPr>
          <w:noProof w:val="0"/>
          <w:szCs w:val="18"/>
        </w:rPr>
        <w:t xml:space="preserve"> </w:t>
      </w:r>
      <w:r w:rsidR="00B06B65" w:rsidRPr="00A1325E">
        <w:rPr>
          <w:noProof w:val="0"/>
          <w:szCs w:val="18"/>
        </w:rPr>
        <w:t xml:space="preserve">1) presentarsi e rispondere a domande su sé stessi (data di nascita, n° di matricola, spelling del proprio nome, studi, famiglia, vacanze, viaggi, interessi, esperienze lavorative, progetti, ecc.); </w:t>
      </w:r>
    </w:p>
    <w:p w14:paraId="28B89A35" w14:textId="2880CB3C" w:rsidR="00B06B65" w:rsidRPr="00A1325E" w:rsidRDefault="00B06B65" w:rsidP="00B06B65">
      <w:pPr>
        <w:pStyle w:val="Testo2"/>
        <w:tabs>
          <w:tab w:val="left" w:pos="426"/>
        </w:tabs>
        <w:rPr>
          <w:noProof w:val="0"/>
          <w:szCs w:val="18"/>
        </w:rPr>
      </w:pPr>
      <w:r w:rsidRPr="00A1325E">
        <w:rPr>
          <w:noProof w:val="0"/>
          <w:szCs w:val="18"/>
        </w:rPr>
        <w:t xml:space="preserve"> – 2) descrivere un’immagine fornita dai docenti e simulare un dialogo ad essa collegata;  </w:t>
      </w:r>
    </w:p>
    <w:p w14:paraId="292CC58C" w14:textId="4A9F0D52" w:rsidR="00FF0DBD" w:rsidRPr="00A1325E" w:rsidRDefault="00B06B65" w:rsidP="00B06B65">
      <w:pPr>
        <w:pStyle w:val="Testo2"/>
        <w:tabs>
          <w:tab w:val="left" w:pos="426"/>
        </w:tabs>
        <w:spacing w:line="240" w:lineRule="exact"/>
        <w:rPr>
          <w:bCs/>
          <w:strike/>
          <w:noProof w:val="0"/>
          <w:szCs w:val="18"/>
        </w:rPr>
      </w:pPr>
      <w:r w:rsidRPr="00A1325E">
        <w:rPr>
          <w:noProof w:val="0"/>
          <w:szCs w:val="18"/>
        </w:rPr>
        <w:t xml:space="preserve">– 3) presentare un argomento a scelta a partire </w:t>
      </w:r>
      <w:r w:rsidRPr="00A1325E">
        <w:rPr>
          <w:b/>
          <w:bCs/>
          <w:noProof w:val="0"/>
          <w:szCs w:val="18"/>
        </w:rPr>
        <w:t>obbligatoriamente dall’ascolto di un documento audio / audio-video e non da testo solo scritto</w:t>
      </w:r>
      <w:r w:rsidRPr="00A1325E">
        <w:rPr>
          <w:noProof w:val="0"/>
          <w:szCs w:val="18"/>
        </w:rPr>
        <w:t xml:space="preserve">, connesso alla francofonia e/o ai propri interessi. </w:t>
      </w:r>
      <w:r w:rsidRPr="00A1325E">
        <w:rPr>
          <w:b/>
          <w:bCs/>
          <w:noProof w:val="0"/>
          <w:szCs w:val="18"/>
        </w:rPr>
        <w:t>È vivamente consigliato scegliere il documento audio / audio-video su uno dei siti indicati nel format dell’esame</w:t>
      </w:r>
      <w:r w:rsidR="00052881" w:rsidRPr="00A1325E">
        <w:rPr>
          <w:b/>
          <w:bCs/>
          <w:noProof w:val="0"/>
          <w:szCs w:val="18"/>
        </w:rPr>
        <w:t>, disponibile sulle BB dei corsi</w:t>
      </w:r>
      <w:r w:rsidRPr="00A1325E">
        <w:rPr>
          <w:noProof w:val="0"/>
          <w:szCs w:val="18"/>
        </w:rPr>
        <w:t xml:space="preserve">. Altre possibilità relative alla scelta del documento audio / audio-video sono da concordare con il </w:t>
      </w:r>
      <w:r w:rsidR="006A2F57" w:rsidRPr="00A1325E">
        <w:rPr>
          <w:noProof w:val="0"/>
          <w:szCs w:val="18"/>
        </w:rPr>
        <w:t>formatore</w:t>
      </w:r>
      <w:r w:rsidRPr="00A1325E">
        <w:rPr>
          <w:noProof w:val="0"/>
          <w:szCs w:val="18"/>
        </w:rPr>
        <w:t>.</w:t>
      </w:r>
      <w:r w:rsidR="00FF0DBD" w:rsidRPr="00A1325E">
        <w:rPr>
          <w:noProof w:val="0"/>
          <w:szCs w:val="18"/>
        </w:rPr>
        <w:t xml:space="preserve"> </w:t>
      </w:r>
      <w:bookmarkStart w:id="1" w:name="_Hlk165398858"/>
      <w:r w:rsidR="00FF0DBD" w:rsidRPr="00A1325E">
        <w:rPr>
          <w:bCs/>
          <w:smallCaps/>
          <w:noProof w:val="0"/>
          <w:szCs w:val="18"/>
        </w:rPr>
        <w:t>non</w:t>
      </w:r>
      <w:r w:rsidR="00FF0DBD" w:rsidRPr="00A1325E">
        <w:rPr>
          <w:bCs/>
          <w:noProof w:val="0"/>
          <w:szCs w:val="18"/>
        </w:rPr>
        <w:t xml:space="preserve"> occorr</w:t>
      </w:r>
      <w:r w:rsidR="0029385A" w:rsidRPr="00A1325E">
        <w:rPr>
          <w:bCs/>
          <w:noProof w:val="0"/>
          <w:szCs w:val="18"/>
        </w:rPr>
        <w:t>e portare il giorno dell’esame una</w:t>
      </w:r>
      <w:r w:rsidR="00FF0DBD" w:rsidRPr="00A1325E">
        <w:rPr>
          <w:bCs/>
          <w:noProof w:val="0"/>
          <w:szCs w:val="18"/>
        </w:rPr>
        <w:t xml:space="preserve"> ricerca scritta, né file audio.</w:t>
      </w:r>
      <w:r w:rsidR="00392C58" w:rsidRPr="00A1325E">
        <w:rPr>
          <w:b/>
          <w:noProof w:val="0"/>
          <w:szCs w:val="18"/>
        </w:rPr>
        <w:t xml:space="preserve"> </w:t>
      </w:r>
    </w:p>
    <w:bookmarkEnd w:id="1"/>
    <w:p w14:paraId="57AE120B" w14:textId="56035198" w:rsidR="0045314B" w:rsidRPr="00A1325E" w:rsidRDefault="0045314B" w:rsidP="001F4740">
      <w:pPr>
        <w:pStyle w:val="Testo2"/>
        <w:tabs>
          <w:tab w:val="left" w:pos="426"/>
        </w:tabs>
        <w:spacing w:line="240" w:lineRule="exact"/>
        <w:rPr>
          <w:bCs/>
          <w:noProof w:val="0"/>
          <w:szCs w:val="18"/>
        </w:rPr>
      </w:pPr>
      <w:r w:rsidRPr="00A1325E">
        <w:rPr>
          <w:bCs/>
          <w:noProof w:val="0"/>
          <w:szCs w:val="18"/>
        </w:rPr>
        <w:t xml:space="preserve">Indicazioni approfondite sulla preparazione del colloquio orale sono </w:t>
      </w:r>
      <w:r w:rsidR="006A2F57" w:rsidRPr="00A1325E">
        <w:rPr>
          <w:bCs/>
          <w:noProof w:val="0"/>
          <w:szCs w:val="18"/>
        </w:rPr>
        <w:t>fornite</w:t>
      </w:r>
      <w:r w:rsidRPr="00A1325E">
        <w:rPr>
          <w:bCs/>
          <w:noProof w:val="0"/>
          <w:szCs w:val="18"/>
        </w:rPr>
        <w:t xml:space="preserve"> sulle Blackboard dei corsi.</w:t>
      </w:r>
    </w:p>
    <w:p w14:paraId="1CDF2951" w14:textId="4508D728" w:rsidR="009F7128" w:rsidRPr="00A1325E" w:rsidRDefault="009F7128" w:rsidP="00360F62">
      <w:pPr>
        <w:pStyle w:val="Testo2"/>
        <w:tabs>
          <w:tab w:val="left" w:pos="426"/>
        </w:tabs>
        <w:spacing w:line="240" w:lineRule="exact"/>
        <w:rPr>
          <w:bCs/>
          <w:noProof w:val="0"/>
          <w:szCs w:val="18"/>
        </w:rPr>
      </w:pPr>
      <w:r w:rsidRPr="00A1325E">
        <w:rPr>
          <w:bCs/>
          <w:noProof w:val="0"/>
          <w:szCs w:val="18"/>
        </w:rPr>
        <w:t xml:space="preserve">L’ordine di esposizione delle parti del colloquio orale è a discrezione del </w:t>
      </w:r>
      <w:r w:rsidR="006A2F57" w:rsidRPr="00A1325E">
        <w:rPr>
          <w:bCs/>
          <w:noProof w:val="0"/>
          <w:szCs w:val="18"/>
        </w:rPr>
        <w:t>formatore</w:t>
      </w:r>
      <w:r w:rsidR="00C74913" w:rsidRPr="00A1325E">
        <w:rPr>
          <w:bCs/>
          <w:noProof w:val="0"/>
          <w:szCs w:val="18"/>
        </w:rPr>
        <w:t>.</w:t>
      </w:r>
    </w:p>
    <w:p w14:paraId="3B8C15DD" w14:textId="1CEE6D0B" w:rsidR="00B73112" w:rsidRPr="00A1325E" w:rsidRDefault="00E40966" w:rsidP="00360F62">
      <w:pPr>
        <w:pStyle w:val="Testo2"/>
        <w:tabs>
          <w:tab w:val="left" w:pos="426"/>
        </w:tabs>
        <w:spacing w:line="240" w:lineRule="exact"/>
        <w:rPr>
          <w:rFonts w:cs="Times"/>
          <w:szCs w:val="18"/>
        </w:rPr>
      </w:pPr>
      <w:r w:rsidRPr="00A1325E">
        <w:rPr>
          <w:bCs/>
          <w:noProof w:val="0"/>
          <w:szCs w:val="18"/>
        </w:rPr>
        <w:t>La valutazione sarà “globale” sul colloquio orale e terrà in conto la capacità di comprensione delle domande e di espressione in lingua francese,</w:t>
      </w:r>
      <w:r w:rsidR="00360F62" w:rsidRPr="00A1325E">
        <w:rPr>
          <w:bCs/>
          <w:noProof w:val="0"/>
          <w:szCs w:val="18"/>
        </w:rPr>
        <w:t xml:space="preserve"> anche semplice, ma sostanzialmente comprensibile e corretta, ad un livello A2/B1 del </w:t>
      </w:r>
      <w:r w:rsidR="00C74913" w:rsidRPr="00A1325E">
        <w:rPr>
          <w:szCs w:val="18"/>
        </w:rPr>
        <w:t>Quadro Comune Europeo di Riferimento per le lingue</w:t>
      </w:r>
      <w:r w:rsidR="00B73112" w:rsidRPr="00A1325E">
        <w:rPr>
          <w:rFonts w:cs="Times"/>
          <w:szCs w:val="18"/>
        </w:rPr>
        <w:t>.</w:t>
      </w:r>
    </w:p>
    <w:p w14:paraId="56047E59" w14:textId="39641342" w:rsidR="00B73112" w:rsidRPr="00A1325E" w:rsidRDefault="00B73112" w:rsidP="001F4740">
      <w:pPr>
        <w:pStyle w:val="Corpodeltesto2"/>
        <w:spacing w:line="240" w:lineRule="exact"/>
        <w:ind w:firstLine="284"/>
        <w:rPr>
          <w:rFonts w:cs="Times"/>
          <w:sz w:val="18"/>
          <w:szCs w:val="18"/>
        </w:rPr>
      </w:pPr>
      <w:r w:rsidRPr="00A1325E">
        <w:rPr>
          <w:rFonts w:cs="Times"/>
          <w:sz w:val="18"/>
          <w:szCs w:val="18"/>
        </w:rPr>
        <w:t>La valutazione finale della prova di Lingua francese (</w:t>
      </w:r>
      <w:r w:rsidR="00F06B59" w:rsidRPr="00A1325E">
        <w:rPr>
          <w:sz w:val="18"/>
          <w:szCs w:val="18"/>
        </w:rPr>
        <w:t>SeLdA</w:t>
      </w:r>
      <w:r w:rsidRPr="00A1325E">
        <w:rPr>
          <w:rFonts w:cs="Times"/>
          <w:sz w:val="18"/>
          <w:szCs w:val="18"/>
        </w:rPr>
        <w:t>) è “approvato” / “non approvato”.</w:t>
      </w:r>
    </w:p>
    <w:p w14:paraId="31E95F78" w14:textId="70B0ADC9" w:rsidR="002C6523" w:rsidRPr="00A1325E" w:rsidRDefault="002C6523" w:rsidP="002C6523">
      <w:pPr>
        <w:spacing w:before="240" w:after="120"/>
        <w:rPr>
          <w:b/>
          <w:bCs/>
          <w:i/>
          <w:spacing w:val="-5"/>
          <w:sz w:val="18"/>
          <w:szCs w:val="18"/>
        </w:rPr>
      </w:pPr>
      <w:r w:rsidRPr="00A1325E">
        <w:rPr>
          <w:b/>
          <w:bCs/>
          <w:i/>
          <w:spacing w:val="-5"/>
          <w:sz w:val="18"/>
          <w:szCs w:val="18"/>
        </w:rPr>
        <w:t>AVVERTENZE</w:t>
      </w:r>
      <w:r w:rsidR="001F4740" w:rsidRPr="00A1325E">
        <w:rPr>
          <w:b/>
          <w:bCs/>
          <w:i/>
          <w:spacing w:val="-5"/>
          <w:sz w:val="18"/>
          <w:szCs w:val="18"/>
        </w:rPr>
        <w:t xml:space="preserve"> E PREREQUISITI</w:t>
      </w:r>
    </w:p>
    <w:p w14:paraId="28F767F0" w14:textId="08F1F2FE" w:rsidR="00747542" w:rsidRPr="00A1325E" w:rsidRDefault="006D7A40" w:rsidP="00747542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La scelta del corso più adatto da frequentare deve essere fatta in base a quanto segue</w:t>
      </w:r>
      <w:r w:rsidR="00747542" w:rsidRPr="00A1325E">
        <w:rPr>
          <w:noProof w:val="0"/>
          <w:szCs w:val="18"/>
        </w:rPr>
        <w:t>.</w:t>
      </w:r>
    </w:p>
    <w:p w14:paraId="365B1C2F" w14:textId="107A4B84" w:rsidR="00747542" w:rsidRPr="00A1325E" w:rsidRDefault="00747542" w:rsidP="00747542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Gli studenti che non hanno mai studiato francese o che l’hanno studiato solo per poche settimane e in maniera irregolare parteciperanno a un corso principianti, possibilmente fin dal primo semestre.</w:t>
      </w:r>
    </w:p>
    <w:p w14:paraId="381B0DD7" w14:textId="6A493A6D" w:rsidR="00747542" w:rsidRPr="00A1325E" w:rsidRDefault="00747542" w:rsidP="00747542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Gli studenti che hanno studiato francese per </w:t>
      </w:r>
      <w:r w:rsidR="00392C58" w:rsidRPr="00A1325E">
        <w:rPr>
          <w:noProof w:val="0"/>
          <w:szCs w:val="18"/>
        </w:rPr>
        <w:t xml:space="preserve">due o più anni alle superiori o molto bene alle scuole medie </w:t>
      </w:r>
      <w:r w:rsidRPr="00A1325E">
        <w:rPr>
          <w:noProof w:val="0"/>
          <w:szCs w:val="18"/>
        </w:rPr>
        <w:t>possono partecipare al corso intermedio.</w:t>
      </w:r>
    </w:p>
    <w:p w14:paraId="7D15093F" w14:textId="585E17B9" w:rsidR="006D7A40" w:rsidRPr="00A1325E" w:rsidRDefault="003E1A59" w:rsidP="00747542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G</w:t>
      </w:r>
      <w:r w:rsidR="006D7A40" w:rsidRPr="00A1325E">
        <w:rPr>
          <w:noProof w:val="0"/>
          <w:szCs w:val="18"/>
        </w:rPr>
        <w:t xml:space="preserve">li studenti che hanno studiato francese per cinque o più anni al liceo ed hanno già conoscenze di livello B1 o superiore </w:t>
      </w:r>
      <w:r w:rsidR="001A02D6" w:rsidRPr="00A1325E">
        <w:rPr>
          <w:noProof w:val="0"/>
          <w:szCs w:val="18"/>
        </w:rPr>
        <w:t>e non sono in possesso di</w:t>
      </w:r>
      <w:r w:rsidR="0037132F" w:rsidRPr="00A1325E">
        <w:rPr>
          <w:noProof w:val="0"/>
          <w:szCs w:val="18"/>
        </w:rPr>
        <w:t xml:space="preserve"> certificati riconoscibili</w:t>
      </w:r>
      <w:r w:rsidR="001A02D6" w:rsidRPr="00A1325E">
        <w:rPr>
          <w:noProof w:val="0"/>
          <w:szCs w:val="18"/>
        </w:rPr>
        <w:t xml:space="preserve"> (</w:t>
      </w:r>
      <w:r w:rsidR="001A02D6" w:rsidRPr="00A1325E">
        <w:rPr>
          <w:i/>
          <w:iCs/>
          <w:noProof w:val="0"/>
          <w:szCs w:val="18"/>
        </w:rPr>
        <w:t>Bac</w:t>
      </w:r>
      <w:r w:rsidR="001A02D6" w:rsidRPr="00A1325E">
        <w:rPr>
          <w:noProof w:val="0"/>
          <w:szCs w:val="18"/>
        </w:rPr>
        <w:t xml:space="preserve">, </w:t>
      </w:r>
      <w:proofErr w:type="spellStart"/>
      <w:r w:rsidR="001A02D6" w:rsidRPr="00A1325E">
        <w:rPr>
          <w:i/>
          <w:iCs/>
          <w:noProof w:val="0"/>
          <w:szCs w:val="18"/>
        </w:rPr>
        <w:t>Esabac</w:t>
      </w:r>
      <w:proofErr w:type="spellEnd"/>
      <w:r w:rsidR="001A02D6" w:rsidRPr="00A1325E">
        <w:rPr>
          <w:noProof w:val="0"/>
          <w:szCs w:val="18"/>
        </w:rPr>
        <w:t xml:space="preserve">, DELF B1, DELF B2) </w:t>
      </w:r>
      <w:r w:rsidR="006D7A40" w:rsidRPr="00A1325E">
        <w:rPr>
          <w:noProof w:val="0"/>
          <w:szCs w:val="18"/>
        </w:rPr>
        <w:t xml:space="preserve">si presenteranno direttamente all’esame, informandosi </w:t>
      </w:r>
      <w:r w:rsidR="001A02D6" w:rsidRPr="00A1325E">
        <w:rPr>
          <w:noProof w:val="0"/>
          <w:szCs w:val="18"/>
        </w:rPr>
        <w:t xml:space="preserve">su quanto richiesto alla prova di idoneità </w:t>
      </w:r>
      <w:r w:rsidR="006D7A40" w:rsidRPr="00A1325E">
        <w:rPr>
          <w:noProof w:val="0"/>
          <w:szCs w:val="18"/>
        </w:rPr>
        <w:t>tramite il programma</w:t>
      </w:r>
      <w:r w:rsidR="00052881" w:rsidRPr="00A1325E">
        <w:rPr>
          <w:noProof w:val="0"/>
          <w:szCs w:val="18"/>
        </w:rPr>
        <w:t xml:space="preserve"> e le </w:t>
      </w:r>
      <w:r w:rsidR="00A629B4" w:rsidRPr="00A1325E">
        <w:rPr>
          <w:noProof w:val="0"/>
          <w:szCs w:val="18"/>
        </w:rPr>
        <w:t>Blackb</w:t>
      </w:r>
      <w:r w:rsidR="0053334F" w:rsidRPr="00A1325E">
        <w:rPr>
          <w:noProof w:val="0"/>
          <w:szCs w:val="18"/>
        </w:rPr>
        <w:t>o</w:t>
      </w:r>
      <w:r w:rsidR="00A629B4" w:rsidRPr="00A1325E">
        <w:rPr>
          <w:noProof w:val="0"/>
          <w:szCs w:val="18"/>
        </w:rPr>
        <w:t>ard dei corsi</w:t>
      </w:r>
      <w:r w:rsidR="006D7A40" w:rsidRPr="00A1325E">
        <w:rPr>
          <w:noProof w:val="0"/>
          <w:szCs w:val="18"/>
        </w:rPr>
        <w:t>.</w:t>
      </w:r>
    </w:p>
    <w:p w14:paraId="00EEB991" w14:textId="26B606A5" w:rsidR="00747542" w:rsidRPr="00A1325E" w:rsidRDefault="00747542" w:rsidP="00747542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lastRenderedPageBreak/>
        <w:t>In caso di dubbio sul livello del corso a cui partecipare, lo studente può</w:t>
      </w:r>
      <w:r w:rsidR="00C74913" w:rsidRPr="00A1325E">
        <w:rPr>
          <w:noProof w:val="0"/>
          <w:szCs w:val="18"/>
        </w:rPr>
        <w:t xml:space="preserve"> </w:t>
      </w:r>
      <w:r w:rsidRPr="00A1325E">
        <w:rPr>
          <w:noProof w:val="0"/>
          <w:szCs w:val="18"/>
        </w:rPr>
        <w:t xml:space="preserve">chiedere consiglio all’insegnante dopo aver </w:t>
      </w:r>
      <w:r w:rsidR="001131DD" w:rsidRPr="00A1325E">
        <w:rPr>
          <w:noProof w:val="0"/>
          <w:szCs w:val="18"/>
        </w:rPr>
        <w:t>seguito</w:t>
      </w:r>
      <w:r w:rsidRPr="00A1325E">
        <w:rPr>
          <w:noProof w:val="0"/>
          <w:szCs w:val="18"/>
        </w:rPr>
        <w:t xml:space="preserve"> </w:t>
      </w:r>
      <w:r w:rsidR="00976718" w:rsidRPr="00A1325E">
        <w:rPr>
          <w:noProof w:val="0"/>
          <w:szCs w:val="18"/>
        </w:rPr>
        <w:t>le prime</w:t>
      </w:r>
      <w:r w:rsidRPr="00A1325E">
        <w:rPr>
          <w:noProof w:val="0"/>
          <w:szCs w:val="18"/>
        </w:rPr>
        <w:t xml:space="preserve"> lezioni.</w:t>
      </w:r>
    </w:p>
    <w:p w14:paraId="0D075172" w14:textId="2CC67087" w:rsidR="008769A3" w:rsidRPr="00A1325E" w:rsidRDefault="008769A3" w:rsidP="008769A3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Per gli studenti DSA è fortemente consigliato di prendere contatto con il </w:t>
      </w:r>
      <w:r w:rsidR="006A2F57" w:rsidRPr="00A1325E">
        <w:rPr>
          <w:noProof w:val="0"/>
          <w:szCs w:val="18"/>
        </w:rPr>
        <w:t>formator</w:t>
      </w:r>
      <w:r w:rsidRPr="00A1325E">
        <w:rPr>
          <w:noProof w:val="0"/>
          <w:szCs w:val="18"/>
        </w:rPr>
        <w:t>e all’inizio del corso per confrontarsi sulle migliori strategie di apprendimento.</w:t>
      </w:r>
    </w:p>
    <w:p w14:paraId="29598CF7" w14:textId="77777777" w:rsidR="00DA22A9" w:rsidRPr="00A1325E" w:rsidRDefault="00DA22A9" w:rsidP="001F4740">
      <w:pPr>
        <w:pStyle w:val="Testo2"/>
        <w:spacing w:before="120" w:line="240" w:lineRule="exact"/>
        <w:rPr>
          <w:i/>
          <w:noProof w:val="0"/>
          <w:szCs w:val="18"/>
        </w:rPr>
      </w:pPr>
      <w:r w:rsidRPr="00A1325E">
        <w:rPr>
          <w:i/>
          <w:noProof w:val="0"/>
          <w:szCs w:val="18"/>
        </w:rPr>
        <w:t>Prerequisiti</w:t>
      </w:r>
    </w:p>
    <w:p w14:paraId="34BA2C98" w14:textId="2EF8E783" w:rsidR="00F96B88" w:rsidRPr="00A1325E" w:rsidRDefault="00DA22A9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bCs/>
          <w:noProof w:val="0"/>
          <w:szCs w:val="18"/>
        </w:rPr>
        <w:t>La</w:t>
      </w:r>
      <w:r w:rsidR="00245505" w:rsidRPr="00A1325E">
        <w:rPr>
          <w:bCs/>
          <w:noProof w:val="0"/>
          <w:szCs w:val="18"/>
        </w:rPr>
        <w:t xml:space="preserve"> conoscenza pregressa della lingua</w:t>
      </w:r>
      <w:r w:rsidRPr="00A1325E">
        <w:rPr>
          <w:bCs/>
          <w:noProof w:val="0"/>
          <w:szCs w:val="18"/>
        </w:rPr>
        <w:t xml:space="preserve"> </w:t>
      </w:r>
      <w:r w:rsidR="00245505" w:rsidRPr="00A1325E">
        <w:rPr>
          <w:bCs/>
          <w:noProof w:val="0"/>
          <w:szCs w:val="18"/>
        </w:rPr>
        <w:t>non è requisito fondamentale</w:t>
      </w:r>
      <w:r w:rsidRPr="00A1325E">
        <w:rPr>
          <w:bCs/>
          <w:noProof w:val="0"/>
          <w:szCs w:val="18"/>
        </w:rPr>
        <w:t xml:space="preserve"> in quanto l’offerta formativ</w:t>
      </w:r>
      <w:r w:rsidR="00F96B88" w:rsidRPr="00A1325E">
        <w:rPr>
          <w:bCs/>
          <w:noProof w:val="0"/>
          <w:szCs w:val="18"/>
        </w:rPr>
        <w:t xml:space="preserve">a prevede corsi specifici per </w:t>
      </w:r>
      <w:r w:rsidR="00D9408B" w:rsidRPr="00A1325E">
        <w:rPr>
          <w:bCs/>
          <w:noProof w:val="0"/>
          <w:szCs w:val="18"/>
        </w:rPr>
        <w:t>princ</w:t>
      </w:r>
      <w:r w:rsidRPr="00A1325E">
        <w:rPr>
          <w:bCs/>
          <w:noProof w:val="0"/>
          <w:szCs w:val="18"/>
        </w:rPr>
        <w:t>ipianti</w:t>
      </w:r>
      <w:r w:rsidR="00245505" w:rsidRPr="00A1325E">
        <w:rPr>
          <w:bCs/>
          <w:noProof w:val="0"/>
          <w:szCs w:val="18"/>
        </w:rPr>
        <w:t>.</w:t>
      </w:r>
      <w:r w:rsidRPr="00A1325E">
        <w:rPr>
          <w:bCs/>
          <w:noProof w:val="0"/>
          <w:szCs w:val="18"/>
        </w:rPr>
        <w:t xml:space="preserve"> </w:t>
      </w:r>
      <w:r w:rsidR="00D9408B" w:rsidRPr="00A1325E">
        <w:rPr>
          <w:bCs/>
          <w:noProof w:val="0"/>
          <w:szCs w:val="18"/>
        </w:rPr>
        <w:t xml:space="preserve">Tuttavia, </w:t>
      </w:r>
      <w:r w:rsidRPr="00A1325E">
        <w:rPr>
          <w:bCs/>
          <w:noProof w:val="0"/>
          <w:szCs w:val="18"/>
        </w:rPr>
        <w:t>per l’apprendimento di una lingua straniera</w:t>
      </w:r>
      <w:r w:rsidR="00F96B88" w:rsidRPr="00A1325E">
        <w:rPr>
          <w:bCs/>
          <w:noProof w:val="0"/>
          <w:szCs w:val="18"/>
        </w:rPr>
        <w:t>,</w:t>
      </w:r>
      <w:r w:rsidRPr="00A1325E">
        <w:rPr>
          <w:bCs/>
          <w:noProof w:val="0"/>
          <w:szCs w:val="18"/>
        </w:rPr>
        <w:t xml:space="preserve"> </w:t>
      </w:r>
      <w:r w:rsidR="00D9408B" w:rsidRPr="00A1325E">
        <w:rPr>
          <w:bCs/>
          <w:noProof w:val="0"/>
          <w:szCs w:val="18"/>
        </w:rPr>
        <w:t xml:space="preserve">è necessario </w:t>
      </w:r>
      <w:r w:rsidRPr="00A1325E">
        <w:rPr>
          <w:bCs/>
          <w:noProof w:val="0"/>
          <w:szCs w:val="18"/>
        </w:rPr>
        <w:t xml:space="preserve">predisporsi a uno studio </w:t>
      </w:r>
      <w:r w:rsidR="0090021D" w:rsidRPr="00A1325E">
        <w:rPr>
          <w:bCs/>
          <w:noProof w:val="0"/>
          <w:szCs w:val="18"/>
        </w:rPr>
        <w:t>continuato</w:t>
      </w:r>
      <w:r w:rsidRPr="00A1325E">
        <w:rPr>
          <w:bCs/>
          <w:noProof w:val="0"/>
          <w:szCs w:val="18"/>
        </w:rPr>
        <w:t xml:space="preserve"> e regolare</w:t>
      </w:r>
      <w:r w:rsidR="00D9408B" w:rsidRPr="00A1325E">
        <w:rPr>
          <w:bCs/>
          <w:noProof w:val="0"/>
          <w:szCs w:val="18"/>
        </w:rPr>
        <w:t>, a</w:t>
      </w:r>
      <w:r w:rsidRPr="00A1325E">
        <w:rPr>
          <w:bCs/>
          <w:noProof w:val="0"/>
          <w:szCs w:val="18"/>
        </w:rPr>
        <w:t xml:space="preserve"> tempi </w:t>
      </w:r>
      <w:r w:rsidR="00D9408B" w:rsidRPr="00A1325E">
        <w:rPr>
          <w:bCs/>
          <w:noProof w:val="0"/>
          <w:szCs w:val="18"/>
        </w:rPr>
        <w:t xml:space="preserve">di apprendimento e assimilazione più </w:t>
      </w:r>
      <w:r w:rsidRPr="00A1325E">
        <w:rPr>
          <w:bCs/>
          <w:noProof w:val="0"/>
          <w:szCs w:val="18"/>
        </w:rPr>
        <w:t xml:space="preserve">lunghi, </w:t>
      </w:r>
      <w:r w:rsidR="0090021D" w:rsidRPr="00A1325E">
        <w:rPr>
          <w:bCs/>
          <w:noProof w:val="0"/>
          <w:szCs w:val="18"/>
        </w:rPr>
        <w:t>accompagnati da molta</w:t>
      </w:r>
      <w:r w:rsidRPr="00A1325E">
        <w:rPr>
          <w:bCs/>
          <w:noProof w:val="0"/>
          <w:szCs w:val="18"/>
        </w:rPr>
        <w:t xml:space="preserve"> pratica e</w:t>
      </w:r>
      <w:r w:rsidR="0090021D" w:rsidRPr="00A1325E">
        <w:rPr>
          <w:bCs/>
          <w:noProof w:val="0"/>
          <w:szCs w:val="18"/>
        </w:rPr>
        <w:t xml:space="preserve"> dall’</w:t>
      </w:r>
      <w:r w:rsidRPr="00A1325E">
        <w:rPr>
          <w:bCs/>
          <w:noProof w:val="0"/>
          <w:szCs w:val="18"/>
        </w:rPr>
        <w:t xml:space="preserve">interazione con un </w:t>
      </w:r>
      <w:r w:rsidR="006A2F57" w:rsidRPr="00A1325E">
        <w:rPr>
          <w:bCs/>
          <w:noProof w:val="0"/>
          <w:szCs w:val="18"/>
        </w:rPr>
        <w:t>formatore</w:t>
      </w:r>
      <w:r w:rsidRPr="00A1325E">
        <w:rPr>
          <w:bCs/>
          <w:noProof w:val="0"/>
          <w:szCs w:val="18"/>
        </w:rPr>
        <w:t xml:space="preserve"> e/o altri interlocutori.</w:t>
      </w:r>
      <w:r w:rsidR="00F96B88" w:rsidRPr="00A1325E">
        <w:rPr>
          <w:bCs/>
          <w:noProof w:val="0"/>
          <w:szCs w:val="18"/>
        </w:rPr>
        <w:t xml:space="preserve"> </w:t>
      </w:r>
      <w:r w:rsidR="00F96B88" w:rsidRPr="00A1325E">
        <w:rPr>
          <w:b/>
          <w:noProof w:val="0"/>
          <w:szCs w:val="18"/>
        </w:rPr>
        <w:t xml:space="preserve">Si consiglia </w:t>
      </w:r>
      <w:r w:rsidR="0090021D" w:rsidRPr="00A1325E">
        <w:rPr>
          <w:b/>
          <w:noProof w:val="0"/>
          <w:szCs w:val="18"/>
        </w:rPr>
        <w:t>pertanto</w:t>
      </w:r>
      <w:r w:rsidR="00F96B88" w:rsidRPr="00A1325E">
        <w:rPr>
          <w:b/>
          <w:noProof w:val="0"/>
          <w:szCs w:val="18"/>
        </w:rPr>
        <w:t xml:space="preserve"> agli studenti che non hanno mai studiato francese di frequentare un corso per principianti fin dal I semestre al fine di poter proseguire la propria preparazione seguendo anche </w:t>
      </w:r>
      <w:r w:rsidR="00A629B4" w:rsidRPr="00A1325E">
        <w:rPr>
          <w:b/>
          <w:noProof w:val="0"/>
          <w:szCs w:val="18"/>
        </w:rPr>
        <w:t>un</w:t>
      </w:r>
      <w:r w:rsidR="00F96B88" w:rsidRPr="00A1325E">
        <w:rPr>
          <w:b/>
          <w:noProof w:val="0"/>
          <w:szCs w:val="18"/>
        </w:rPr>
        <w:t xml:space="preserve"> corso del II semestre.</w:t>
      </w:r>
      <w:r w:rsidR="00A629B4" w:rsidRPr="00A1325E">
        <w:rPr>
          <w:b/>
          <w:noProof w:val="0"/>
          <w:szCs w:val="18"/>
        </w:rPr>
        <w:t xml:space="preserve"> </w:t>
      </w:r>
    </w:p>
    <w:p w14:paraId="42162694" w14:textId="77777777" w:rsidR="00FF0DBD" w:rsidRPr="00A1325E" w:rsidRDefault="00FF0DBD" w:rsidP="001F4740">
      <w:pPr>
        <w:pStyle w:val="Testo2"/>
        <w:spacing w:before="120" w:line="240" w:lineRule="exact"/>
        <w:rPr>
          <w:i/>
          <w:noProof w:val="0"/>
          <w:szCs w:val="18"/>
        </w:rPr>
      </w:pPr>
      <w:r w:rsidRPr="00A1325E">
        <w:rPr>
          <w:i/>
          <w:noProof w:val="0"/>
          <w:szCs w:val="18"/>
        </w:rPr>
        <w:t>Corsi di laurea specifici</w:t>
      </w:r>
    </w:p>
    <w:p w14:paraId="66D2C618" w14:textId="492803AC" w:rsidR="00FF0DBD" w:rsidRPr="00A1325E" w:rsidRDefault="00FF0DBD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Questo programma è valido anche per i corsi di laurea in </w:t>
      </w:r>
      <w:r w:rsidRPr="00A1325E">
        <w:rPr>
          <w:b/>
          <w:smallCaps/>
          <w:noProof w:val="0"/>
          <w:szCs w:val="18"/>
        </w:rPr>
        <w:t>economia e gestione aziendale, curriculum in service management</w:t>
      </w:r>
      <w:r w:rsidRPr="00A1325E">
        <w:rPr>
          <w:noProof w:val="0"/>
          <w:szCs w:val="18"/>
        </w:rPr>
        <w:t xml:space="preserve"> e in </w:t>
      </w:r>
      <w:r w:rsidRPr="00A1325E">
        <w:rPr>
          <w:b/>
          <w:smallCaps/>
          <w:noProof w:val="0"/>
          <w:szCs w:val="18"/>
        </w:rPr>
        <w:t>Scienze motorie e dello sport</w:t>
      </w:r>
      <w:r w:rsidRPr="00A1325E">
        <w:rPr>
          <w:noProof w:val="0"/>
          <w:szCs w:val="18"/>
        </w:rPr>
        <w:t xml:space="preserve"> </w:t>
      </w:r>
      <w:r w:rsidR="0090021D" w:rsidRPr="00A1325E">
        <w:rPr>
          <w:noProof w:val="0"/>
          <w:szCs w:val="18"/>
        </w:rPr>
        <w:t>i cui studenti</w:t>
      </w:r>
      <w:r w:rsidRPr="00A1325E">
        <w:rPr>
          <w:noProof w:val="0"/>
          <w:szCs w:val="18"/>
        </w:rPr>
        <w:t xml:space="preserve"> </w:t>
      </w:r>
      <w:r w:rsidR="00C03C40" w:rsidRPr="00A1325E">
        <w:rPr>
          <w:noProof w:val="0"/>
          <w:szCs w:val="18"/>
        </w:rPr>
        <w:t xml:space="preserve">potranno </w:t>
      </w:r>
      <w:r w:rsidRPr="00A1325E">
        <w:rPr>
          <w:noProof w:val="0"/>
          <w:szCs w:val="18"/>
        </w:rPr>
        <w:t>integrare i corsi interfacoltà nella sede di Via Morozzo della Rocca 2/A</w:t>
      </w:r>
      <w:r w:rsidR="00C03C40" w:rsidRPr="00A1325E">
        <w:rPr>
          <w:noProof w:val="0"/>
          <w:szCs w:val="18"/>
        </w:rPr>
        <w:t xml:space="preserve"> o il corso annuale online</w:t>
      </w:r>
      <w:r w:rsidRPr="00A1325E">
        <w:rPr>
          <w:noProof w:val="0"/>
          <w:szCs w:val="18"/>
        </w:rPr>
        <w:t>.</w:t>
      </w:r>
    </w:p>
    <w:p w14:paraId="00A4DF87" w14:textId="24F79E83" w:rsidR="00A629B4" w:rsidRPr="00A1325E" w:rsidRDefault="00A629B4" w:rsidP="00694E9B">
      <w:pPr>
        <w:pStyle w:val="Testo2"/>
        <w:spacing w:line="240" w:lineRule="exact"/>
        <w:rPr>
          <w:noProof w:val="0"/>
          <w:szCs w:val="18"/>
        </w:rPr>
      </w:pPr>
      <w:r w:rsidRPr="00A1325E">
        <w:rPr>
          <w:b/>
          <w:bCs/>
          <w:noProof w:val="0"/>
          <w:szCs w:val="18"/>
        </w:rPr>
        <w:t>Per tutte le informazioni</w:t>
      </w:r>
      <w:r w:rsidRPr="00A1325E">
        <w:rPr>
          <w:noProof w:val="0"/>
          <w:szCs w:val="18"/>
        </w:rPr>
        <w:t xml:space="preserve"> riguardanti orari e aule si prega di far riferimento al </w:t>
      </w:r>
      <w:r w:rsidR="00694E9B" w:rsidRPr="00A1325E">
        <w:rPr>
          <w:noProof w:val="0"/>
          <w:szCs w:val="18"/>
        </w:rPr>
        <w:t xml:space="preserve">portale </w:t>
      </w:r>
      <w:r w:rsidR="00694E9B" w:rsidRPr="00A1325E">
        <w:rPr>
          <w:i/>
          <w:iCs/>
          <w:noProof w:val="0"/>
          <w:szCs w:val="18"/>
        </w:rPr>
        <w:t>Programmi dei corsi, orari lezioni ed esami di profitto</w:t>
      </w:r>
      <w:r w:rsidR="00694E9B" w:rsidRPr="00A1325E" w:rsidDel="00694E9B">
        <w:rPr>
          <w:noProof w:val="0"/>
          <w:szCs w:val="18"/>
        </w:rPr>
        <w:t xml:space="preserve"> </w:t>
      </w:r>
      <w:r w:rsidR="00694E9B" w:rsidRPr="00A1325E">
        <w:rPr>
          <w:noProof w:val="0"/>
          <w:szCs w:val="18"/>
        </w:rPr>
        <w:t xml:space="preserve">scegliendo </w:t>
      </w:r>
      <w:r w:rsidR="00C74913" w:rsidRPr="00A1325E">
        <w:rPr>
          <w:noProof w:val="0"/>
          <w:szCs w:val="18"/>
        </w:rPr>
        <w:t xml:space="preserve">SeLdA </w:t>
      </w:r>
      <w:r w:rsidR="00694E9B" w:rsidRPr="00A1325E">
        <w:rPr>
          <w:noProof w:val="0"/>
          <w:szCs w:val="18"/>
        </w:rPr>
        <w:t xml:space="preserve">dal </w:t>
      </w:r>
      <w:proofErr w:type="spellStart"/>
      <w:r w:rsidR="00694E9B" w:rsidRPr="00A1325E">
        <w:rPr>
          <w:noProof w:val="0"/>
          <w:szCs w:val="18"/>
        </w:rPr>
        <w:t>menù</w:t>
      </w:r>
      <w:proofErr w:type="spellEnd"/>
      <w:r w:rsidR="00694E9B" w:rsidRPr="00A1325E">
        <w:rPr>
          <w:noProof w:val="0"/>
          <w:szCs w:val="18"/>
        </w:rPr>
        <w:t xml:space="preserve"> a tendina</w:t>
      </w:r>
      <w:r w:rsidR="00CA23E7" w:rsidRPr="00A1325E">
        <w:rPr>
          <w:noProof w:val="0"/>
          <w:szCs w:val="18"/>
        </w:rPr>
        <w:t xml:space="preserve"> </w:t>
      </w:r>
      <w:r w:rsidR="004300CC" w:rsidRPr="00A1325E">
        <w:rPr>
          <w:noProof w:val="0"/>
          <w:szCs w:val="18"/>
        </w:rPr>
        <w:t>(</w:t>
      </w:r>
      <w:hyperlink r:id="rId11" w:history="1">
        <w:r w:rsidR="00694E9B" w:rsidRPr="00A1325E">
          <w:rPr>
            <w:rStyle w:val="Collegamentoipertestuale"/>
            <w:noProof w:val="0"/>
            <w:szCs w:val="18"/>
          </w:rPr>
          <w:t>https://milano.unicatt.it/polo-studenti-e-didattica-programmi-dei-corsi-orari-delle-lezioni</w:t>
        </w:r>
      </w:hyperlink>
      <w:r w:rsidR="004300CC" w:rsidRPr="00A1325E">
        <w:rPr>
          <w:noProof w:val="0"/>
          <w:szCs w:val="18"/>
        </w:rPr>
        <w:t>)</w:t>
      </w:r>
      <w:r w:rsidR="00EF2C42" w:rsidRPr="00A1325E">
        <w:rPr>
          <w:noProof w:val="0"/>
          <w:szCs w:val="18"/>
        </w:rPr>
        <w:t>.</w:t>
      </w:r>
    </w:p>
    <w:p w14:paraId="029E63D5" w14:textId="3029B74B" w:rsidR="00881902" w:rsidRPr="00A1325E" w:rsidRDefault="00881902" w:rsidP="00C74913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Per </w:t>
      </w:r>
      <w:r w:rsidR="00694E9B" w:rsidRPr="00A1325E">
        <w:rPr>
          <w:noProof w:val="0"/>
          <w:szCs w:val="18"/>
        </w:rPr>
        <w:t xml:space="preserve">informazioni più precise sui corsi di Lingua francese </w:t>
      </w:r>
      <w:r w:rsidR="00E04016" w:rsidRPr="00A1325E">
        <w:rPr>
          <w:noProof w:val="0"/>
          <w:szCs w:val="18"/>
        </w:rPr>
        <w:t>proposti</w:t>
      </w:r>
      <w:r w:rsidR="00694E9B" w:rsidRPr="00A1325E">
        <w:rPr>
          <w:noProof w:val="0"/>
          <w:szCs w:val="18"/>
        </w:rPr>
        <w:t xml:space="preserve"> e </w:t>
      </w:r>
      <w:r w:rsidRPr="00A1325E">
        <w:rPr>
          <w:noProof w:val="0"/>
          <w:szCs w:val="18"/>
        </w:rPr>
        <w:t xml:space="preserve">il calendario esami con le date degli scritti e degli orali si prega di far riferimento alla </w:t>
      </w:r>
      <w:r w:rsidR="00694E9B" w:rsidRPr="00A1325E">
        <w:rPr>
          <w:noProof w:val="0"/>
          <w:szCs w:val="18"/>
        </w:rPr>
        <w:t xml:space="preserve">sezione dedicata della </w:t>
      </w:r>
      <w:r w:rsidRPr="00A1325E">
        <w:rPr>
          <w:noProof w:val="0"/>
          <w:szCs w:val="18"/>
        </w:rPr>
        <w:t xml:space="preserve">pagina web del </w:t>
      </w:r>
      <w:r w:rsidR="00C74913" w:rsidRPr="00A1325E">
        <w:rPr>
          <w:noProof w:val="0"/>
          <w:szCs w:val="18"/>
        </w:rPr>
        <w:t xml:space="preserve">SeLdA </w:t>
      </w:r>
      <w:r w:rsidR="00694E9B" w:rsidRPr="00A1325E">
        <w:rPr>
          <w:noProof w:val="0"/>
          <w:szCs w:val="18"/>
        </w:rPr>
        <w:t>(</w:t>
      </w:r>
      <w:hyperlink r:id="rId12" w:history="1">
        <w:r w:rsidR="00694E9B" w:rsidRPr="00A1325E">
          <w:rPr>
            <w:rStyle w:val="Collegamentoipertestuale"/>
            <w:noProof w:val="0"/>
            <w:szCs w:val="18"/>
          </w:rPr>
          <w:t>https://studenticattolica.unicatt.it/corsi-curricolari-di-base-lingua-francese</w:t>
        </w:r>
      </w:hyperlink>
      <w:r w:rsidR="00694E9B" w:rsidRPr="00A1325E">
        <w:rPr>
          <w:noProof w:val="0"/>
          <w:szCs w:val="18"/>
        </w:rPr>
        <w:t>)</w:t>
      </w:r>
      <w:r w:rsidRPr="00A1325E">
        <w:rPr>
          <w:noProof w:val="0"/>
          <w:szCs w:val="18"/>
        </w:rPr>
        <w:t>.</w:t>
      </w:r>
      <w:r w:rsidR="00CA23E7" w:rsidRPr="00A1325E">
        <w:rPr>
          <w:noProof w:val="0"/>
          <w:szCs w:val="18"/>
        </w:rPr>
        <w:t xml:space="preserve"> </w:t>
      </w:r>
    </w:p>
    <w:p w14:paraId="0EF77CF9" w14:textId="14F5E135" w:rsidR="00881902" w:rsidRPr="00A1325E" w:rsidRDefault="00881902" w:rsidP="00A629B4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Per </w:t>
      </w:r>
      <w:r w:rsidR="00694E9B" w:rsidRPr="00A1325E">
        <w:rPr>
          <w:noProof w:val="0"/>
          <w:szCs w:val="18"/>
        </w:rPr>
        <w:t xml:space="preserve">ulteriori </w:t>
      </w:r>
      <w:r w:rsidR="00A629B4" w:rsidRPr="00A1325E">
        <w:rPr>
          <w:noProof w:val="0"/>
          <w:szCs w:val="18"/>
        </w:rPr>
        <w:t xml:space="preserve">aggiornamenti </w:t>
      </w:r>
      <w:r w:rsidR="00694E9B" w:rsidRPr="00A1325E">
        <w:rPr>
          <w:noProof w:val="0"/>
          <w:szCs w:val="18"/>
        </w:rPr>
        <w:t xml:space="preserve">dei </w:t>
      </w:r>
      <w:r w:rsidR="00A629B4" w:rsidRPr="00A1325E">
        <w:rPr>
          <w:noProof w:val="0"/>
          <w:szCs w:val="18"/>
        </w:rPr>
        <w:t>programm</w:t>
      </w:r>
      <w:r w:rsidRPr="00A1325E">
        <w:rPr>
          <w:noProof w:val="0"/>
          <w:szCs w:val="18"/>
        </w:rPr>
        <w:t>i</w:t>
      </w:r>
      <w:r w:rsidR="00694E9B" w:rsidRPr="00A1325E">
        <w:rPr>
          <w:noProof w:val="0"/>
          <w:szCs w:val="18"/>
        </w:rPr>
        <w:t xml:space="preserve"> e della </w:t>
      </w:r>
      <w:r w:rsidR="00A629B4" w:rsidRPr="00A1325E">
        <w:rPr>
          <w:noProof w:val="0"/>
          <w:szCs w:val="18"/>
        </w:rPr>
        <w:t>bibliografia</w:t>
      </w:r>
      <w:r w:rsidR="00694E9B" w:rsidRPr="00A1325E">
        <w:rPr>
          <w:noProof w:val="0"/>
          <w:szCs w:val="18"/>
        </w:rPr>
        <w:t xml:space="preserve">, per altri </w:t>
      </w:r>
      <w:r w:rsidRPr="00A1325E">
        <w:rPr>
          <w:noProof w:val="0"/>
          <w:szCs w:val="18"/>
        </w:rPr>
        <w:t xml:space="preserve">materiali </w:t>
      </w:r>
      <w:r w:rsidR="00694E9B" w:rsidRPr="00A1325E">
        <w:rPr>
          <w:noProof w:val="0"/>
          <w:szCs w:val="18"/>
        </w:rPr>
        <w:t xml:space="preserve">utili </w:t>
      </w:r>
      <w:r w:rsidRPr="00A1325E">
        <w:rPr>
          <w:noProof w:val="0"/>
          <w:szCs w:val="18"/>
        </w:rPr>
        <w:t xml:space="preserve">per la </w:t>
      </w:r>
      <w:r w:rsidR="00A629B4" w:rsidRPr="00A1325E">
        <w:rPr>
          <w:noProof w:val="0"/>
          <w:szCs w:val="18"/>
        </w:rPr>
        <w:t>preparazione della prova si prega di far riferimento all</w:t>
      </w:r>
      <w:r w:rsidRPr="00A1325E">
        <w:rPr>
          <w:noProof w:val="0"/>
          <w:szCs w:val="18"/>
        </w:rPr>
        <w:t xml:space="preserve">e </w:t>
      </w:r>
      <w:r w:rsidR="00694E9B" w:rsidRPr="00A1325E">
        <w:rPr>
          <w:noProof w:val="0"/>
          <w:szCs w:val="18"/>
        </w:rPr>
        <w:t xml:space="preserve">pagine </w:t>
      </w:r>
      <w:r w:rsidRPr="00A1325E">
        <w:rPr>
          <w:noProof w:val="0"/>
          <w:szCs w:val="18"/>
        </w:rPr>
        <w:t>Blackboard dei corsi</w:t>
      </w:r>
      <w:r w:rsidR="00694E9B" w:rsidRPr="00A1325E">
        <w:rPr>
          <w:noProof w:val="0"/>
          <w:szCs w:val="18"/>
        </w:rPr>
        <w:t>.</w:t>
      </w:r>
    </w:p>
    <w:p w14:paraId="1337E9F0" w14:textId="4A88DD02" w:rsidR="00FF0DBD" w:rsidRPr="00A1325E" w:rsidRDefault="00FF0DBD" w:rsidP="001F4740">
      <w:pPr>
        <w:pStyle w:val="Testo2"/>
        <w:spacing w:before="120" w:line="240" w:lineRule="exact"/>
        <w:rPr>
          <w:i/>
          <w:iCs/>
          <w:noProof w:val="0"/>
          <w:szCs w:val="18"/>
        </w:rPr>
      </w:pPr>
      <w:r w:rsidRPr="00A1325E">
        <w:rPr>
          <w:i/>
          <w:iCs/>
          <w:noProof w:val="0"/>
          <w:szCs w:val="18"/>
        </w:rPr>
        <w:t>Orario e luogo di ricevimento</w:t>
      </w:r>
      <w:r w:rsidR="00DA22A9" w:rsidRPr="00A1325E">
        <w:rPr>
          <w:i/>
          <w:iCs/>
          <w:noProof w:val="0"/>
          <w:szCs w:val="18"/>
        </w:rPr>
        <w:t xml:space="preserve"> degli studenti</w:t>
      </w:r>
    </w:p>
    <w:p w14:paraId="63164FBD" w14:textId="1B08BE68" w:rsidR="00FF0DBD" w:rsidRPr="00A1325E" w:rsidRDefault="00FF0DBD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>I formatori dei singoli corsi ricevono a fine lezione.</w:t>
      </w:r>
      <w:r w:rsidR="008D3FCC" w:rsidRPr="00A1325E">
        <w:rPr>
          <w:noProof w:val="0"/>
          <w:szCs w:val="18"/>
        </w:rPr>
        <w:t xml:space="preserve"> </w:t>
      </w:r>
    </w:p>
    <w:p w14:paraId="69FDDE4C" w14:textId="0970743A" w:rsidR="00384106" w:rsidRPr="00A1325E" w:rsidRDefault="00FF0DBD" w:rsidP="001F4740">
      <w:pPr>
        <w:pStyle w:val="Testo2"/>
        <w:spacing w:line="240" w:lineRule="exact"/>
        <w:rPr>
          <w:noProof w:val="0"/>
          <w:szCs w:val="18"/>
        </w:rPr>
      </w:pPr>
      <w:r w:rsidRPr="00A1325E">
        <w:rPr>
          <w:noProof w:val="0"/>
          <w:szCs w:val="18"/>
        </w:rPr>
        <w:t xml:space="preserve">La </w:t>
      </w:r>
      <w:r w:rsidRPr="00A1325E">
        <w:rPr>
          <w:bCs/>
          <w:noProof w:val="0"/>
          <w:szCs w:val="18"/>
        </w:rPr>
        <w:t>coordinatrice dei corsi</w:t>
      </w:r>
      <w:r w:rsidRPr="00A1325E">
        <w:rPr>
          <w:noProof w:val="0"/>
          <w:szCs w:val="18"/>
        </w:rPr>
        <w:t xml:space="preserve">, </w:t>
      </w:r>
      <w:r w:rsidR="00567006" w:rsidRPr="00A1325E">
        <w:rPr>
          <w:noProof w:val="0"/>
          <w:szCs w:val="18"/>
        </w:rPr>
        <w:t>dottoressa Klara Dankova</w:t>
      </w:r>
      <w:r w:rsidRPr="00A1325E">
        <w:rPr>
          <w:noProof w:val="0"/>
          <w:color w:val="0432FF"/>
          <w:szCs w:val="18"/>
        </w:rPr>
        <w:t xml:space="preserve">, </w:t>
      </w:r>
      <w:r w:rsidRPr="00A1325E">
        <w:rPr>
          <w:noProof w:val="0"/>
          <w:szCs w:val="18"/>
        </w:rPr>
        <w:t>riceve previo appuntamento via e-mail (</w:t>
      </w:r>
      <w:hyperlink r:id="rId13" w:history="1">
        <w:r w:rsidR="00567006" w:rsidRPr="00A1325E">
          <w:rPr>
            <w:rStyle w:val="Collegamentoipertestuale"/>
            <w:szCs w:val="18"/>
          </w:rPr>
          <w:t>klara.dankova</w:t>
        </w:r>
        <w:r w:rsidR="00567006" w:rsidRPr="00A1325E">
          <w:rPr>
            <w:rStyle w:val="Collegamentoipertestuale"/>
            <w:noProof w:val="0"/>
            <w:szCs w:val="18"/>
          </w:rPr>
          <w:t>@unicatt.it</w:t>
        </w:r>
      </w:hyperlink>
      <w:r w:rsidRPr="00A1325E">
        <w:rPr>
          <w:noProof w:val="0"/>
          <w:szCs w:val="18"/>
        </w:rPr>
        <w:t>)</w:t>
      </w:r>
      <w:r w:rsidR="00384106" w:rsidRPr="00A1325E">
        <w:rPr>
          <w:noProof w:val="0"/>
          <w:szCs w:val="18"/>
        </w:rPr>
        <w:t>.</w:t>
      </w:r>
    </w:p>
    <w:sectPr w:rsidR="00384106" w:rsidRPr="00A1325E" w:rsidSect="000A615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0C0B4" w14:textId="77777777" w:rsidR="008E2CEE" w:rsidRDefault="008E2CEE" w:rsidP="0070590D">
      <w:pPr>
        <w:spacing w:line="240" w:lineRule="auto"/>
      </w:pPr>
      <w:r>
        <w:separator/>
      </w:r>
    </w:p>
  </w:endnote>
  <w:endnote w:type="continuationSeparator" w:id="0">
    <w:p w14:paraId="761403A1" w14:textId="77777777" w:rsidR="008E2CEE" w:rsidRDefault="008E2CEE" w:rsidP="007059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85B95" w14:textId="77777777" w:rsidR="008E2CEE" w:rsidRDefault="008E2CEE" w:rsidP="0070590D">
      <w:pPr>
        <w:spacing w:line="240" w:lineRule="auto"/>
      </w:pPr>
      <w:r>
        <w:separator/>
      </w:r>
    </w:p>
  </w:footnote>
  <w:footnote w:type="continuationSeparator" w:id="0">
    <w:p w14:paraId="6252250C" w14:textId="77777777" w:rsidR="008E2CEE" w:rsidRDefault="008E2CEE" w:rsidP="0070590D">
      <w:pPr>
        <w:spacing w:line="240" w:lineRule="auto"/>
      </w:pPr>
      <w:r>
        <w:continuationSeparator/>
      </w:r>
    </w:p>
  </w:footnote>
  <w:footnote w:id="1">
    <w:p w14:paraId="136F36A6" w14:textId="2DE4B2E7" w:rsidR="002C61A4" w:rsidRDefault="002C61A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2E4B"/>
    <w:multiLevelType w:val="hybridMultilevel"/>
    <w:tmpl w:val="3EA4A9D2"/>
    <w:lvl w:ilvl="0" w:tplc="83885A76">
      <w:start w:val="2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75C79"/>
    <w:multiLevelType w:val="hybridMultilevel"/>
    <w:tmpl w:val="C85E5376"/>
    <w:lvl w:ilvl="0" w:tplc="83885A76">
      <w:start w:val="2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7F678D"/>
    <w:multiLevelType w:val="hybridMultilevel"/>
    <w:tmpl w:val="7480B46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720FE"/>
    <w:multiLevelType w:val="multilevel"/>
    <w:tmpl w:val="4D3C743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" w:eastAsiaTheme="minorEastAsia" w:hAnsi="Times" w:cs="Times New Roman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CDA05CA"/>
    <w:multiLevelType w:val="hybridMultilevel"/>
    <w:tmpl w:val="9F74956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6F63B69"/>
    <w:multiLevelType w:val="hybridMultilevel"/>
    <w:tmpl w:val="D77A1CC2"/>
    <w:lvl w:ilvl="0" w:tplc="83885A76">
      <w:start w:val="2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D362B"/>
    <w:multiLevelType w:val="hybridMultilevel"/>
    <w:tmpl w:val="8D2A1D74"/>
    <w:lvl w:ilvl="0" w:tplc="EC1C8212">
      <w:start w:val="1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7C3D0027"/>
    <w:multiLevelType w:val="hybridMultilevel"/>
    <w:tmpl w:val="C33A1B7C"/>
    <w:lvl w:ilvl="0" w:tplc="5CCA12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7CB62719"/>
    <w:multiLevelType w:val="hybridMultilevel"/>
    <w:tmpl w:val="0B227C44"/>
    <w:lvl w:ilvl="0" w:tplc="04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474881">
    <w:abstractNumId w:val="5"/>
  </w:num>
  <w:num w:numId="2" w16cid:durableId="1610503009">
    <w:abstractNumId w:val="4"/>
  </w:num>
  <w:num w:numId="3" w16cid:durableId="1022901664">
    <w:abstractNumId w:val="6"/>
  </w:num>
  <w:num w:numId="4" w16cid:durableId="165776073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5039190">
    <w:abstractNumId w:val="2"/>
  </w:num>
  <w:num w:numId="6" w16cid:durableId="1248420931">
    <w:abstractNumId w:val="0"/>
  </w:num>
  <w:num w:numId="7" w16cid:durableId="1020399348">
    <w:abstractNumId w:val="1"/>
  </w:num>
  <w:num w:numId="8" w16cid:durableId="2139757269">
    <w:abstractNumId w:val="8"/>
  </w:num>
  <w:num w:numId="9" w16cid:durableId="1182738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3F"/>
    <w:rsid w:val="00003A23"/>
    <w:rsid w:val="00030483"/>
    <w:rsid w:val="0003526B"/>
    <w:rsid w:val="00046F59"/>
    <w:rsid w:val="00050746"/>
    <w:rsid w:val="00052881"/>
    <w:rsid w:val="0006495D"/>
    <w:rsid w:val="00086F32"/>
    <w:rsid w:val="00095325"/>
    <w:rsid w:val="000A6156"/>
    <w:rsid w:val="000D24D3"/>
    <w:rsid w:val="00101E72"/>
    <w:rsid w:val="00107103"/>
    <w:rsid w:val="001131DD"/>
    <w:rsid w:val="001316E6"/>
    <w:rsid w:val="001405D2"/>
    <w:rsid w:val="00142CE2"/>
    <w:rsid w:val="00177A42"/>
    <w:rsid w:val="001A02D6"/>
    <w:rsid w:val="001A1876"/>
    <w:rsid w:val="001A7FB3"/>
    <w:rsid w:val="001E7560"/>
    <w:rsid w:val="001F4740"/>
    <w:rsid w:val="00223F1C"/>
    <w:rsid w:val="0022735C"/>
    <w:rsid w:val="00245505"/>
    <w:rsid w:val="0026253A"/>
    <w:rsid w:val="00267415"/>
    <w:rsid w:val="0029385A"/>
    <w:rsid w:val="002952F0"/>
    <w:rsid w:val="002B5285"/>
    <w:rsid w:val="002B6ED8"/>
    <w:rsid w:val="002C38F3"/>
    <w:rsid w:val="002C61A4"/>
    <w:rsid w:val="002C63F5"/>
    <w:rsid w:val="002C6523"/>
    <w:rsid w:val="00301F26"/>
    <w:rsid w:val="00314C60"/>
    <w:rsid w:val="00334D25"/>
    <w:rsid w:val="00337880"/>
    <w:rsid w:val="003472A6"/>
    <w:rsid w:val="00347EE4"/>
    <w:rsid w:val="00360F62"/>
    <w:rsid w:val="003710C8"/>
    <w:rsid w:val="0037132F"/>
    <w:rsid w:val="00373419"/>
    <w:rsid w:val="00384106"/>
    <w:rsid w:val="003914B6"/>
    <w:rsid w:val="0039260F"/>
    <w:rsid w:val="00392C58"/>
    <w:rsid w:val="00397246"/>
    <w:rsid w:val="003A472B"/>
    <w:rsid w:val="003A5166"/>
    <w:rsid w:val="003C59F6"/>
    <w:rsid w:val="003D3BC8"/>
    <w:rsid w:val="003E1A59"/>
    <w:rsid w:val="003E6296"/>
    <w:rsid w:val="003F06AD"/>
    <w:rsid w:val="00407D00"/>
    <w:rsid w:val="004300CC"/>
    <w:rsid w:val="0045314B"/>
    <w:rsid w:val="004661E9"/>
    <w:rsid w:val="00472602"/>
    <w:rsid w:val="004920B4"/>
    <w:rsid w:val="004A0825"/>
    <w:rsid w:val="004B409D"/>
    <w:rsid w:val="004D1217"/>
    <w:rsid w:val="004D6008"/>
    <w:rsid w:val="004E72EB"/>
    <w:rsid w:val="004F5420"/>
    <w:rsid w:val="00501FBA"/>
    <w:rsid w:val="005210DA"/>
    <w:rsid w:val="00522385"/>
    <w:rsid w:val="00532503"/>
    <w:rsid w:val="0053334F"/>
    <w:rsid w:val="00552B74"/>
    <w:rsid w:val="00556FB5"/>
    <w:rsid w:val="00560DE6"/>
    <w:rsid w:val="00567006"/>
    <w:rsid w:val="005676C2"/>
    <w:rsid w:val="005859FE"/>
    <w:rsid w:val="005B4941"/>
    <w:rsid w:val="005C17A9"/>
    <w:rsid w:val="005C4418"/>
    <w:rsid w:val="005C46D4"/>
    <w:rsid w:val="005D3906"/>
    <w:rsid w:val="00670BEA"/>
    <w:rsid w:val="006711D7"/>
    <w:rsid w:val="0067547F"/>
    <w:rsid w:val="006775EA"/>
    <w:rsid w:val="0068752A"/>
    <w:rsid w:val="00694E9B"/>
    <w:rsid w:val="006A2F57"/>
    <w:rsid w:val="006A5B55"/>
    <w:rsid w:val="006D7A40"/>
    <w:rsid w:val="006E46B6"/>
    <w:rsid w:val="006F1772"/>
    <w:rsid w:val="006F5802"/>
    <w:rsid w:val="00704D09"/>
    <w:rsid w:val="0070590D"/>
    <w:rsid w:val="00707233"/>
    <w:rsid w:val="00725010"/>
    <w:rsid w:val="00747542"/>
    <w:rsid w:val="007664D2"/>
    <w:rsid w:val="00781D85"/>
    <w:rsid w:val="00784AFA"/>
    <w:rsid w:val="00791826"/>
    <w:rsid w:val="007E331F"/>
    <w:rsid w:val="007E6DDC"/>
    <w:rsid w:val="007F3CF5"/>
    <w:rsid w:val="007F5FF7"/>
    <w:rsid w:val="00801B42"/>
    <w:rsid w:val="00801D73"/>
    <w:rsid w:val="0081089D"/>
    <w:rsid w:val="00832DDE"/>
    <w:rsid w:val="00847020"/>
    <w:rsid w:val="008769A3"/>
    <w:rsid w:val="00881902"/>
    <w:rsid w:val="00893E5B"/>
    <w:rsid w:val="0089498F"/>
    <w:rsid w:val="00896308"/>
    <w:rsid w:val="008A4631"/>
    <w:rsid w:val="008C47EC"/>
    <w:rsid w:val="008C499B"/>
    <w:rsid w:val="008D21F8"/>
    <w:rsid w:val="008D3FCC"/>
    <w:rsid w:val="008E2653"/>
    <w:rsid w:val="008E2CEE"/>
    <w:rsid w:val="008E401F"/>
    <w:rsid w:val="0090021D"/>
    <w:rsid w:val="00940DA2"/>
    <w:rsid w:val="009577E9"/>
    <w:rsid w:val="00976718"/>
    <w:rsid w:val="009819C5"/>
    <w:rsid w:val="00983A00"/>
    <w:rsid w:val="00991E3F"/>
    <w:rsid w:val="00994451"/>
    <w:rsid w:val="00995D43"/>
    <w:rsid w:val="009C7651"/>
    <w:rsid w:val="009F0CC0"/>
    <w:rsid w:val="009F7128"/>
    <w:rsid w:val="00A1325E"/>
    <w:rsid w:val="00A313A2"/>
    <w:rsid w:val="00A407A9"/>
    <w:rsid w:val="00A43B36"/>
    <w:rsid w:val="00A55B97"/>
    <w:rsid w:val="00A56028"/>
    <w:rsid w:val="00A629B4"/>
    <w:rsid w:val="00A945EF"/>
    <w:rsid w:val="00AA58E0"/>
    <w:rsid w:val="00AC460E"/>
    <w:rsid w:val="00AD09BB"/>
    <w:rsid w:val="00AF1070"/>
    <w:rsid w:val="00B06B65"/>
    <w:rsid w:val="00B10332"/>
    <w:rsid w:val="00B13B49"/>
    <w:rsid w:val="00B30094"/>
    <w:rsid w:val="00B31A85"/>
    <w:rsid w:val="00B320A5"/>
    <w:rsid w:val="00B73112"/>
    <w:rsid w:val="00B84B41"/>
    <w:rsid w:val="00B91F4D"/>
    <w:rsid w:val="00BD0F47"/>
    <w:rsid w:val="00BE4B73"/>
    <w:rsid w:val="00C03C40"/>
    <w:rsid w:val="00C078F9"/>
    <w:rsid w:val="00C21EAF"/>
    <w:rsid w:val="00C22DF0"/>
    <w:rsid w:val="00C2527E"/>
    <w:rsid w:val="00C3442E"/>
    <w:rsid w:val="00C43411"/>
    <w:rsid w:val="00C4699C"/>
    <w:rsid w:val="00C74913"/>
    <w:rsid w:val="00C84506"/>
    <w:rsid w:val="00C85BFD"/>
    <w:rsid w:val="00C9053E"/>
    <w:rsid w:val="00C90CFB"/>
    <w:rsid w:val="00CA23E7"/>
    <w:rsid w:val="00CB5965"/>
    <w:rsid w:val="00CE4EF0"/>
    <w:rsid w:val="00D155C7"/>
    <w:rsid w:val="00D31555"/>
    <w:rsid w:val="00D5769F"/>
    <w:rsid w:val="00D714B5"/>
    <w:rsid w:val="00D82552"/>
    <w:rsid w:val="00D9408B"/>
    <w:rsid w:val="00DA22A9"/>
    <w:rsid w:val="00DB3235"/>
    <w:rsid w:val="00DE1359"/>
    <w:rsid w:val="00DE55B5"/>
    <w:rsid w:val="00E01508"/>
    <w:rsid w:val="00E04016"/>
    <w:rsid w:val="00E07069"/>
    <w:rsid w:val="00E34655"/>
    <w:rsid w:val="00E40966"/>
    <w:rsid w:val="00E46D9F"/>
    <w:rsid w:val="00E73967"/>
    <w:rsid w:val="00E768EA"/>
    <w:rsid w:val="00E82C8C"/>
    <w:rsid w:val="00EB24DB"/>
    <w:rsid w:val="00ED6C63"/>
    <w:rsid w:val="00EF2C42"/>
    <w:rsid w:val="00F06B59"/>
    <w:rsid w:val="00F16F9A"/>
    <w:rsid w:val="00F37E35"/>
    <w:rsid w:val="00F96B88"/>
    <w:rsid w:val="00FA7F38"/>
    <w:rsid w:val="00FC370F"/>
    <w:rsid w:val="00FD1869"/>
    <w:rsid w:val="00FD7D26"/>
    <w:rsid w:val="00FF092A"/>
    <w:rsid w:val="00FF0AF4"/>
    <w:rsid w:val="00FF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43EA1F"/>
  <w15:docId w15:val="{D5399245-BAA4-844D-8AC7-15F3D2BC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C6523"/>
    <w:rPr>
      <w:rFonts w:ascii="Times" w:hAnsi="Times"/>
      <w:b/>
      <w:noProof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styleId="Collegamentoipertestuale">
    <w:name w:val="Hyperlink"/>
    <w:rsid w:val="002C6523"/>
    <w:rPr>
      <w:color w:val="000080"/>
      <w:u w:val="single"/>
    </w:rPr>
  </w:style>
  <w:style w:type="paragraph" w:styleId="Rientrocorpodeltesto3">
    <w:name w:val="Body Text Indent 3"/>
    <w:basedOn w:val="Normale"/>
    <w:link w:val="Rientrocorpodeltesto3Carattere"/>
    <w:rsid w:val="002C6523"/>
    <w:pPr>
      <w:spacing w:before="120"/>
      <w:ind w:left="284" w:hanging="284"/>
    </w:pPr>
    <w:rPr>
      <w:noProof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2C6523"/>
    <w:rPr>
      <w:rFonts w:ascii="Times" w:hAnsi="Times"/>
      <w:noProof/>
    </w:rPr>
  </w:style>
  <w:style w:type="character" w:styleId="Enfasigrassetto">
    <w:name w:val="Strong"/>
    <w:uiPriority w:val="22"/>
    <w:qFormat/>
    <w:rsid w:val="006711D7"/>
    <w:rPr>
      <w:b/>
      <w:bCs/>
    </w:rPr>
  </w:style>
  <w:style w:type="character" w:customStyle="1" w:styleId="featurelistvalue">
    <w:name w:val="feature_list_value"/>
    <w:rsid w:val="00781D85"/>
  </w:style>
  <w:style w:type="paragraph" w:styleId="Corpodeltesto2">
    <w:name w:val="Body Text 2"/>
    <w:basedOn w:val="Normale"/>
    <w:link w:val="Corpodeltesto2Carattere"/>
    <w:semiHidden/>
    <w:unhideWhenUsed/>
    <w:rsid w:val="00E82C8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semiHidden/>
    <w:rsid w:val="00E82C8C"/>
    <w:rPr>
      <w:rFonts w:ascii="Times" w:hAnsi="Times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1A8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522385"/>
    <w:rPr>
      <w:rFonts w:ascii="Times" w:hAnsi="Times"/>
    </w:rPr>
  </w:style>
  <w:style w:type="paragraph" w:styleId="Paragrafoelenco">
    <w:name w:val="List Paragraph"/>
    <w:basedOn w:val="Normale"/>
    <w:uiPriority w:val="34"/>
    <w:qFormat/>
    <w:rsid w:val="00472602"/>
    <w:pPr>
      <w:ind w:left="720"/>
      <w:contextualSpacing/>
    </w:pPr>
  </w:style>
  <w:style w:type="character" w:styleId="Collegamentovisitato">
    <w:name w:val="FollowedHyperlink"/>
    <w:basedOn w:val="Carpredefinitoparagrafo"/>
    <w:semiHidden/>
    <w:unhideWhenUsed/>
    <w:rsid w:val="00694E9B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semiHidden/>
    <w:unhideWhenUsed/>
    <w:rsid w:val="00560DE6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560DE6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560DE6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60DE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560DE6"/>
    <w:rPr>
      <w:rFonts w:ascii="Times" w:hAnsi="Times"/>
      <w:b/>
      <w:bCs/>
    </w:rPr>
  </w:style>
  <w:style w:type="paragraph" w:styleId="Testonotaapidipagina">
    <w:name w:val="footnote text"/>
    <w:basedOn w:val="Normale"/>
    <w:link w:val="TestonotaapidipaginaCarattere"/>
    <w:semiHidden/>
    <w:unhideWhenUsed/>
    <w:rsid w:val="0070590D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0590D"/>
    <w:rPr>
      <w:rFonts w:ascii="Times" w:hAnsi="Times"/>
    </w:rPr>
  </w:style>
  <w:style w:type="character" w:styleId="Rimandonotaapidipagina">
    <w:name w:val="footnote reference"/>
    <w:basedOn w:val="Carpredefinitoparagrafo"/>
    <w:semiHidden/>
    <w:unhideWhenUsed/>
    <w:rsid w:val="0070590D"/>
    <w:rPr>
      <w:vertAlign w:val="superscript"/>
    </w:rPr>
  </w:style>
  <w:style w:type="character" w:styleId="Enfasicorsivo">
    <w:name w:val="Emphasis"/>
    <w:basedOn w:val="Carpredefinitoparagrafo"/>
    <w:uiPriority w:val="20"/>
    <w:qFormat/>
    <w:rsid w:val="00A407A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95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aselli-amelia/grammaire-en-direct-per-le-scuole-superiori-con-e-book-con-espansione-online-9788853629401-687372.html" TargetMode="External"/><Relationship Id="rId13" Type="http://schemas.openxmlformats.org/officeDocument/2006/relationships/hyperlink" Target="mailto:klara.dankova@unicat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udenticattolica.unicatt.it/corsi-curricolari-di-base-lingua-frances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lano.unicatt.it/polo-studenti-e-didattica-programmi-dei-corsi-orari-delle-lezion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ibrerie.unicatt.it/scheda-libro/caselli-amelia/grammaire-en-direct-per-le-scuole-superiori-con-e-book-con-espansione-online-9788853629401-68737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utori-vari/inspire-2-livre-eleve-per-le-scuole-superiori-con-e-book-con-espansione-online-con-dvd-rom-9782015135793-689014.htm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istiano.paoluzz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F493C-7F95-4892-93D5-0B799154B5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PROG_COR_2003.dot</Template>
  <TotalTime>3</TotalTime>
  <Pages>5</Pages>
  <Words>1741</Words>
  <Characters>9930</Characters>
  <Application>Microsoft Office Word</Application>
  <DocSecurity>0</DocSecurity>
  <Lines>82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11648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Rolli Andrea</cp:lastModifiedBy>
  <cp:revision>4</cp:revision>
  <cp:lastPrinted>2024-03-12T13:32:00Z</cp:lastPrinted>
  <dcterms:created xsi:type="dcterms:W3CDTF">2026-08-21T08:21:00Z</dcterms:created>
  <dcterms:modified xsi:type="dcterms:W3CDTF">2026-08-25T06:02:00Z</dcterms:modified>
</cp:coreProperties>
</file>