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5DB96" w14:textId="5912FB3C" w:rsidR="00A34E18" w:rsidRPr="00EB5DE2" w:rsidRDefault="006B1737" w:rsidP="00FF10E2">
      <w:pPr>
        <w:pStyle w:val="Titolo2"/>
        <w:rPr>
          <w:sz w:val="22"/>
          <w:szCs w:val="22"/>
        </w:rPr>
      </w:pPr>
      <w:r w:rsidRPr="006B1737">
        <w:rPr>
          <w:b/>
          <w:smallCaps w:val="0"/>
          <w:sz w:val="20"/>
        </w:rPr>
        <w:t xml:space="preserve">Protocolli </w:t>
      </w:r>
      <w:r>
        <w:rPr>
          <w:b/>
          <w:smallCaps w:val="0"/>
          <w:sz w:val="20"/>
        </w:rPr>
        <w:t>p</w:t>
      </w:r>
      <w:r w:rsidRPr="006B1737">
        <w:rPr>
          <w:b/>
          <w:smallCaps w:val="0"/>
          <w:sz w:val="20"/>
        </w:rPr>
        <w:t xml:space="preserve">er </w:t>
      </w:r>
      <w:r>
        <w:rPr>
          <w:b/>
          <w:smallCaps w:val="0"/>
          <w:sz w:val="20"/>
        </w:rPr>
        <w:t>l</w:t>
      </w:r>
      <w:r w:rsidRPr="006B1737">
        <w:rPr>
          <w:b/>
          <w:smallCaps w:val="0"/>
          <w:sz w:val="20"/>
        </w:rPr>
        <w:t xml:space="preserve">a prevenzione </w:t>
      </w:r>
      <w:r>
        <w:rPr>
          <w:b/>
          <w:smallCaps w:val="0"/>
          <w:sz w:val="20"/>
        </w:rPr>
        <w:t>e</w:t>
      </w:r>
      <w:r w:rsidRPr="006B1737">
        <w:rPr>
          <w:b/>
          <w:smallCaps w:val="0"/>
          <w:sz w:val="20"/>
        </w:rPr>
        <w:t xml:space="preserve"> </w:t>
      </w:r>
      <w:r>
        <w:rPr>
          <w:b/>
          <w:smallCaps w:val="0"/>
          <w:sz w:val="20"/>
        </w:rPr>
        <w:t>i</w:t>
      </w:r>
      <w:r w:rsidRPr="006B1737">
        <w:rPr>
          <w:b/>
          <w:smallCaps w:val="0"/>
          <w:sz w:val="20"/>
        </w:rPr>
        <w:t xml:space="preserve">l neuropotenzamento </w:t>
      </w:r>
      <w:r>
        <w:rPr>
          <w:b/>
          <w:smallCaps w:val="0"/>
          <w:sz w:val="20"/>
        </w:rPr>
        <w:t>p</w:t>
      </w:r>
      <w:r w:rsidRPr="006B1737">
        <w:rPr>
          <w:b/>
          <w:smallCaps w:val="0"/>
          <w:sz w:val="20"/>
        </w:rPr>
        <w:t xml:space="preserve">er </w:t>
      </w:r>
      <w:r>
        <w:rPr>
          <w:b/>
          <w:smallCaps w:val="0"/>
          <w:sz w:val="20"/>
        </w:rPr>
        <w:t>il</w:t>
      </w:r>
      <w:r w:rsidRPr="006B1737">
        <w:rPr>
          <w:b/>
          <w:smallCaps w:val="0"/>
          <w:sz w:val="20"/>
        </w:rPr>
        <w:t xml:space="preserve"> benessere </w:t>
      </w:r>
      <w:r>
        <w:rPr>
          <w:b/>
          <w:smallCaps w:val="0"/>
          <w:sz w:val="20"/>
        </w:rPr>
        <w:t>n</w:t>
      </w:r>
      <w:r w:rsidRPr="006B1737">
        <w:rPr>
          <w:b/>
          <w:smallCaps w:val="0"/>
          <w:sz w:val="20"/>
        </w:rPr>
        <w:t xml:space="preserve">ei </w:t>
      </w:r>
      <w:r>
        <w:rPr>
          <w:b/>
          <w:smallCaps w:val="0"/>
          <w:sz w:val="20"/>
        </w:rPr>
        <w:t>c</w:t>
      </w:r>
      <w:r w:rsidRPr="006B1737">
        <w:rPr>
          <w:b/>
          <w:smallCaps w:val="0"/>
          <w:sz w:val="20"/>
        </w:rPr>
        <w:t xml:space="preserve">ontesti </w:t>
      </w:r>
      <w:r>
        <w:rPr>
          <w:b/>
          <w:smallCaps w:val="0"/>
          <w:sz w:val="20"/>
        </w:rPr>
        <w:t>s</w:t>
      </w:r>
      <w:r w:rsidRPr="006B1737">
        <w:rPr>
          <w:b/>
          <w:smallCaps w:val="0"/>
          <w:sz w:val="20"/>
        </w:rPr>
        <w:t>portivi</w:t>
      </w:r>
      <w:r w:rsidRPr="00EB5DE2">
        <w:rPr>
          <w:iCs/>
          <w:sz w:val="22"/>
          <w:szCs w:val="22"/>
        </w:rPr>
        <w:t xml:space="preserve"> </w:t>
      </w:r>
    </w:p>
    <w:p w14:paraId="2F6F81D1" w14:textId="6645AF43" w:rsidR="00FF10E2" w:rsidRPr="00CA32FB" w:rsidRDefault="00CA32FB" w:rsidP="00CA32FB">
      <w:pPr>
        <w:pStyle w:val="Titolo2"/>
      </w:pPr>
      <w:r w:rsidRPr="00CA32FB">
        <w:t>Prof.</w:t>
      </w:r>
      <w:r>
        <w:t xml:space="preserve">ssa </w:t>
      </w:r>
      <w:r w:rsidRPr="00CA32FB">
        <w:t>Laura Angioletti</w:t>
      </w:r>
    </w:p>
    <w:p w14:paraId="5907794D" w14:textId="4ED3C6BD" w:rsidR="002D5E17" w:rsidRPr="0000669F" w:rsidRDefault="004054C9" w:rsidP="004054C9">
      <w:pPr>
        <w:spacing w:before="240" w:after="120" w:line="240" w:lineRule="exact"/>
        <w:rPr>
          <w:b/>
          <w:sz w:val="18"/>
        </w:rPr>
      </w:pPr>
      <w:r w:rsidRPr="0000669F">
        <w:rPr>
          <w:b/>
          <w:i/>
          <w:sz w:val="18"/>
        </w:rPr>
        <w:t>OBIETTIV</w:t>
      </w:r>
      <w:r w:rsidR="00EC37A4">
        <w:rPr>
          <w:b/>
          <w:i/>
          <w:sz w:val="18"/>
        </w:rPr>
        <w:t>I</w:t>
      </w:r>
      <w:r w:rsidRPr="0000669F">
        <w:rPr>
          <w:b/>
          <w:i/>
          <w:sz w:val="18"/>
        </w:rPr>
        <w:t xml:space="preserve"> DEL CORS</w:t>
      </w:r>
      <w:r w:rsidR="00FC6BAC" w:rsidRPr="0000669F">
        <w:rPr>
          <w:b/>
          <w:i/>
          <w:sz w:val="18"/>
        </w:rPr>
        <w:t>O</w:t>
      </w:r>
      <w:r w:rsidR="001E2A7B" w:rsidRPr="0000669F">
        <w:rPr>
          <w:b/>
          <w:i/>
          <w:sz w:val="18"/>
        </w:rPr>
        <w:t xml:space="preserve"> E RISULTATI DI APPRENDIMENTO ATTESI</w:t>
      </w:r>
    </w:p>
    <w:p w14:paraId="634002BC" w14:textId="77777777" w:rsidR="00F605D8" w:rsidRDefault="00F605D8" w:rsidP="00701E5C">
      <w:pPr>
        <w:spacing w:line="240" w:lineRule="exact"/>
        <w:rPr>
          <w:i/>
          <w:iCs/>
        </w:rPr>
      </w:pPr>
      <w:r w:rsidRPr="0000669F">
        <w:rPr>
          <w:i/>
          <w:iCs/>
        </w:rPr>
        <w:t>Obiettivi del corso</w:t>
      </w:r>
    </w:p>
    <w:p w14:paraId="13D2D2D2" w14:textId="609E1A30" w:rsidR="00C92709" w:rsidRPr="0000669F" w:rsidRDefault="004054C9" w:rsidP="00701E5C">
      <w:pPr>
        <w:spacing w:line="240" w:lineRule="exact"/>
      </w:pPr>
      <w:r w:rsidRPr="0000669F">
        <w:t xml:space="preserve">Il corso intende offrire una panoramica teorica e un’occasione di sperimentare le principali </w:t>
      </w:r>
      <w:r w:rsidR="005A5FBF" w:rsidRPr="0000669F">
        <w:t xml:space="preserve">tecniche </w:t>
      </w:r>
      <w:r w:rsidR="00563E22">
        <w:t xml:space="preserve">e i protocolli </w:t>
      </w:r>
      <w:r w:rsidR="00C92709" w:rsidRPr="0000669F">
        <w:t>per</w:t>
      </w:r>
      <w:r w:rsidR="0035056E">
        <w:t xml:space="preserve"> la prevenzione e</w:t>
      </w:r>
      <w:r w:rsidR="00C92709" w:rsidRPr="0000669F">
        <w:t xml:space="preserve"> il</w:t>
      </w:r>
      <w:r w:rsidR="005A5FBF" w:rsidRPr="0000669F">
        <w:t xml:space="preserve"> potenziamento</w:t>
      </w:r>
      <w:r w:rsidR="006E27F1">
        <w:t xml:space="preserve"> cognitivo e </w:t>
      </w:r>
      <w:proofErr w:type="spellStart"/>
      <w:r w:rsidR="006E27F1">
        <w:t>neurocognitivo</w:t>
      </w:r>
      <w:proofErr w:type="spellEnd"/>
      <w:r w:rsidR="005A5FBF" w:rsidRPr="0000669F">
        <w:t xml:space="preserve"> </w:t>
      </w:r>
      <w:r w:rsidR="00567B0F">
        <w:t xml:space="preserve">per il benessere </w:t>
      </w:r>
      <w:r w:rsidR="0035056E">
        <w:t>nei contesti</w:t>
      </w:r>
      <w:r w:rsidR="00C92709" w:rsidRPr="0000669F">
        <w:t xml:space="preserve"> </w:t>
      </w:r>
      <w:r w:rsidR="0035056E">
        <w:t>sportivi.</w:t>
      </w:r>
    </w:p>
    <w:p w14:paraId="1A0A3B31" w14:textId="2A5F01C6" w:rsidR="008456DA" w:rsidRDefault="008456DA" w:rsidP="00701E5C">
      <w:pPr>
        <w:spacing w:line="240" w:lineRule="exact"/>
      </w:pPr>
      <w:r w:rsidRPr="0000669F">
        <w:t xml:space="preserve">L’approfondimento delle conoscenze teoriche necessarie per progettare protocolli di intervento </w:t>
      </w:r>
      <w:r w:rsidR="0035056E">
        <w:t xml:space="preserve">per la prevenzione e il </w:t>
      </w:r>
      <w:proofErr w:type="spellStart"/>
      <w:r w:rsidR="0035056E">
        <w:t>neuropotenziamento</w:t>
      </w:r>
      <w:proofErr w:type="spellEnd"/>
      <w:r w:rsidR="0035056E">
        <w:t xml:space="preserve"> </w:t>
      </w:r>
      <w:r w:rsidRPr="0000669F">
        <w:t xml:space="preserve">in </w:t>
      </w:r>
      <w:r w:rsidR="00EE0AFC" w:rsidRPr="0000669F">
        <w:t>ambito sportivo</w:t>
      </w:r>
      <w:r w:rsidRPr="0000669F">
        <w:t xml:space="preserve"> sar</w:t>
      </w:r>
      <w:r w:rsidR="001F0FED" w:rsidRPr="0000669F">
        <w:t xml:space="preserve">à accompagnato </w:t>
      </w:r>
      <w:r w:rsidR="00837081" w:rsidRPr="0000669F">
        <w:t>a</w:t>
      </w:r>
      <w:r w:rsidR="00104596" w:rsidRPr="0000669F">
        <w:t xml:space="preserve">d occasioni di </w:t>
      </w:r>
      <w:r w:rsidR="00837081" w:rsidRPr="0000669F">
        <w:t>apprendimento esperienziale basat</w:t>
      </w:r>
      <w:r w:rsidR="00104596" w:rsidRPr="0000669F">
        <w:t>e</w:t>
      </w:r>
      <w:r w:rsidR="00837081" w:rsidRPr="0000669F">
        <w:t xml:space="preserve"> su</w:t>
      </w:r>
      <w:r w:rsidR="00104596" w:rsidRPr="0000669F">
        <w:t>ll’</w:t>
      </w:r>
      <w:r w:rsidR="001F0FED" w:rsidRPr="0000669F">
        <w:t xml:space="preserve">esemplificazione di </w:t>
      </w:r>
      <w:r w:rsidR="001F0FED" w:rsidRPr="0000669F">
        <w:rPr>
          <w:i/>
          <w:iCs/>
        </w:rPr>
        <w:t>cas</w:t>
      </w:r>
      <w:r w:rsidR="00DC3C07" w:rsidRPr="0000669F">
        <w:rPr>
          <w:i/>
          <w:iCs/>
        </w:rPr>
        <w:t>e studies</w:t>
      </w:r>
      <w:r w:rsidR="003F3674" w:rsidRPr="0000669F">
        <w:t xml:space="preserve"> ed</w:t>
      </w:r>
      <w:r w:rsidR="00837081" w:rsidRPr="0000669F">
        <w:t xml:space="preserve"> </w:t>
      </w:r>
      <w:r w:rsidR="00EE0AFC" w:rsidRPr="0000669F">
        <w:t>esercitazioni pratiche</w:t>
      </w:r>
      <w:r w:rsidR="00AA6EF4" w:rsidRPr="0000669F">
        <w:t>, c</w:t>
      </w:r>
      <w:r w:rsidR="00B72551" w:rsidRPr="0000669F">
        <w:t xml:space="preserve">he prevedono </w:t>
      </w:r>
      <w:r w:rsidR="00AA6EF4" w:rsidRPr="0000669F">
        <w:t>l’utilizzo di strategie</w:t>
      </w:r>
      <w:r w:rsidR="00DC3C07" w:rsidRPr="0000669F">
        <w:t xml:space="preserve"> cognitive,</w:t>
      </w:r>
      <w:r w:rsidR="00AA6EF4" w:rsidRPr="0000669F">
        <w:t xml:space="preserve"> tecniche di intervento mente e corpo e di strumenti </w:t>
      </w:r>
      <w:r w:rsidR="00DC3C07" w:rsidRPr="0000669F">
        <w:t>propri delle neuroscienze cognitive.</w:t>
      </w:r>
    </w:p>
    <w:p w14:paraId="54E37418" w14:textId="77777777" w:rsidR="00FC6BAC" w:rsidRDefault="001E2A7B" w:rsidP="001E2A7B">
      <w:pPr>
        <w:rPr>
          <w:i/>
        </w:rPr>
      </w:pPr>
      <w:r>
        <w:rPr>
          <w:i/>
        </w:rPr>
        <w:t>Risultati d</w:t>
      </w:r>
      <w:r w:rsidRPr="001E2A7B">
        <w:rPr>
          <w:i/>
        </w:rPr>
        <w:t>i Apprendimento Attesi</w:t>
      </w:r>
    </w:p>
    <w:p w14:paraId="358FF91A" w14:textId="0EB49C07" w:rsidR="005C2894" w:rsidRDefault="004054C9" w:rsidP="00701E5C">
      <w:pPr>
        <w:spacing w:line="240" w:lineRule="exact"/>
      </w:pPr>
      <w:r w:rsidRPr="007F1599">
        <w:t>Al termine del</w:t>
      </w:r>
      <w:r>
        <w:t xml:space="preserve"> corso</w:t>
      </w:r>
      <w:r w:rsidRPr="007F1599">
        <w:t>, lo</w:t>
      </w:r>
      <w:r w:rsidR="0063072D">
        <w:t>/la</w:t>
      </w:r>
      <w:r w:rsidRPr="007F1599">
        <w:t xml:space="preserve"> studente</w:t>
      </w:r>
      <w:r w:rsidR="0063072D">
        <w:t>/studentessa</w:t>
      </w:r>
      <w:r w:rsidR="005C2894">
        <w:t xml:space="preserve"> sarà in grado di</w:t>
      </w:r>
    </w:p>
    <w:p w14:paraId="08988C96" w14:textId="5A4A6AB4" w:rsidR="006B6ED4" w:rsidRDefault="004054C9" w:rsidP="002811EF">
      <w:pPr>
        <w:pStyle w:val="Paragrafoelenco"/>
        <w:numPr>
          <w:ilvl w:val="0"/>
          <w:numId w:val="1"/>
        </w:numPr>
        <w:spacing w:line="240" w:lineRule="exact"/>
      </w:pPr>
      <w:r>
        <w:t>conosce</w:t>
      </w:r>
      <w:r w:rsidR="005C2894">
        <w:t>re</w:t>
      </w:r>
      <w:r>
        <w:t xml:space="preserve"> i principi generali di metodo e le principali tecniche </w:t>
      </w:r>
      <w:r w:rsidR="0000613B">
        <w:t xml:space="preserve">cognitive e </w:t>
      </w:r>
      <w:proofErr w:type="spellStart"/>
      <w:r w:rsidR="0000613B">
        <w:t>neurocognitive</w:t>
      </w:r>
      <w:proofErr w:type="spellEnd"/>
      <w:r w:rsidR="0000613B">
        <w:t xml:space="preserve"> per </w:t>
      </w:r>
      <w:r w:rsidR="0035056E">
        <w:t>la progettazione di interventi per la prevenzione e i</w:t>
      </w:r>
      <w:r w:rsidR="00391486">
        <w:t>l potenziamento in ambito sportivo</w:t>
      </w:r>
      <w:r w:rsidR="00F4247B">
        <w:t>,</w:t>
      </w:r>
    </w:p>
    <w:p w14:paraId="1E18D222" w14:textId="77777777" w:rsidR="002811EF" w:rsidRPr="00263ECD" w:rsidRDefault="004054C9" w:rsidP="002811EF">
      <w:pPr>
        <w:pStyle w:val="Paragrafoelenco"/>
        <w:numPr>
          <w:ilvl w:val="0"/>
          <w:numId w:val="1"/>
        </w:numPr>
        <w:spacing w:line="240" w:lineRule="exact"/>
      </w:pPr>
      <w:r w:rsidRPr="00263ECD">
        <w:t>riflettere criticamente su potenzialità e limiti delle diverse tecniche</w:t>
      </w:r>
      <w:r w:rsidR="00FC6BAC" w:rsidRPr="00263ECD">
        <w:t>,</w:t>
      </w:r>
    </w:p>
    <w:p w14:paraId="7FFEA01B" w14:textId="77777777" w:rsidR="002811EF" w:rsidRPr="00263ECD" w:rsidRDefault="004054C9" w:rsidP="002811EF">
      <w:pPr>
        <w:pStyle w:val="Paragrafoelenco"/>
        <w:numPr>
          <w:ilvl w:val="0"/>
          <w:numId w:val="1"/>
        </w:numPr>
        <w:spacing w:line="240" w:lineRule="exact"/>
      </w:pPr>
      <w:r w:rsidRPr="00263ECD">
        <w:t>selezionare il piano di intervento più funzionale per un dato contesto applicativo e per una pop</w:t>
      </w:r>
      <w:r w:rsidR="00FC6BAC" w:rsidRPr="00263ECD">
        <w:t>olazione target di riferimento</w:t>
      </w:r>
      <w:r w:rsidR="001C7FEF" w:rsidRPr="00263ECD">
        <w:t>,</w:t>
      </w:r>
      <w:r w:rsidR="00FC6BAC" w:rsidRPr="00263ECD">
        <w:t xml:space="preserve"> </w:t>
      </w:r>
    </w:p>
    <w:p w14:paraId="01951102" w14:textId="274FC386" w:rsidR="002811EF" w:rsidRPr="00263ECD" w:rsidRDefault="00FC6BAC" w:rsidP="002811EF">
      <w:pPr>
        <w:pStyle w:val="Paragrafoelenco"/>
        <w:numPr>
          <w:ilvl w:val="0"/>
          <w:numId w:val="1"/>
        </w:numPr>
        <w:spacing w:line="240" w:lineRule="exact"/>
      </w:pPr>
      <w:r w:rsidRPr="00263ECD">
        <w:t>implementare le tecniche selezionate in un piano di lavoro orientato alla persona</w:t>
      </w:r>
      <w:r w:rsidR="001C7FEF" w:rsidRPr="00263ECD">
        <w:t xml:space="preserve"> a partire da una fase di assessment e definizione del profilo funzionale e cognitivo-affettivo dell</w:t>
      </w:r>
      <w:r w:rsidR="00003256">
        <w:t>’atleta</w:t>
      </w:r>
      <w:r w:rsidR="002811EF" w:rsidRPr="00263ECD">
        <w:t>,</w:t>
      </w:r>
    </w:p>
    <w:p w14:paraId="123744A6" w14:textId="3CE38DEB" w:rsidR="004054C9" w:rsidRPr="00721A80" w:rsidRDefault="004054C9" w:rsidP="002811EF">
      <w:pPr>
        <w:pStyle w:val="Paragrafoelenco"/>
        <w:numPr>
          <w:ilvl w:val="0"/>
          <w:numId w:val="1"/>
        </w:numPr>
        <w:spacing w:line="240" w:lineRule="exact"/>
      </w:pPr>
      <w:r w:rsidRPr="00721A80">
        <w:t>strutturare un’idea progettuale e concretizzarla in una proposta di intervento innovativa</w:t>
      </w:r>
      <w:r w:rsidR="0075419C" w:rsidRPr="00721A80">
        <w:t>,</w:t>
      </w:r>
    </w:p>
    <w:p w14:paraId="4AD9FCDC" w14:textId="1DC1C11C" w:rsidR="0075419C" w:rsidRPr="00270B7A" w:rsidRDefault="0075419C" w:rsidP="002811EF">
      <w:pPr>
        <w:pStyle w:val="Paragrafoelenco"/>
        <w:numPr>
          <w:ilvl w:val="0"/>
          <w:numId w:val="1"/>
        </w:numPr>
        <w:spacing w:line="240" w:lineRule="exact"/>
        <w:rPr>
          <w:color w:val="000000" w:themeColor="text1"/>
        </w:rPr>
      </w:pPr>
      <w:r w:rsidRPr="00270B7A">
        <w:rPr>
          <w:color w:val="000000" w:themeColor="text1"/>
        </w:rPr>
        <w:t xml:space="preserve">comunicare informazioni, idee, problemi e soluzioni per la progettazione di interventi per prevenzione e il potenziamento </w:t>
      </w:r>
      <w:proofErr w:type="spellStart"/>
      <w:r w:rsidRPr="00270B7A">
        <w:rPr>
          <w:color w:val="000000" w:themeColor="text1"/>
        </w:rPr>
        <w:t>neurocognitivo</w:t>
      </w:r>
      <w:proofErr w:type="spellEnd"/>
      <w:r w:rsidRPr="00270B7A">
        <w:rPr>
          <w:color w:val="000000" w:themeColor="text1"/>
        </w:rPr>
        <w:t xml:space="preserve"> nei contesti sportivi a interlocutori specialisti e non specialisti.</w:t>
      </w:r>
    </w:p>
    <w:p w14:paraId="6D513FFD" w14:textId="2B8FD4C4" w:rsidR="004054C9" w:rsidRPr="00263ECD" w:rsidRDefault="004054C9" w:rsidP="004054C9">
      <w:pPr>
        <w:spacing w:before="240" w:after="120" w:line="240" w:lineRule="exact"/>
        <w:rPr>
          <w:b/>
          <w:sz w:val="18"/>
        </w:rPr>
      </w:pPr>
      <w:r w:rsidRPr="00263ECD">
        <w:rPr>
          <w:b/>
          <w:i/>
          <w:sz w:val="18"/>
        </w:rPr>
        <w:t>PROGRAMMA DEL CORSO</w:t>
      </w:r>
    </w:p>
    <w:p w14:paraId="08364382" w14:textId="54BA529C" w:rsidR="00B15B37" w:rsidRDefault="002C1E4A" w:rsidP="000C5B75">
      <w:pPr>
        <w:spacing w:line="240" w:lineRule="exact"/>
        <w:rPr>
          <w:szCs w:val="20"/>
        </w:rPr>
      </w:pPr>
      <w:r w:rsidRPr="00263ECD">
        <w:rPr>
          <w:szCs w:val="20"/>
        </w:rPr>
        <w:t xml:space="preserve">Il programma </w:t>
      </w:r>
      <w:r w:rsidR="000C3F41" w:rsidRPr="00263ECD">
        <w:rPr>
          <w:szCs w:val="20"/>
        </w:rPr>
        <w:t xml:space="preserve">del corso </w:t>
      </w:r>
      <w:r w:rsidRPr="00263ECD">
        <w:rPr>
          <w:szCs w:val="20"/>
        </w:rPr>
        <w:t xml:space="preserve">sarà strutturato </w:t>
      </w:r>
      <w:r w:rsidR="00D14287">
        <w:rPr>
          <w:szCs w:val="20"/>
        </w:rPr>
        <w:t xml:space="preserve">in due </w:t>
      </w:r>
      <w:r w:rsidR="00CD7CBF">
        <w:rPr>
          <w:szCs w:val="20"/>
        </w:rPr>
        <w:t>moduli</w:t>
      </w:r>
      <w:r w:rsidR="00D14287">
        <w:rPr>
          <w:szCs w:val="20"/>
        </w:rPr>
        <w:t>.</w:t>
      </w:r>
    </w:p>
    <w:p w14:paraId="51A838CE" w14:textId="574B50B0" w:rsidR="00B15B37" w:rsidRPr="00263ECD" w:rsidRDefault="00CD7CBF" w:rsidP="000C5B75">
      <w:pPr>
        <w:spacing w:line="240" w:lineRule="exact"/>
        <w:rPr>
          <w:szCs w:val="20"/>
        </w:rPr>
      </w:pPr>
      <w:r>
        <w:rPr>
          <w:szCs w:val="20"/>
        </w:rPr>
        <w:t>Modulo</w:t>
      </w:r>
      <w:r w:rsidR="00F41D02" w:rsidRPr="00263ECD">
        <w:rPr>
          <w:szCs w:val="20"/>
        </w:rPr>
        <w:t xml:space="preserve"> 1</w:t>
      </w:r>
      <w:r w:rsidR="00734425" w:rsidRPr="00263ECD">
        <w:rPr>
          <w:szCs w:val="20"/>
        </w:rPr>
        <w:t xml:space="preserve"> </w:t>
      </w:r>
      <w:r w:rsidR="005444B5">
        <w:rPr>
          <w:szCs w:val="20"/>
        </w:rPr>
        <w:t>–</w:t>
      </w:r>
      <w:r w:rsidR="00734425" w:rsidRPr="00263ECD">
        <w:rPr>
          <w:szCs w:val="20"/>
        </w:rPr>
        <w:t xml:space="preserve"> </w:t>
      </w:r>
      <w:r w:rsidR="005444B5">
        <w:rPr>
          <w:szCs w:val="20"/>
        </w:rPr>
        <w:t>I f</w:t>
      </w:r>
      <w:r w:rsidR="00734425" w:rsidRPr="00263ECD">
        <w:rPr>
          <w:szCs w:val="20"/>
        </w:rPr>
        <w:t>ondamenti</w:t>
      </w:r>
      <w:r w:rsidR="00C001B5">
        <w:rPr>
          <w:szCs w:val="20"/>
        </w:rPr>
        <w:t xml:space="preserve"> </w:t>
      </w:r>
      <w:r w:rsidR="001C6574">
        <w:rPr>
          <w:szCs w:val="20"/>
        </w:rPr>
        <w:t xml:space="preserve">per le pratiche di </w:t>
      </w:r>
      <w:proofErr w:type="spellStart"/>
      <w:r w:rsidR="001C6574">
        <w:rPr>
          <w:szCs w:val="20"/>
        </w:rPr>
        <w:t>neuroassessment</w:t>
      </w:r>
      <w:proofErr w:type="spellEnd"/>
      <w:r w:rsidR="001C6574">
        <w:rPr>
          <w:szCs w:val="20"/>
        </w:rPr>
        <w:t xml:space="preserve"> nei contesti sportivi</w:t>
      </w:r>
    </w:p>
    <w:p w14:paraId="0A99596D" w14:textId="7308FED6" w:rsidR="00F41D02" w:rsidRDefault="0017303C" w:rsidP="000C5B75">
      <w:pPr>
        <w:spacing w:line="240" w:lineRule="exact"/>
        <w:rPr>
          <w:szCs w:val="20"/>
        </w:rPr>
      </w:pPr>
      <w:r>
        <w:rPr>
          <w:szCs w:val="20"/>
        </w:rPr>
        <w:t>Nel</w:t>
      </w:r>
      <w:r w:rsidR="00CD7CBF">
        <w:rPr>
          <w:szCs w:val="20"/>
        </w:rPr>
        <w:t xml:space="preserve"> primo modulo</w:t>
      </w:r>
      <w:r w:rsidR="00D24A66">
        <w:rPr>
          <w:szCs w:val="20"/>
        </w:rPr>
        <w:t xml:space="preserve"> saranno approfondite</w:t>
      </w:r>
      <w:r w:rsidR="00A76C30">
        <w:rPr>
          <w:szCs w:val="20"/>
        </w:rPr>
        <w:t xml:space="preserve"> </w:t>
      </w:r>
      <w:r w:rsidR="001C6574">
        <w:rPr>
          <w:szCs w:val="20"/>
        </w:rPr>
        <w:t xml:space="preserve">gli step operativi per lo sviluppo di un protocollo di </w:t>
      </w:r>
      <w:proofErr w:type="spellStart"/>
      <w:r w:rsidR="001C6574">
        <w:rPr>
          <w:szCs w:val="20"/>
        </w:rPr>
        <w:t>neuroassessment</w:t>
      </w:r>
      <w:proofErr w:type="spellEnd"/>
      <w:r w:rsidR="001C6574">
        <w:rPr>
          <w:szCs w:val="20"/>
        </w:rPr>
        <w:t xml:space="preserve"> e </w:t>
      </w:r>
      <w:proofErr w:type="spellStart"/>
      <w:r w:rsidR="001C6574">
        <w:rPr>
          <w:szCs w:val="20"/>
        </w:rPr>
        <w:t>neuropotenziamento</w:t>
      </w:r>
      <w:proofErr w:type="spellEnd"/>
      <w:r w:rsidR="001C6574">
        <w:rPr>
          <w:szCs w:val="20"/>
        </w:rPr>
        <w:t xml:space="preserve"> nel contesto sportivo, con particolare attenzione al ruolo delle </w:t>
      </w:r>
      <w:r w:rsidR="001C6574" w:rsidRPr="00BE50A6">
        <w:rPr>
          <w:i/>
          <w:iCs/>
          <w:szCs w:val="20"/>
        </w:rPr>
        <w:t>funzioni cognitive di alto livello</w:t>
      </w:r>
      <w:r w:rsidR="001C6574">
        <w:rPr>
          <w:szCs w:val="20"/>
        </w:rPr>
        <w:t xml:space="preserve"> nelle discipline sportive.</w:t>
      </w:r>
      <w:r w:rsidR="00A76C30">
        <w:rPr>
          <w:szCs w:val="20"/>
        </w:rPr>
        <w:t xml:space="preserve"> </w:t>
      </w:r>
      <w:r w:rsidR="00531FA5">
        <w:rPr>
          <w:szCs w:val="20"/>
        </w:rPr>
        <w:t>Sarà</w:t>
      </w:r>
      <w:r w:rsidR="00DD29C0">
        <w:rPr>
          <w:szCs w:val="20"/>
        </w:rPr>
        <w:t xml:space="preserve"> inoltre</w:t>
      </w:r>
      <w:r w:rsidR="00531FA5">
        <w:rPr>
          <w:szCs w:val="20"/>
        </w:rPr>
        <w:t xml:space="preserve"> presentata una panoramica dell’applicazione degli strumenti </w:t>
      </w:r>
      <w:r w:rsidR="00531FA5">
        <w:rPr>
          <w:szCs w:val="20"/>
        </w:rPr>
        <w:lastRenderedPageBreak/>
        <w:t>neuroscien</w:t>
      </w:r>
      <w:r w:rsidR="00DD29C0">
        <w:rPr>
          <w:szCs w:val="20"/>
        </w:rPr>
        <w:t>ti</w:t>
      </w:r>
      <w:r w:rsidR="009328EE">
        <w:rPr>
          <w:szCs w:val="20"/>
        </w:rPr>
        <w:t>fi</w:t>
      </w:r>
      <w:r w:rsidR="00DD29C0">
        <w:rPr>
          <w:szCs w:val="20"/>
        </w:rPr>
        <w:t>ci</w:t>
      </w:r>
      <w:r w:rsidR="001C6574">
        <w:rPr>
          <w:szCs w:val="20"/>
        </w:rPr>
        <w:t xml:space="preserve"> per la valutazione del profilo </w:t>
      </w:r>
      <w:proofErr w:type="spellStart"/>
      <w:r w:rsidR="001C6574">
        <w:rPr>
          <w:szCs w:val="20"/>
        </w:rPr>
        <w:t>neurocognitivo</w:t>
      </w:r>
      <w:proofErr w:type="spellEnd"/>
      <w:r w:rsidR="001C6574">
        <w:rPr>
          <w:szCs w:val="20"/>
        </w:rPr>
        <w:t xml:space="preserve"> dell’atleta</w:t>
      </w:r>
      <w:r w:rsidR="00DD29C0">
        <w:rPr>
          <w:szCs w:val="20"/>
        </w:rPr>
        <w:t xml:space="preserve"> </w:t>
      </w:r>
      <w:r w:rsidR="00533369">
        <w:rPr>
          <w:szCs w:val="20"/>
        </w:rPr>
        <w:t xml:space="preserve">applicati </w:t>
      </w:r>
      <w:r w:rsidR="00533369" w:rsidRPr="00EB07DE">
        <w:rPr>
          <w:i/>
          <w:iCs/>
          <w:szCs w:val="20"/>
        </w:rPr>
        <w:t>on-the-Playing-Field</w:t>
      </w:r>
      <w:r w:rsidR="00EB07DE">
        <w:rPr>
          <w:szCs w:val="20"/>
        </w:rPr>
        <w:t xml:space="preserve"> </w:t>
      </w:r>
      <w:r w:rsidR="00DD29C0">
        <w:rPr>
          <w:szCs w:val="20"/>
        </w:rPr>
        <w:t>nel contesto sportivo.</w:t>
      </w:r>
    </w:p>
    <w:p w14:paraId="66AE1112" w14:textId="3B253EFE" w:rsidR="00482E87" w:rsidRPr="00263ECD" w:rsidRDefault="00CD7CBF" w:rsidP="00E76BFB">
      <w:pPr>
        <w:spacing w:before="120" w:line="240" w:lineRule="exact"/>
        <w:rPr>
          <w:szCs w:val="20"/>
        </w:rPr>
      </w:pPr>
      <w:r>
        <w:rPr>
          <w:szCs w:val="20"/>
        </w:rPr>
        <w:t>Modulo</w:t>
      </w:r>
      <w:r w:rsidR="00F41D02" w:rsidRPr="00263ECD">
        <w:rPr>
          <w:szCs w:val="20"/>
        </w:rPr>
        <w:t xml:space="preserve"> 2</w:t>
      </w:r>
      <w:r w:rsidR="00734425" w:rsidRPr="00263ECD">
        <w:rPr>
          <w:szCs w:val="20"/>
        </w:rPr>
        <w:t xml:space="preserve"> </w:t>
      </w:r>
      <w:r w:rsidR="00826191" w:rsidRPr="00263ECD">
        <w:rPr>
          <w:szCs w:val="20"/>
        </w:rPr>
        <w:t>–</w:t>
      </w:r>
      <w:r w:rsidR="00734425" w:rsidRPr="00263ECD">
        <w:rPr>
          <w:szCs w:val="20"/>
        </w:rPr>
        <w:t xml:space="preserve"> </w:t>
      </w:r>
      <w:r w:rsidR="00826191" w:rsidRPr="00263ECD">
        <w:rPr>
          <w:szCs w:val="20"/>
        </w:rPr>
        <w:t>Le applicazioni</w:t>
      </w:r>
      <w:r w:rsidR="001C6574">
        <w:rPr>
          <w:szCs w:val="20"/>
        </w:rPr>
        <w:t xml:space="preserve"> per il potenziamento </w:t>
      </w:r>
      <w:proofErr w:type="spellStart"/>
      <w:r w:rsidR="001C6574">
        <w:rPr>
          <w:szCs w:val="20"/>
        </w:rPr>
        <w:t>neurocognitivo</w:t>
      </w:r>
      <w:proofErr w:type="spellEnd"/>
    </w:p>
    <w:p w14:paraId="2968BE8D" w14:textId="1EEE7BCE" w:rsidR="005F2875" w:rsidRPr="00A642AB" w:rsidRDefault="00CD7CBF" w:rsidP="005F2875">
      <w:pPr>
        <w:spacing w:line="240" w:lineRule="exact"/>
        <w:rPr>
          <w:i/>
          <w:iCs/>
          <w:szCs w:val="20"/>
        </w:rPr>
      </w:pPr>
      <w:r>
        <w:rPr>
          <w:szCs w:val="20"/>
        </w:rPr>
        <w:t>Il secondo modulo</w:t>
      </w:r>
      <w:r w:rsidR="004D551A" w:rsidRPr="00263ECD">
        <w:rPr>
          <w:szCs w:val="20"/>
        </w:rPr>
        <w:t xml:space="preserve"> affronterà in modo più specifico le s</w:t>
      </w:r>
      <w:r w:rsidR="005F2875" w:rsidRPr="00263ECD">
        <w:rPr>
          <w:szCs w:val="20"/>
        </w:rPr>
        <w:t xml:space="preserve">trategie cognitive per potenziare la performance motoria </w:t>
      </w:r>
      <w:r w:rsidR="004D551A" w:rsidRPr="00263ECD">
        <w:rPr>
          <w:szCs w:val="20"/>
        </w:rPr>
        <w:t xml:space="preserve">tramite le tecniche di </w:t>
      </w:r>
      <w:r w:rsidR="005F2875" w:rsidRPr="0083509C">
        <w:rPr>
          <w:i/>
          <w:iCs/>
          <w:szCs w:val="20"/>
        </w:rPr>
        <w:t>osservazione</w:t>
      </w:r>
      <w:r w:rsidR="00A642AB">
        <w:rPr>
          <w:i/>
          <w:iCs/>
          <w:szCs w:val="20"/>
        </w:rPr>
        <w:t xml:space="preserve"> ed esecuzione</w:t>
      </w:r>
      <w:r w:rsidR="005F2875" w:rsidRPr="0083509C">
        <w:rPr>
          <w:i/>
          <w:iCs/>
          <w:szCs w:val="20"/>
        </w:rPr>
        <w:t xml:space="preserve"> dell’azione</w:t>
      </w:r>
      <w:r w:rsidR="00A642AB">
        <w:rPr>
          <w:i/>
          <w:iCs/>
          <w:szCs w:val="20"/>
        </w:rPr>
        <w:t xml:space="preserve"> motoria sportiva, </w:t>
      </w:r>
      <w:proofErr w:type="spellStart"/>
      <w:r w:rsidR="005F2875" w:rsidRPr="00A642AB">
        <w:rPr>
          <w:i/>
          <w:iCs/>
          <w:szCs w:val="20"/>
        </w:rPr>
        <w:t>motor</w:t>
      </w:r>
      <w:proofErr w:type="spellEnd"/>
      <w:r w:rsidR="005F2875" w:rsidRPr="00A642AB">
        <w:rPr>
          <w:i/>
          <w:iCs/>
          <w:szCs w:val="20"/>
        </w:rPr>
        <w:t xml:space="preserve"> </w:t>
      </w:r>
      <w:proofErr w:type="spellStart"/>
      <w:r w:rsidR="005F2875" w:rsidRPr="00A642AB">
        <w:rPr>
          <w:i/>
          <w:iCs/>
          <w:szCs w:val="20"/>
        </w:rPr>
        <w:t>imagery</w:t>
      </w:r>
      <w:proofErr w:type="spellEnd"/>
      <w:r w:rsidR="0083509C" w:rsidRPr="00A642AB">
        <w:rPr>
          <w:i/>
          <w:iCs/>
          <w:szCs w:val="20"/>
        </w:rPr>
        <w:t>,</w:t>
      </w:r>
      <w:r w:rsidR="00A642AB">
        <w:rPr>
          <w:i/>
          <w:iCs/>
          <w:szCs w:val="20"/>
        </w:rPr>
        <w:t xml:space="preserve"> </w:t>
      </w:r>
      <w:r w:rsidR="00A642AB" w:rsidRPr="00A642AB">
        <w:rPr>
          <w:szCs w:val="20"/>
        </w:rPr>
        <w:t>e</w:t>
      </w:r>
      <w:r w:rsidR="0083509C" w:rsidRPr="00A642AB">
        <w:rPr>
          <w:i/>
          <w:iCs/>
          <w:szCs w:val="20"/>
        </w:rPr>
        <w:t xml:space="preserve"> </w:t>
      </w:r>
      <w:proofErr w:type="spellStart"/>
      <w:r w:rsidR="005F2875" w:rsidRPr="00A642AB">
        <w:rPr>
          <w:i/>
          <w:iCs/>
          <w:szCs w:val="20"/>
        </w:rPr>
        <w:t>psych</w:t>
      </w:r>
      <w:r w:rsidR="000A4398" w:rsidRPr="00A642AB">
        <w:rPr>
          <w:i/>
          <w:iCs/>
          <w:szCs w:val="20"/>
        </w:rPr>
        <w:t>ing</w:t>
      </w:r>
      <w:proofErr w:type="spellEnd"/>
      <w:r w:rsidR="000A4398" w:rsidRPr="00A642AB">
        <w:rPr>
          <w:i/>
          <w:iCs/>
          <w:szCs w:val="20"/>
        </w:rPr>
        <w:t>-</w:t>
      </w:r>
      <w:r w:rsidR="005F2875" w:rsidRPr="00A642AB">
        <w:rPr>
          <w:i/>
          <w:iCs/>
          <w:szCs w:val="20"/>
        </w:rPr>
        <w:t>up</w:t>
      </w:r>
      <w:r w:rsidR="00892B9B" w:rsidRPr="00A642AB">
        <w:rPr>
          <w:i/>
          <w:iCs/>
          <w:szCs w:val="20"/>
        </w:rPr>
        <w:t>.</w:t>
      </w:r>
      <w:r w:rsidR="00892B9B" w:rsidRPr="00A642AB">
        <w:rPr>
          <w:szCs w:val="20"/>
        </w:rPr>
        <w:t xml:space="preserve"> </w:t>
      </w:r>
      <w:r w:rsidR="00892B9B" w:rsidRPr="00263ECD">
        <w:rPr>
          <w:szCs w:val="20"/>
        </w:rPr>
        <w:t>Sarà approfondit</w:t>
      </w:r>
      <w:r w:rsidR="00F87359" w:rsidRPr="00263ECD">
        <w:rPr>
          <w:szCs w:val="20"/>
        </w:rPr>
        <w:t>o l’utilizzo</w:t>
      </w:r>
      <w:r w:rsidR="00892B9B" w:rsidRPr="00263ECD">
        <w:rPr>
          <w:szCs w:val="20"/>
        </w:rPr>
        <w:t xml:space="preserve"> di </w:t>
      </w:r>
      <w:r w:rsidR="00892B9B" w:rsidRPr="00A22038">
        <w:rPr>
          <w:i/>
          <w:iCs/>
          <w:szCs w:val="20"/>
        </w:rPr>
        <w:t>wearable devices</w:t>
      </w:r>
      <w:r w:rsidR="00A22038">
        <w:rPr>
          <w:i/>
          <w:iCs/>
          <w:szCs w:val="20"/>
        </w:rPr>
        <w:t xml:space="preserve"> </w:t>
      </w:r>
      <w:r w:rsidR="00A22038" w:rsidRPr="00A22038">
        <w:rPr>
          <w:szCs w:val="20"/>
        </w:rPr>
        <w:t>neuroscientifici</w:t>
      </w:r>
      <w:r w:rsidR="00892B9B" w:rsidRPr="00A22038">
        <w:rPr>
          <w:szCs w:val="20"/>
        </w:rPr>
        <w:t xml:space="preserve"> </w:t>
      </w:r>
      <w:r w:rsidR="00892B9B" w:rsidRPr="00263ECD">
        <w:rPr>
          <w:szCs w:val="20"/>
        </w:rPr>
        <w:t>(quali b</w:t>
      </w:r>
      <w:r w:rsidR="005F2875" w:rsidRPr="00263ECD">
        <w:rPr>
          <w:szCs w:val="20"/>
        </w:rPr>
        <w:t xml:space="preserve">iofeedback e </w:t>
      </w:r>
      <w:proofErr w:type="spellStart"/>
      <w:r w:rsidR="00F87359" w:rsidRPr="00263ECD">
        <w:rPr>
          <w:szCs w:val="20"/>
        </w:rPr>
        <w:t>n</w:t>
      </w:r>
      <w:r w:rsidR="005F2875" w:rsidRPr="00263ECD">
        <w:rPr>
          <w:szCs w:val="20"/>
        </w:rPr>
        <w:t>eurofeedback</w:t>
      </w:r>
      <w:proofErr w:type="spellEnd"/>
      <w:r w:rsidR="00F87359" w:rsidRPr="00263ECD">
        <w:rPr>
          <w:szCs w:val="20"/>
        </w:rPr>
        <w:t>)</w:t>
      </w:r>
      <w:r w:rsidR="005F2875" w:rsidRPr="00263ECD">
        <w:rPr>
          <w:szCs w:val="20"/>
        </w:rPr>
        <w:t xml:space="preserve"> </w:t>
      </w:r>
      <w:r w:rsidR="00F87359" w:rsidRPr="00263ECD">
        <w:rPr>
          <w:szCs w:val="20"/>
        </w:rPr>
        <w:t xml:space="preserve">applicati </w:t>
      </w:r>
      <w:r w:rsidR="00A642AB">
        <w:rPr>
          <w:szCs w:val="20"/>
        </w:rPr>
        <w:t xml:space="preserve">per il potenziamento </w:t>
      </w:r>
      <w:proofErr w:type="spellStart"/>
      <w:r w:rsidR="00A642AB">
        <w:rPr>
          <w:szCs w:val="20"/>
        </w:rPr>
        <w:t>neurocognitivo</w:t>
      </w:r>
      <w:proofErr w:type="spellEnd"/>
      <w:r w:rsidR="00A642AB">
        <w:rPr>
          <w:szCs w:val="20"/>
        </w:rPr>
        <w:t xml:space="preserve"> </w:t>
      </w:r>
      <w:r w:rsidR="00F87359" w:rsidRPr="00263ECD">
        <w:rPr>
          <w:szCs w:val="20"/>
        </w:rPr>
        <w:t>in ambito</w:t>
      </w:r>
      <w:r w:rsidR="005F2875" w:rsidRPr="00263ECD">
        <w:rPr>
          <w:szCs w:val="20"/>
        </w:rPr>
        <w:t xml:space="preserve"> sport</w:t>
      </w:r>
      <w:r w:rsidR="00F87359" w:rsidRPr="00263ECD">
        <w:rPr>
          <w:szCs w:val="20"/>
        </w:rPr>
        <w:t>ivo</w:t>
      </w:r>
      <w:r w:rsidR="00A642AB">
        <w:rPr>
          <w:szCs w:val="20"/>
        </w:rPr>
        <w:t xml:space="preserve">. </w:t>
      </w:r>
      <w:r w:rsidR="0068213F" w:rsidRPr="00263ECD">
        <w:rPr>
          <w:szCs w:val="20"/>
        </w:rPr>
        <w:t>Sarà inoltre discussa la</w:t>
      </w:r>
      <w:r w:rsidR="005F2875" w:rsidRPr="00263ECD">
        <w:rPr>
          <w:szCs w:val="20"/>
        </w:rPr>
        <w:t xml:space="preserve"> progetta</w:t>
      </w:r>
      <w:r w:rsidR="0068213F" w:rsidRPr="00263ECD">
        <w:rPr>
          <w:szCs w:val="20"/>
        </w:rPr>
        <w:t xml:space="preserve">zione </w:t>
      </w:r>
      <w:r w:rsidR="00AD1999">
        <w:rPr>
          <w:szCs w:val="20"/>
        </w:rPr>
        <w:t>di interventi dedicati al</w:t>
      </w:r>
      <w:r w:rsidR="0068213F" w:rsidRPr="00263ECD">
        <w:rPr>
          <w:szCs w:val="20"/>
        </w:rPr>
        <w:t>la p</w:t>
      </w:r>
      <w:r w:rsidR="00191EF7" w:rsidRPr="00263ECD">
        <w:rPr>
          <w:szCs w:val="20"/>
        </w:rPr>
        <w:t>romozione del benessere</w:t>
      </w:r>
      <w:r w:rsidR="005F2875" w:rsidRPr="00263ECD">
        <w:rPr>
          <w:szCs w:val="20"/>
        </w:rPr>
        <w:t xml:space="preserve"> </w:t>
      </w:r>
      <w:r w:rsidR="00A365CB" w:rsidRPr="00263ECD">
        <w:rPr>
          <w:szCs w:val="20"/>
        </w:rPr>
        <w:t xml:space="preserve">in ottica di </w:t>
      </w:r>
      <w:r w:rsidR="00191EF7" w:rsidRPr="00263ECD">
        <w:rPr>
          <w:szCs w:val="20"/>
        </w:rPr>
        <w:t>potenziamento cognitivo</w:t>
      </w:r>
      <w:r w:rsidR="00A365CB" w:rsidRPr="00263ECD">
        <w:rPr>
          <w:szCs w:val="20"/>
        </w:rPr>
        <w:t xml:space="preserve"> </w:t>
      </w:r>
      <w:r w:rsidR="00191EF7" w:rsidRPr="00263ECD">
        <w:rPr>
          <w:szCs w:val="20"/>
        </w:rPr>
        <w:t xml:space="preserve">dedicato a </w:t>
      </w:r>
      <w:r w:rsidR="00A365CB" w:rsidRPr="00263ECD">
        <w:rPr>
          <w:szCs w:val="20"/>
        </w:rPr>
        <w:t>popolazioni cliniche specifiche</w:t>
      </w:r>
      <w:r w:rsidR="00734425" w:rsidRPr="00263ECD">
        <w:rPr>
          <w:szCs w:val="20"/>
        </w:rPr>
        <w:t>.</w:t>
      </w:r>
    </w:p>
    <w:p w14:paraId="189655E0" w14:textId="58943B1D" w:rsidR="004054C9" w:rsidRPr="00180146" w:rsidRDefault="004054C9" w:rsidP="00701E5C">
      <w:pPr>
        <w:spacing w:before="240" w:after="120"/>
        <w:rPr>
          <w:b/>
          <w:i/>
          <w:sz w:val="18"/>
        </w:rPr>
      </w:pPr>
      <w:r w:rsidRPr="00180146">
        <w:rPr>
          <w:b/>
          <w:i/>
          <w:sz w:val="18"/>
        </w:rPr>
        <w:t>BIBLIOGRAFIA</w:t>
      </w:r>
      <w:r w:rsidR="006347A0">
        <w:rPr>
          <w:rStyle w:val="Rimandonotaapidipagina"/>
          <w:b/>
          <w:i/>
          <w:sz w:val="18"/>
        </w:rPr>
        <w:footnoteReference w:id="1"/>
      </w:r>
    </w:p>
    <w:p w14:paraId="431A8D13" w14:textId="57D9C949" w:rsidR="00180146" w:rsidRPr="0063072D" w:rsidRDefault="00180146" w:rsidP="00647DAB">
      <w:pPr>
        <w:pStyle w:val="Testo1"/>
        <w:spacing w:before="0"/>
        <w:rPr>
          <w:rFonts w:ascii="Times New Roman" w:hAnsi="Times New Roman"/>
          <w:lang w:val="en-US"/>
        </w:rPr>
      </w:pPr>
      <w:r w:rsidRPr="00CA32FB">
        <w:rPr>
          <w:rFonts w:ascii="Times New Roman" w:hAnsi="Times New Roman"/>
          <w:smallCaps/>
          <w:sz w:val="16"/>
        </w:rPr>
        <w:t>Balconi, M., Pala, F., Crivelli, D., &amp; Milone, V. (</w:t>
      </w:r>
      <w:r w:rsidRPr="00F40A82">
        <w:rPr>
          <w:rFonts w:ascii="Times New Roman" w:hAnsi="Times New Roman"/>
        </w:rPr>
        <w:t xml:space="preserve">2018). </w:t>
      </w:r>
      <w:r w:rsidRPr="00CA32FB">
        <w:rPr>
          <w:rFonts w:ascii="Times New Roman" w:hAnsi="Times New Roman"/>
          <w:i/>
          <w:iCs/>
          <w:lang w:val="en-GB"/>
        </w:rPr>
        <w:t>From investigation to intervention: Biofeedback and neurofeedback biomarkers in sport</w:t>
      </w:r>
      <w:r w:rsidR="00E81967" w:rsidRPr="00816D7B">
        <w:rPr>
          <w:rFonts w:ascii="Times New Roman" w:hAnsi="Times New Roman"/>
          <w:lang w:val="en-GB"/>
        </w:rPr>
        <w:t>.</w:t>
      </w:r>
      <w:r w:rsidRPr="00816D7B">
        <w:rPr>
          <w:rFonts w:ascii="Times New Roman" w:hAnsi="Times New Roman"/>
          <w:lang w:val="en-GB"/>
        </w:rPr>
        <w:t xml:space="preserve"> In Carlstedt, R. A.,</w:t>
      </w:r>
      <w:r w:rsidR="00591DAC" w:rsidRPr="00816D7B">
        <w:rPr>
          <w:rFonts w:ascii="Times New Roman" w:hAnsi="Times New Roman"/>
          <w:lang w:val="en-GB"/>
        </w:rPr>
        <w:t xml:space="preserve"> &amp;</w:t>
      </w:r>
      <w:r w:rsidRPr="00816D7B">
        <w:rPr>
          <w:rFonts w:ascii="Times New Roman" w:hAnsi="Times New Roman"/>
          <w:lang w:val="en-GB"/>
        </w:rPr>
        <w:t xml:space="preserve"> Balconi M. (</w:t>
      </w:r>
      <w:r w:rsidR="00E81967" w:rsidRPr="00816D7B">
        <w:rPr>
          <w:rFonts w:ascii="Times New Roman" w:hAnsi="Times New Roman"/>
          <w:lang w:val="en-GB"/>
        </w:rPr>
        <w:t>Eds.</w:t>
      </w:r>
      <w:r w:rsidRPr="00816D7B">
        <w:rPr>
          <w:rFonts w:ascii="Times New Roman" w:hAnsi="Times New Roman"/>
          <w:lang w:val="en-GB"/>
        </w:rPr>
        <w:t>)</w:t>
      </w:r>
      <w:r w:rsidR="00E81967" w:rsidRPr="00816D7B">
        <w:rPr>
          <w:rFonts w:ascii="Times New Roman" w:hAnsi="Times New Roman"/>
          <w:lang w:val="en-GB"/>
        </w:rPr>
        <w:t>,</w:t>
      </w:r>
      <w:r w:rsidRPr="00816D7B">
        <w:rPr>
          <w:rFonts w:ascii="Times New Roman" w:hAnsi="Times New Roman"/>
          <w:lang w:val="en-GB"/>
        </w:rPr>
        <w:t xml:space="preserve"> </w:t>
      </w:r>
      <w:r w:rsidRPr="00816D7B">
        <w:rPr>
          <w:rFonts w:ascii="Times New Roman" w:hAnsi="Times New Roman"/>
          <w:i/>
          <w:iCs/>
          <w:lang w:val="en-GB"/>
        </w:rPr>
        <w:t xml:space="preserve">Handbook of Sport Neuroscience and Psychophysiology </w:t>
      </w:r>
      <w:r w:rsidR="00E81967" w:rsidRPr="00816D7B">
        <w:rPr>
          <w:rFonts w:ascii="Times New Roman" w:hAnsi="Times New Roman"/>
          <w:lang w:val="en-GB"/>
        </w:rPr>
        <w:t xml:space="preserve">(pp. 151-168). </w:t>
      </w:r>
      <w:r w:rsidRPr="00816D7B">
        <w:rPr>
          <w:rFonts w:ascii="Times New Roman" w:hAnsi="Times New Roman"/>
          <w:i/>
          <w:iCs/>
          <w:lang w:val="en-GB"/>
        </w:rPr>
        <w:t xml:space="preserve"> </w:t>
      </w:r>
      <w:r w:rsidRPr="0063072D">
        <w:rPr>
          <w:rFonts w:ascii="Times New Roman" w:hAnsi="Times New Roman"/>
          <w:lang w:val="en-US"/>
        </w:rPr>
        <w:t>Routledge</w:t>
      </w:r>
      <w:r w:rsidR="006C55F3" w:rsidRPr="0063072D">
        <w:rPr>
          <w:rFonts w:ascii="Times New Roman" w:hAnsi="Times New Roman"/>
          <w:lang w:val="en-US"/>
        </w:rPr>
        <w:t>.</w:t>
      </w:r>
    </w:p>
    <w:p w14:paraId="1D1D06D5" w14:textId="5AAC67B2" w:rsidR="00CD7CBF" w:rsidRDefault="00CD7CBF" w:rsidP="00647DAB">
      <w:pPr>
        <w:pStyle w:val="Testo1"/>
        <w:spacing w:before="0"/>
        <w:rPr>
          <w:rFonts w:ascii="Times New Roman" w:hAnsi="Times New Roman"/>
        </w:rPr>
      </w:pPr>
      <w:r w:rsidRPr="0063072D">
        <w:rPr>
          <w:rFonts w:ascii="Times New Roman" w:hAnsi="Times New Roman"/>
          <w:smallCaps/>
          <w:sz w:val="16"/>
          <w:lang w:val="en-US"/>
        </w:rPr>
        <w:t>Bisio, A., &amp; Bove, M.</w:t>
      </w:r>
      <w:r w:rsidRPr="00821E7D">
        <w:rPr>
          <w:rFonts w:ascii="Times New Roman" w:hAnsi="Times New Roman"/>
          <w:lang w:val="en-US"/>
        </w:rPr>
        <w:t xml:space="preserve"> (2018). </w:t>
      </w:r>
      <w:r w:rsidRPr="00821E7D">
        <w:rPr>
          <w:rFonts w:ascii="Times New Roman" w:hAnsi="Times New Roman"/>
          <w:i/>
          <w:iCs/>
          <w:lang w:val="en-US"/>
        </w:rPr>
        <w:t>Cognitive strategies to enhance motor performance: examples of applying action observation, motor imagery and psyching-up techniques</w:t>
      </w:r>
      <w:r w:rsidRPr="00821E7D">
        <w:rPr>
          <w:rFonts w:ascii="Times New Roman" w:hAnsi="Times New Roman"/>
          <w:lang w:val="en-US"/>
        </w:rPr>
        <w:t xml:space="preserve">. In Carlstedt, R. A., &amp; Balconi M. (Eds.), </w:t>
      </w:r>
      <w:r w:rsidRPr="00821E7D">
        <w:rPr>
          <w:rFonts w:ascii="Times New Roman" w:hAnsi="Times New Roman"/>
          <w:i/>
          <w:iCs/>
          <w:lang w:val="en-US"/>
        </w:rPr>
        <w:t>Handbook of Sport Neuroscience and Psychophysiology</w:t>
      </w:r>
      <w:r w:rsidRPr="00821E7D">
        <w:rPr>
          <w:rFonts w:ascii="Times New Roman" w:hAnsi="Times New Roman"/>
          <w:lang w:val="en-US"/>
        </w:rPr>
        <w:t xml:space="preserve"> (pp. 248-281). </w:t>
      </w:r>
      <w:r w:rsidRPr="00CD7CBF">
        <w:rPr>
          <w:rFonts w:ascii="Times New Roman" w:hAnsi="Times New Roman"/>
        </w:rPr>
        <w:t>Routledge.</w:t>
      </w:r>
    </w:p>
    <w:p w14:paraId="50AE7CD9" w14:textId="3990DA6E" w:rsidR="001F605B" w:rsidRPr="006347A0" w:rsidRDefault="001F605B" w:rsidP="006347A0">
      <w:pPr>
        <w:pStyle w:val="Testo1"/>
      </w:pPr>
      <w:r w:rsidRPr="00821E7D">
        <w:rPr>
          <w:rFonts w:ascii="Times New Roman" w:hAnsi="Times New Roman"/>
          <w:smallCaps/>
          <w:sz w:val="16"/>
        </w:rPr>
        <w:t xml:space="preserve">Crivelli, D., </w:t>
      </w:r>
      <w:r>
        <w:rPr>
          <w:rFonts w:ascii="Times New Roman" w:hAnsi="Times New Roman"/>
          <w:smallCaps/>
          <w:sz w:val="16"/>
        </w:rPr>
        <w:t xml:space="preserve">&amp; </w:t>
      </w:r>
      <w:r w:rsidRPr="00821E7D">
        <w:rPr>
          <w:rFonts w:ascii="Times New Roman" w:hAnsi="Times New Roman"/>
          <w:smallCaps/>
          <w:sz w:val="16"/>
        </w:rPr>
        <w:t>Angioletti, L. (</w:t>
      </w:r>
      <w:r w:rsidRPr="001F605B">
        <w:rPr>
          <w:rFonts w:ascii="Times New Roman" w:hAnsi="Times New Roman"/>
        </w:rPr>
        <w:t xml:space="preserve">2025). </w:t>
      </w:r>
      <w:r w:rsidRPr="00821E7D">
        <w:rPr>
          <w:rFonts w:ascii="Times New Roman" w:hAnsi="Times New Roman"/>
          <w:i/>
          <w:iCs/>
        </w:rPr>
        <w:t>Neuroscienze per la peak performance e il benessere nello sport e nell’attività motoria</w:t>
      </w:r>
      <w:r w:rsidRPr="001F605B">
        <w:rPr>
          <w:rFonts w:ascii="Times New Roman" w:hAnsi="Times New Roman"/>
        </w:rPr>
        <w:t>, In: Balconi</w:t>
      </w:r>
      <w:r>
        <w:rPr>
          <w:rFonts w:ascii="Times New Roman" w:hAnsi="Times New Roman"/>
        </w:rPr>
        <w:t>,</w:t>
      </w:r>
      <w:r w:rsidRPr="001F605B">
        <w:rPr>
          <w:rFonts w:ascii="Times New Roman" w:hAnsi="Times New Roman"/>
        </w:rPr>
        <w:t xml:space="preserve"> M., </w:t>
      </w:r>
      <w:r w:rsidRPr="00821E7D">
        <w:rPr>
          <w:rFonts w:ascii="Times New Roman" w:hAnsi="Times New Roman"/>
          <w:i/>
          <w:iCs/>
        </w:rPr>
        <w:t>Neuroscienze del Benessere</w:t>
      </w:r>
      <w:r w:rsidRPr="001F605B">
        <w:rPr>
          <w:rFonts w:ascii="Times New Roman" w:hAnsi="Times New Roman"/>
        </w:rPr>
        <w:t>, Carocci</w:t>
      </w:r>
      <w:r>
        <w:rPr>
          <w:rFonts w:ascii="Times New Roman" w:hAnsi="Times New Roman"/>
        </w:rPr>
        <w:t xml:space="preserve"> </w:t>
      </w:r>
      <w:r w:rsidRPr="001F605B">
        <w:rPr>
          <w:rFonts w:ascii="Times New Roman" w:hAnsi="Times New Roman"/>
        </w:rPr>
        <w:t>Editore</w:t>
      </w:r>
      <w:hyperlink r:id="rId8" w:history="1">
        <w:r w:rsidR="006347A0" w:rsidRPr="00B174CC">
          <w:rPr>
            <w:rStyle w:val="Collegamentoipertestuale"/>
            <w:rFonts w:ascii="Times New Roman" w:hAnsi="Times New Roman"/>
          </w:rPr>
          <w:t xml:space="preserve"> </w:t>
        </w:r>
        <w:r w:rsidR="006347A0" w:rsidRPr="00B174CC">
          <w:rPr>
            <w:rStyle w:val="Collegamentoipertestuale"/>
            <w:i/>
          </w:rPr>
          <w:t>Acquista da VP</w:t>
        </w:r>
      </w:hyperlink>
    </w:p>
    <w:p w14:paraId="070848AE" w14:textId="2F6424F4" w:rsidR="007C4A57" w:rsidRPr="006347A0" w:rsidRDefault="00B80F0E" w:rsidP="006347A0">
      <w:pPr>
        <w:pStyle w:val="Testo1"/>
        <w:rPr>
          <w:color w:val="000000" w:themeColor="text1"/>
        </w:rPr>
      </w:pPr>
      <w:r w:rsidRPr="00CA32FB">
        <w:rPr>
          <w:rFonts w:ascii="Times New Roman" w:hAnsi="Times New Roman"/>
          <w:smallCaps/>
          <w:color w:val="000000" w:themeColor="text1"/>
          <w:sz w:val="16"/>
        </w:rPr>
        <w:t>Rossi, F., Sabbatini, L.</w:t>
      </w:r>
      <w:r w:rsidRPr="00270B7A">
        <w:rPr>
          <w:rFonts w:ascii="Times New Roman" w:hAnsi="Times New Roman"/>
          <w:color w:val="000000" w:themeColor="text1"/>
        </w:rPr>
        <w:t xml:space="preserve"> (2021). </w:t>
      </w:r>
      <w:r w:rsidRPr="00270B7A">
        <w:rPr>
          <w:rFonts w:ascii="Times New Roman" w:hAnsi="Times New Roman"/>
          <w:i/>
          <w:iCs/>
          <w:color w:val="000000" w:themeColor="text1"/>
        </w:rPr>
        <w:t xml:space="preserve">L’atleta interiore: elementi di coaching, mental training e neuroscienze applicati allo sport, </w:t>
      </w:r>
      <w:r w:rsidRPr="00270B7A">
        <w:rPr>
          <w:rFonts w:ascii="Times New Roman" w:hAnsi="Times New Roman"/>
          <w:color w:val="000000" w:themeColor="text1"/>
        </w:rPr>
        <w:t>Franco Angeli</w:t>
      </w:r>
      <w:r w:rsidRPr="00270B7A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65613A" w:rsidRPr="00270B7A">
        <w:rPr>
          <w:rFonts w:ascii="Times New Roman" w:hAnsi="Times New Roman"/>
          <w:color w:val="000000" w:themeColor="text1"/>
        </w:rPr>
        <w:t>(pp. 96-124)</w:t>
      </w:r>
      <w:bookmarkStart w:id="0" w:name="_Hlk140133243"/>
      <w:bookmarkStart w:id="1" w:name="_Hlk140135542"/>
      <w:bookmarkStart w:id="2" w:name="_Hlk141261349"/>
      <w:r w:rsidR="006347A0" w:rsidRPr="006347A0">
        <w:rPr>
          <w:szCs w:val="18"/>
        </w:rPr>
        <w:t xml:space="preserve"> </w:t>
      </w:r>
      <w:hyperlink r:id="rId9" w:history="1">
        <w:r w:rsidR="006347A0" w:rsidRPr="006347A0">
          <w:rPr>
            <w:rStyle w:val="Collegamentoipertestuale"/>
            <w:i/>
          </w:rPr>
          <w:t>Acquista da VP</w:t>
        </w:r>
      </w:hyperlink>
      <w:bookmarkEnd w:id="0"/>
      <w:bookmarkEnd w:id="1"/>
      <w:bookmarkEnd w:id="2"/>
    </w:p>
    <w:p w14:paraId="653FBE8C" w14:textId="77777777" w:rsidR="00327A17" w:rsidRPr="00CA32FB" w:rsidRDefault="00327A17" w:rsidP="00CA32FB">
      <w:pPr>
        <w:pStyle w:val="Testo1"/>
      </w:pPr>
      <w:r w:rsidRPr="00CA32FB">
        <w:t>Ai testi suddetti vanno aggiunte le slide scaricabili da Blackboard, utilizzate per le lezioni.</w:t>
      </w:r>
    </w:p>
    <w:p w14:paraId="5A692DA4" w14:textId="7F406A6C" w:rsidR="000C5B75" w:rsidRPr="00CA32FB" w:rsidRDefault="00411807" w:rsidP="00CA32FB">
      <w:pPr>
        <w:pStyle w:val="Testo1"/>
      </w:pPr>
      <w:r w:rsidRPr="00CA32FB">
        <w:t>Eventuali articoli sci</w:t>
      </w:r>
      <w:r w:rsidR="00BF334B" w:rsidRPr="00CA32FB">
        <w:t>e</w:t>
      </w:r>
      <w:r w:rsidRPr="00CA32FB">
        <w:t>ntifici di</w:t>
      </w:r>
      <w:r w:rsidR="004054C9" w:rsidRPr="00CA32FB">
        <w:t xml:space="preserve"> </w:t>
      </w:r>
      <w:r w:rsidR="00B37F91" w:rsidRPr="00CA32FB">
        <w:t>approfondimento</w:t>
      </w:r>
      <w:r w:rsidR="004054C9" w:rsidRPr="00CA32FB">
        <w:t xml:space="preserve"> relativ</w:t>
      </w:r>
      <w:r w:rsidR="00BD6C8E" w:rsidRPr="00CA32FB">
        <w:t>i</w:t>
      </w:r>
      <w:r w:rsidR="004054C9" w:rsidRPr="00CA32FB">
        <w:t xml:space="preserve"> alle tematiche affrontate</w:t>
      </w:r>
      <w:r w:rsidR="00B37F91" w:rsidRPr="00CA32FB">
        <w:t xml:space="preserve"> durante il </w:t>
      </w:r>
      <w:r w:rsidR="006D3089" w:rsidRPr="00CA32FB">
        <w:t xml:space="preserve">corso </w:t>
      </w:r>
      <w:r w:rsidR="004054C9" w:rsidRPr="00CA32FB">
        <w:t>sar</w:t>
      </w:r>
      <w:r w:rsidR="009A66C9" w:rsidRPr="00CA32FB">
        <w:t>anno</w:t>
      </w:r>
      <w:r w:rsidR="004054C9" w:rsidRPr="00CA32FB">
        <w:t xml:space="preserve"> indicat</w:t>
      </w:r>
      <w:r w:rsidR="009A66C9" w:rsidRPr="00CA32FB">
        <w:t>i</w:t>
      </w:r>
      <w:r w:rsidR="004054C9" w:rsidRPr="00CA32FB">
        <w:t xml:space="preserve"> in </w:t>
      </w:r>
      <w:r w:rsidR="000C5B75" w:rsidRPr="00CA32FB">
        <w:t>occasione degli incontri</w:t>
      </w:r>
      <w:r w:rsidR="005006E4" w:rsidRPr="00CA32FB">
        <w:t xml:space="preserve"> d’aula</w:t>
      </w:r>
      <w:r w:rsidR="006D3089" w:rsidRPr="00CA32FB">
        <w:t xml:space="preserve"> e caricati su Blackboard.</w:t>
      </w:r>
    </w:p>
    <w:p w14:paraId="1008E06C" w14:textId="77777777" w:rsidR="000C3F41" w:rsidRPr="00263ECD" w:rsidRDefault="004054C9" w:rsidP="000C3F41">
      <w:pPr>
        <w:spacing w:before="240" w:after="120"/>
        <w:rPr>
          <w:b/>
          <w:i/>
          <w:sz w:val="18"/>
        </w:rPr>
      </w:pPr>
      <w:r w:rsidRPr="00263ECD">
        <w:rPr>
          <w:b/>
          <w:i/>
          <w:sz w:val="18"/>
        </w:rPr>
        <w:t>DIDATTICA DEL CORSO</w:t>
      </w:r>
    </w:p>
    <w:p w14:paraId="1D5EA591" w14:textId="5A8B84D4" w:rsidR="00AA657C" w:rsidRPr="00CA32FB" w:rsidRDefault="000C3F41" w:rsidP="00CA32FB">
      <w:pPr>
        <w:pStyle w:val="Testo2"/>
      </w:pPr>
      <w:r w:rsidRPr="00CA32FB">
        <w:t xml:space="preserve">Gli obiettivi didattici del corso saranno perseguiti tramite momenti di lezione frontale, </w:t>
      </w:r>
      <w:r w:rsidR="00ED7084" w:rsidRPr="00CA32FB">
        <w:t xml:space="preserve">discussioni di gruppo ed </w:t>
      </w:r>
      <w:r w:rsidRPr="00CA32FB">
        <w:t>esercitazioni pratiche su</w:t>
      </w:r>
      <w:r w:rsidR="00AA657C" w:rsidRPr="00CA32FB">
        <w:t>lle tecniche</w:t>
      </w:r>
      <w:r w:rsidR="00D44043" w:rsidRPr="00CA32FB">
        <w:t xml:space="preserve"> cognitive</w:t>
      </w:r>
      <w:r w:rsidR="00AA657C" w:rsidRPr="00CA32FB">
        <w:t xml:space="preserve"> e sugli</w:t>
      </w:r>
      <w:r w:rsidRPr="00CA32FB">
        <w:t xml:space="preserve"> strumenti </w:t>
      </w:r>
      <w:r w:rsidR="0090110B" w:rsidRPr="00CA32FB">
        <w:t xml:space="preserve">neuroscientifici </w:t>
      </w:r>
      <w:r w:rsidR="00C234CB" w:rsidRPr="00CA32FB">
        <w:t>di potenziamento neurocognitivo.</w:t>
      </w:r>
      <w:r w:rsidR="00CA587D" w:rsidRPr="00CA32FB">
        <w:t xml:space="preserve"> </w:t>
      </w:r>
      <w:r w:rsidR="000E2D5A" w:rsidRPr="00CA32FB">
        <w:t>Sarà data particolare attenzione all’attività esperienziale e pratica.</w:t>
      </w:r>
    </w:p>
    <w:p w14:paraId="073F75EC" w14:textId="77777777" w:rsidR="00C1782F" w:rsidRPr="00CA32FB" w:rsidRDefault="00C1782F" w:rsidP="00CA32FB">
      <w:pPr>
        <w:pStyle w:val="Testo2"/>
      </w:pPr>
      <w:r w:rsidRPr="00CA32FB">
        <w:t>Durante le lezioni verranno utilizzate slide esplicative. Tutto il materiale sarà collocato su Blackboard.</w:t>
      </w:r>
    </w:p>
    <w:p w14:paraId="017BDDF3" w14:textId="77777777" w:rsidR="000C3F41" w:rsidRPr="001F6264" w:rsidRDefault="000C3F41" w:rsidP="000C3F41">
      <w:pPr>
        <w:spacing w:before="240" w:after="120"/>
        <w:rPr>
          <w:b/>
          <w:i/>
          <w:sz w:val="18"/>
        </w:rPr>
      </w:pPr>
      <w:r w:rsidRPr="001F6264">
        <w:rPr>
          <w:b/>
          <w:i/>
          <w:sz w:val="18"/>
        </w:rPr>
        <w:lastRenderedPageBreak/>
        <w:t>METODO E CRITERI DI VALUTAZIONE</w:t>
      </w:r>
    </w:p>
    <w:p w14:paraId="41293F13" w14:textId="6C3C40AA" w:rsidR="000155D2" w:rsidRPr="00CA32FB" w:rsidRDefault="008F0F0A" w:rsidP="00CA32FB">
      <w:pPr>
        <w:pStyle w:val="Testo2"/>
      </w:pPr>
      <w:r w:rsidRPr="00CA32FB">
        <w:t>La verifica del raggiungimento degli obiettivi teorici e pratici si baserà su</w:t>
      </w:r>
      <w:r w:rsidR="00BB736B" w:rsidRPr="00CA32FB">
        <w:t>l</w:t>
      </w:r>
      <w:r w:rsidR="000E4433" w:rsidRPr="00CA32FB">
        <w:t xml:space="preserve">la predisposizione </w:t>
      </w:r>
      <w:r w:rsidR="000C3F41" w:rsidRPr="00CA32FB">
        <w:t>di un</w:t>
      </w:r>
      <w:r w:rsidR="00E375D8" w:rsidRPr="00CA32FB">
        <w:t xml:space="preserve"> elaborato scritto</w:t>
      </w:r>
      <w:r w:rsidR="00BB236B" w:rsidRPr="00CA32FB">
        <w:t xml:space="preserve"> </w:t>
      </w:r>
      <w:r w:rsidR="007F3EC7" w:rsidRPr="00CA32FB">
        <w:t>individuale</w:t>
      </w:r>
      <w:r w:rsidR="008A124C" w:rsidRPr="00CA32FB">
        <w:t xml:space="preserve"> </w:t>
      </w:r>
      <w:r w:rsidR="00E375D8" w:rsidRPr="00CA32FB">
        <w:t>relativo ad un</w:t>
      </w:r>
      <w:r w:rsidR="00A054D9" w:rsidRPr="00CA32FB">
        <w:t xml:space="preserve"> idea</w:t>
      </w:r>
      <w:r w:rsidR="000C3F41" w:rsidRPr="00CA32FB">
        <w:t xml:space="preserve"> progett</w:t>
      </w:r>
      <w:r w:rsidR="00A054D9" w:rsidRPr="00CA32FB">
        <w:t>uale</w:t>
      </w:r>
      <w:r w:rsidR="000C3F41" w:rsidRPr="00CA32FB">
        <w:t xml:space="preserve"> di intervento</w:t>
      </w:r>
      <w:r w:rsidR="00AA349E" w:rsidRPr="00CA32FB">
        <w:t xml:space="preserve"> per la promozione del benessere</w:t>
      </w:r>
      <w:r w:rsidR="000C3F41" w:rsidRPr="00CA32FB">
        <w:t xml:space="preserve"> </w:t>
      </w:r>
      <w:r w:rsidR="00A054D9" w:rsidRPr="00CA32FB">
        <w:t xml:space="preserve">da </w:t>
      </w:r>
      <w:r w:rsidR="004A28E0" w:rsidRPr="00CA32FB">
        <w:t>sviluppa</w:t>
      </w:r>
      <w:r w:rsidR="00A054D9" w:rsidRPr="00CA32FB">
        <w:t>re</w:t>
      </w:r>
      <w:r w:rsidR="004A28E0" w:rsidRPr="00CA32FB">
        <w:t xml:space="preserve"> </w:t>
      </w:r>
      <w:r w:rsidR="008D7569" w:rsidRPr="00CA32FB">
        <w:t>in ambito sportivo</w:t>
      </w:r>
      <w:r w:rsidR="00A36AA1" w:rsidRPr="00CA32FB">
        <w:t>.</w:t>
      </w:r>
      <w:r w:rsidR="007F3EC7" w:rsidRPr="00CA32FB">
        <w:t xml:space="preserve"> </w:t>
      </w:r>
      <w:r w:rsidR="00642EA8" w:rsidRPr="00CA32FB">
        <w:t xml:space="preserve">Alla fine del corso, </w:t>
      </w:r>
      <w:r w:rsidR="00051D48" w:rsidRPr="00CA32FB">
        <w:t>sarà richiesto</w:t>
      </w:r>
      <w:r w:rsidR="00BA03F1" w:rsidRPr="00CA32FB">
        <w:t xml:space="preserve"> allo</w:t>
      </w:r>
      <w:r w:rsidR="0063072D">
        <w:t>/alla</w:t>
      </w:r>
      <w:r w:rsidR="00BA03F1" w:rsidRPr="00CA32FB">
        <w:t xml:space="preserve"> studente</w:t>
      </w:r>
      <w:r w:rsidR="0063072D">
        <w:t>/studentessa</w:t>
      </w:r>
      <w:r w:rsidR="00F440B3" w:rsidRPr="00CA32FB">
        <w:t xml:space="preserve"> di esporre</w:t>
      </w:r>
      <w:r w:rsidR="002C3701" w:rsidRPr="00CA32FB">
        <w:t xml:space="preserve"> e discutere criticamente</w:t>
      </w:r>
      <w:r w:rsidR="00F440B3" w:rsidRPr="00CA32FB">
        <w:t xml:space="preserve"> mediante una</w:t>
      </w:r>
      <w:r w:rsidR="0057596E" w:rsidRPr="00CA32FB">
        <w:t xml:space="preserve"> </w:t>
      </w:r>
      <w:r w:rsidR="000C3F41" w:rsidRPr="00CA32FB">
        <w:t>presentazione orale</w:t>
      </w:r>
      <w:r w:rsidR="00950CF5" w:rsidRPr="00CA32FB">
        <w:t xml:space="preserve"> </w:t>
      </w:r>
      <w:r w:rsidR="00F440B3" w:rsidRPr="00CA32FB">
        <w:t>il</w:t>
      </w:r>
      <w:r w:rsidR="00950CF5" w:rsidRPr="00CA32FB">
        <w:t xml:space="preserve"> </w:t>
      </w:r>
      <w:r w:rsidR="0069348C" w:rsidRPr="00CA32FB">
        <w:t>proprio</w:t>
      </w:r>
      <w:r w:rsidR="00950CF5" w:rsidRPr="00CA32FB">
        <w:t xml:space="preserve"> progetto di intervento</w:t>
      </w:r>
      <w:r w:rsidR="002F0307" w:rsidRPr="00CA32FB">
        <w:t>.</w:t>
      </w:r>
    </w:p>
    <w:p w14:paraId="07FE6A0E" w14:textId="443586DA" w:rsidR="000C3F41" w:rsidRDefault="0011158A" w:rsidP="00CA32FB">
      <w:pPr>
        <w:pStyle w:val="Testo2"/>
      </w:pPr>
      <w:r w:rsidRPr="00CA32FB">
        <w:t>La valutazione si baserà sul</w:t>
      </w:r>
      <w:r w:rsidR="00CF39ED" w:rsidRPr="00CA32FB">
        <w:t xml:space="preserve">la strutturazione argomentata e coerente del progetto, </w:t>
      </w:r>
      <w:r w:rsidRPr="00CA32FB">
        <w:t>sul</w:t>
      </w:r>
      <w:r w:rsidR="00CF39ED" w:rsidRPr="00CA32FB">
        <w:t xml:space="preserve">la fattibilità della proposta, </w:t>
      </w:r>
      <w:r w:rsidRPr="00CA32FB">
        <w:t>sul</w:t>
      </w:r>
      <w:r w:rsidR="00CF39ED" w:rsidRPr="00CA32FB">
        <w:t>l’u</w:t>
      </w:r>
      <w:r w:rsidR="0069348C" w:rsidRPr="00CA32FB">
        <w:t>tilizzo</w:t>
      </w:r>
      <w:r w:rsidR="00CF39ED" w:rsidRPr="00CA32FB">
        <w:t xml:space="preserve"> appropriato della terminologia specifica</w:t>
      </w:r>
      <w:r w:rsidR="0069348C" w:rsidRPr="00CA32FB">
        <w:t>,</w:t>
      </w:r>
      <w:r w:rsidR="00CF39ED" w:rsidRPr="00CA32FB">
        <w:t xml:space="preserve"> </w:t>
      </w:r>
      <w:r w:rsidR="000C3F41" w:rsidRPr="00CA32FB">
        <w:t xml:space="preserve">la pertinenza delle tecniche </w:t>
      </w:r>
      <w:r w:rsidR="00CF39ED" w:rsidRPr="00CA32FB">
        <w:t xml:space="preserve">cognitive e neurocognitive </w:t>
      </w:r>
      <w:r w:rsidR="000C3F41" w:rsidRPr="00CA32FB">
        <w:t>selezionate</w:t>
      </w:r>
      <w:r w:rsidR="0069348C" w:rsidRPr="00CA32FB">
        <w:t xml:space="preserve"> e </w:t>
      </w:r>
      <w:r w:rsidR="000C3F41" w:rsidRPr="00CA32FB">
        <w:t xml:space="preserve">la capacità di presentare in modo </w:t>
      </w:r>
      <w:r w:rsidR="00CF39ED" w:rsidRPr="00CA32FB">
        <w:t>chiaro e sintetico</w:t>
      </w:r>
      <w:r w:rsidR="000C3F41" w:rsidRPr="00CA32FB">
        <w:t xml:space="preserve"> la propria idea progettuale.</w:t>
      </w:r>
    </w:p>
    <w:p w14:paraId="4EAD9756" w14:textId="6743A74F" w:rsidR="00FD4D7A" w:rsidRPr="00CA32FB" w:rsidRDefault="00FD4D7A" w:rsidP="00CA32FB">
      <w:pPr>
        <w:pStyle w:val="Testo2"/>
      </w:pPr>
      <w:r w:rsidRPr="00FD4D7A">
        <w:t>L'esame verrà sostenuto in lingua italiana, anche dagli studenti e dalle studentesse che frequentano il corso durante il loro periodo Erasmus</w:t>
      </w:r>
      <w:r>
        <w:t>.</w:t>
      </w:r>
    </w:p>
    <w:p w14:paraId="46374619" w14:textId="77777777" w:rsidR="004054C9" w:rsidRPr="00263ECD" w:rsidRDefault="004054C9" w:rsidP="004054C9">
      <w:pPr>
        <w:spacing w:before="240" w:after="120" w:line="240" w:lineRule="exact"/>
        <w:rPr>
          <w:b/>
          <w:i/>
          <w:sz w:val="18"/>
        </w:rPr>
      </w:pPr>
      <w:r w:rsidRPr="00263ECD">
        <w:rPr>
          <w:b/>
          <w:i/>
          <w:sz w:val="18"/>
        </w:rPr>
        <w:t>AVVERTENZE E PREREQUISITI</w:t>
      </w:r>
    </w:p>
    <w:p w14:paraId="5188F619" w14:textId="77777777" w:rsidR="004054C9" w:rsidRPr="004A3F7D" w:rsidRDefault="004054C9" w:rsidP="00701E5C">
      <w:pPr>
        <w:spacing w:line="240" w:lineRule="exact"/>
        <w:ind w:left="284"/>
        <w:rPr>
          <w:i/>
          <w:sz w:val="18"/>
        </w:rPr>
      </w:pPr>
      <w:r w:rsidRPr="004A3F7D">
        <w:rPr>
          <w:i/>
          <w:sz w:val="18"/>
        </w:rPr>
        <w:t>Prerequisiti</w:t>
      </w:r>
    </w:p>
    <w:p w14:paraId="63A1E54E" w14:textId="54CB786D" w:rsidR="00EF6F77" w:rsidRPr="00263ECD" w:rsidRDefault="004A3F7D" w:rsidP="00E62887">
      <w:pPr>
        <w:spacing w:after="120" w:line="240" w:lineRule="exact"/>
        <w:rPr>
          <w:sz w:val="18"/>
        </w:rPr>
      </w:pPr>
      <w:r w:rsidRPr="004A3F7D">
        <w:rPr>
          <w:sz w:val="18"/>
        </w:rPr>
        <w:t>L’insegnamento non necessita di prerequisiti relativi ai contenuti. Si presuppone comunque interesse e curiosità intellettuale per lo studio</w:t>
      </w:r>
      <w:r>
        <w:rPr>
          <w:sz w:val="18"/>
        </w:rPr>
        <w:t xml:space="preserve"> dei</w:t>
      </w:r>
      <w:r w:rsidRPr="004A3F7D">
        <w:rPr>
          <w:sz w:val="18"/>
        </w:rPr>
        <w:t xml:space="preserve"> modelli e agli strumenti propri delle neuroscienze cognitive e del benessere. </w:t>
      </w:r>
      <w:r w:rsidR="00EB2071" w:rsidRPr="004A3F7D">
        <w:rPr>
          <w:sz w:val="18"/>
        </w:rPr>
        <w:t>Gli</w:t>
      </w:r>
      <w:r w:rsidR="0063072D">
        <w:rPr>
          <w:sz w:val="18"/>
        </w:rPr>
        <w:t>/Le</w:t>
      </w:r>
      <w:r w:rsidR="00EB2071" w:rsidRPr="004A3F7D">
        <w:rPr>
          <w:sz w:val="18"/>
        </w:rPr>
        <w:t xml:space="preserve"> studenti</w:t>
      </w:r>
      <w:r w:rsidR="0063072D">
        <w:rPr>
          <w:sz w:val="18"/>
        </w:rPr>
        <w:t>/studentesse</w:t>
      </w:r>
      <w:r w:rsidR="00EB2071" w:rsidRPr="004A3F7D">
        <w:rPr>
          <w:sz w:val="18"/>
        </w:rPr>
        <w:t xml:space="preserve"> potranno rivolgersi al</w:t>
      </w:r>
      <w:r w:rsidR="00AB0961" w:rsidRPr="004A3F7D">
        <w:rPr>
          <w:sz w:val="18"/>
        </w:rPr>
        <w:t>l</w:t>
      </w:r>
      <w:r w:rsidR="001F605B">
        <w:rPr>
          <w:sz w:val="18"/>
        </w:rPr>
        <w:t xml:space="preserve">a </w:t>
      </w:r>
      <w:r w:rsidR="00EB2071" w:rsidRPr="004A3F7D">
        <w:rPr>
          <w:sz w:val="18"/>
        </w:rPr>
        <w:t>docent</w:t>
      </w:r>
      <w:r w:rsidR="001F605B">
        <w:rPr>
          <w:sz w:val="18"/>
        </w:rPr>
        <w:t>e</w:t>
      </w:r>
      <w:r w:rsidR="00EB2071" w:rsidRPr="004A3F7D">
        <w:rPr>
          <w:sz w:val="18"/>
        </w:rPr>
        <w:t xml:space="preserve"> per avere eventuali indicazioni bibliografiche, in relazione alle loro necessità.</w:t>
      </w:r>
    </w:p>
    <w:p w14:paraId="527D9DA2" w14:textId="241594BF" w:rsidR="004054C9" w:rsidRDefault="004054C9" w:rsidP="004054C9">
      <w:pPr>
        <w:pStyle w:val="Testo2"/>
        <w:rPr>
          <w:i/>
        </w:rPr>
      </w:pPr>
      <w:r w:rsidRPr="00263ECD">
        <w:rPr>
          <w:i/>
        </w:rPr>
        <w:t>Orario e luogo di ricevimento</w:t>
      </w:r>
    </w:p>
    <w:p w14:paraId="38153322" w14:textId="2A2CED29" w:rsidR="004054C9" w:rsidRDefault="00DE2667" w:rsidP="004054C9">
      <w:pPr>
        <w:pStyle w:val="Testo2"/>
        <w:rPr>
          <w:iCs/>
        </w:rPr>
      </w:pPr>
      <w:r w:rsidRPr="00263ECD">
        <w:t>La Prof.ssa Laura Angioletti</w:t>
      </w:r>
      <w:r w:rsidR="004054C9" w:rsidRPr="00263ECD">
        <w:t xml:space="preserve"> ricev</w:t>
      </w:r>
      <w:r w:rsidR="006523EC">
        <w:t>e</w:t>
      </w:r>
      <w:r w:rsidR="004054C9" w:rsidRPr="00263ECD">
        <w:t xml:space="preserve"> gli</w:t>
      </w:r>
      <w:r w:rsidR="0063072D">
        <w:t>/le</w:t>
      </w:r>
      <w:r w:rsidR="004054C9" w:rsidRPr="00263ECD">
        <w:t xml:space="preserve"> studenti</w:t>
      </w:r>
      <w:r w:rsidR="0063072D">
        <w:t>/studentesse</w:t>
      </w:r>
      <w:r w:rsidR="00F15A60" w:rsidRPr="00263ECD">
        <w:t xml:space="preserve"> </w:t>
      </w:r>
      <w:r w:rsidR="000121A1">
        <w:t xml:space="preserve">presso la sede di Via Nirone, 15 </w:t>
      </w:r>
      <w:r w:rsidR="004054C9" w:rsidRPr="00263ECD">
        <w:t xml:space="preserve">su appuntamento concordato via e-mail </w:t>
      </w:r>
      <w:hyperlink r:id="rId10" w:history="1">
        <w:r w:rsidR="009B7737" w:rsidRPr="00F34849">
          <w:rPr>
            <w:rStyle w:val="Collegamentoipertestuale"/>
            <w:iCs/>
          </w:rPr>
          <w:t>laura.angioletti1@unicatt.it</w:t>
        </w:r>
      </w:hyperlink>
      <w:r w:rsidR="00D43FEB">
        <w:rPr>
          <w:iCs/>
        </w:rPr>
        <w:t>.</w:t>
      </w:r>
    </w:p>
    <w:sectPr w:rsidR="004054C9" w:rsidSect="00090CCA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38D58" w14:textId="77777777" w:rsidR="00BE581A" w:rsidRDefault="00BE581A" w:rsidP="006347A0">
      <w:pPr>
        <w:spacing w:line="240" w:lineRule="auto"/>
      </w:pPr>
      <w:r>
        <w:separator/>
      </w:r>
    </w:p>
  </w:endnote>
  <w:endnote w:type="continuationSeparator" w:id="0">
    <w:p w14:paraId="4C4943F0" w14:textId="77777777" w:rsidR="00BE581A" w:rsidRDefault="00BE581A" w:rsidP="006347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C8B47" w14:textId="77777777" w:rsidR="00BE581A" w:rsidRDefault="00BE581A" w:rsidP="006347A0">
      <w:pPr>
        <w:spacing w:line="240" w:lineRule="auto"/>
      </w:pPr>
      <w:r>
        <w:separator/>
      </w:r>
    </w:p>
  </w:footnote>
  <w:footnote w:type="continuationSeparator" w:id="0">
    <w:p w14:paraId="584FC17E" w14:textId="77777777" w:rsidR="00BE581A" w:rsidRDefault="00BE581A" w:rsidP="006347A0">
      <w:pPr>
        <w:spacing w:line="240" w:lineRule="auto"/>
      </w:pPr>
      <w:r>
        <w:continuationSeparator/>
      </w:r>
    </w:p>
  </w:footnote>
  <w:footnote w:id="1">
    <w:p w14:paraId="49AC9F93" w14:textId="611FCD14" w:rsidR="006347A0" w:rsidRPr="006347A0" w:rsidRDefault="006347A0" w:rsidP="006347A0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E6B8B"/>
    <w:multiLevelType w:val="multilevel"/>
    <w:tmpl w:val="FD9A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1F02B14"/>
    <w:multiLevelType w:val="hybridMultilevel"/>
    <w:tmpl w:val="51A0FA5C"/>
    <w:lvl w:ilvl="0" w:tplc="67ACADE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66F347F7"/>
    <w:multiLevelType w:val="multilevel"/>
    <w:tmpl w:val="2B3A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9886480">
    <w:abstractNumId w:val="1"/>
  </w:num>
  <w:num w:numId="2" w16cid:durableId="1205020224">
    <w:abstractNumId w:val="2"/>
  </w:num>
  <w:num w:numId="3" w16cid:durableId="1028800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23"/>
    <w:rsid w:val="00003256"/>
    <w:rsid w:val="0000613B"/>
    <w:rsid w:val="0000669F"/>
    <w:rsid w:val="000121A1"/>
    <w:rsid w:val="000155D2"/>
    <w:rsid w:val="00032FCE"/>
    <w:rsid w:val="000345DE"/>
    <w:rsid w:val="000373E8"/>
    <w:rsid w:val="000432A1"/>
    <w:rsid w:val="000461AF"/>
    <w:rsid w:val="00051D48"/>
    <w:rsid w:val="00061D70"/>
    <w:rsid w:val="00070D14"/>
    <w:rsid w:val="00090CCA"/>
    <w:rsid w:val="000A1A9A"/>
    <w:rsid w:val="000A4398"/>
    <w:rsid w:val="000C2F83"/>
    <w:rsid w:val="000C3F41"/>
    <w:rsid w:val="000C5B75"/>
    <w:rsid w:val="000C67EF"/>
    <w:rsid w:val="000D3A30"/>
    <w:rsid w:val="000D50D6"/>
    <w:rsid w:val="000E2D5A"/>
    <w:rsid w:val="000E4433"/>
    <w:rsid w:val="000F0E21"/>
    <w:rsid w:val="00103EB8"/>
    <w:rsid w:val="00104596"/>
    <w:rsid w:val="0011158A"/>
    <w:rsid w:val="0011198D"/>
    <w:rsid w:val="0011794B"/>
    <w:rsid w:val="00127E11"/>
    <w:rsid w:val="00145D6F"/>
    <w:rsid w:val="00156444"/>
    <w:rsid w:val="00163369"/>
    <w:rsid w:val="00164C0F"/>
    <w:rsid w:val="0017303C"/>
    <w:rsid w:val="00180146"/>
    <w:rsid w:val="00185CE3"/>
    <w:rsid w:val="00187B99"/>
    <w:rsid w:val="00191EF7"/>
    <w:rsid w:val="001A2254"/>
    <w:rsid w:val="001A4546"/>
    <w:rsid w:val="001A4923"/>
    <w:rsid w:val="001A74D7"/>
    <w:rsid w:val="001B2287"/>
    <w:rsid w:val="001C06BC"/>
    <w:rsid w:val="001C153A"/>
    <w:rsid w:val="001C6574"/>
    <w:rsid w:val="001C7FEF"/>
    <w:rsid w:val="001E0A97"/>
    <w:rsid w:val="001E2A7B"/>
    <w:rsid w:val="001E6241"/>
    <w:rsid w:val="001F0FED"/>
    <w:rsid w:val="001F605B"/>
    <w:rsid w:val="001F6264"/>
    <w:rsid w:val="002014DD"/>
    <w:rsid w:val="002048C3"/>
    <w:rsid w:val="00226431"/>
    <w:rsid w:val="002272CF"/>
    <w:rsid w:val="00263ECD"/>
    <w:rsid w:val="00270B7A"/>
    <w:rsid w:val="002811EF"/>
    <w:rsid w:val="00285DCB"/>
    <w:rsid w:val="002940F0"/>
    <w:rsid w:val="002A2364"/>
    <w:rsid w:val="002B2E59"/>
    <w:rsid w:val="002C149B"/>
    <w:rsid w:val="002C1E4A"/>
    <w:rsid w:val="002C3701"/>
    <w:rsid w:val="002D5E17"/>
    <w:rsid w:val="002E0741"/>
    <w:rsid w:val="002E6246"/>
    <w:rsid w:val="002F0307"/>
    <w:rsid w:val="00301199"/>
    <w:rsid w:val="003147AD"/>
    <w:rsid w:val="00327A17"/>
    <w:rsid w:val="00335D3C"/>
    <w:rsid w:val="0033692F"/>
    <w:rsid w:val="00344D8F"/>
    <w:rsid w:val="0035056E"/>
    <w:rsid w:val="0036203E"/>
    <w:rsid w:val="00391486"/>
    <w:rsid w:val="00397194"/>
    <w:rsid w:val="003A39AB"/>
    <w:rsid w:val="003E1740"/>
    <w:rsid w:val="003F3674"/>
    <w:rsid w:val="004011F4"/>
    <w:rsid w:val="004054C9"/>
    <w:rsid w:val="00411807"/>
    <w:rsid w:val="0041215F"/>
    <w:rsid w:val="00425E30"/>
    <w:rsid w:val="00434078"/>
    <w:rsid w:val="00437828"/>
    <w:rsid w:val="004508C9"/>
    <w:rsid w:val="00482E87"/>
    <w:rsid w:val="004A28E0"/>
    <w:rsid w:val="004A3F7D"/>
    <w:rsid w:val="004A51A3"/>
    <w:rsid w:val="004B4F9C"/>
    <w:rsid w:val="004D1217"/>
    <w:rsid w:val="004D1519"/>
    <w:rsid w:val="004D551A"/>
    <w:rsid w:val="004D590A"/>
    <w:rsid w:val="004D6008"/>
    <w:rsid w:val="004F2FAF"/>
    <w:rsid w:val="005006E4"/>
    <w:rsid w:val="00510C05"/>
    <w:rsid w:val="005159D8"/>
    <w:rsid w:val="00521721"/>
    <w:rsid w:val="00531FA5"/>
    <w:rsid w:val="00533369"/>
    <w:rsid w:val="005444B5"/>
    <w:rsid w:val="00544F0B"/>
    <w:rsid w:val="00546922"/>
    <w:rsid w:val="00563E22"/>
    <w:rsid w:val="00567B0F"/>
    <w:rsid w:val="005713AF"/>
    <w:rsid w:val="00572528"/>
    <w:rsid w:val="005728C7"/>
    <w:rsid w:val="005740C6"/>
    <w:rsid w:val="005754F0"/>
    <w:rsid w:val="0057596E"/>
    <w:rsid w:val="00576A8D"/>
    <w:rsid w:val="005822A6"/>
    <w:rsid w:val="005847B0"/>
    <w:rsid w:val="00591DAC"/>
    <w:rsid w:val="005A5FBF"/>
    <w:rsid w:val="005B1E03"/>
    <w:rsid w:val="005B2631"/>
    <w:rsid w:val="005C04C1"/>
    <w:rsid w:val="005C2894"/>
    <w:rsid w:val="005C4C66"/>
    <w:rsid w:val="005E0C2B"/>
    <w:rsid w:val="005F2875"/>
    <w:rsid w:val="00610746"/>
    <w:rsid w:val="006150ED"/>
    <w:rsid w:val="00624F06"/>
    <w:rsid w:val="0063072D"/>
    <w:rsid w:val="006347A0"/>
    <w:rsid w:val="0063731B"/>
    <w:rsid w:val="00640794"/>
    <w:rsid w:val="00642EA8"/>
    <w:rsid w:val="006457E7"/>
    <w:rsid w:val="00645A73"/>
    <w:rsid w:val="00647DAB"/>
    <w:rsid w:val="006503E2"/>
    <w:rsid w:val="006523EC"/>
    <w:rsid w:val="0065613A"/>
    <w:rsid w:val="00666314"/>
    <w:rsid w:val="00666619"/>
    <w:rsid w:val="006751D4"/>
    <w:rsid w:val="00676320"/>
    <w:rsid w:val="0068213F"/>
    <w:rsid w:val="00682F1D"/>
    <w:rsid w:val="0069348C"/>
    <w:rsid w:val="006B1737"/>
    <w:rsid w:val="006B6ED4"/>
    <w:rsid w:val="006C55F3"/>
    <w:rsid w:val="006D3089"/>
    <w:rsid w:val="006D5953"/>
    <w:rsid w:val="006E27F1"/>
    <w:rsid w:val="006F1772"/>
    <w:rsid w:val="006F5E8E"/>
    <w:rsid w:val="006F7DF1"/>
    <w:rsid w:val="00701E5C"/>
    <w:rsid w:val="00706003"/>
    <w:rsid w:val="00721A80"/>
    <w:rsid w:val="007232E5"/>
    <w:rsid w:val="0073185D"/>
    <w:rsid w:val="00734425"/>
    <w:rsid w:val="00736CBB"/>
    <w:rsid w:val="0075419C"/>
    <w:rsid w:val="0076386B"/>
    <w:rsid w:val="00764298"/>
    <w:rsid w:val="00772BA0"/>
    <w:rsid w:val="007B114E"/>
    <w:rsid w:val="007B2FDA"/>
    <w:rsid w:val="007B770A"/>
    <w:rsid w:val="007C4A57"/>
    <w:rsid w:val="007D5206"/>
    <w:rsid w:val="007E3B11"/>
    <w:rsid w:val="007E6885"/>
    <w:rsid w:val="007F3EC7"/>
    <w:rsid w:val="007F63A4"/>
    <w:rsid w:val="00803C89"/>
    <w:rsid w:val="00803DD8"/>
    <w:rsid w:val="00813FE7"/>
    <w:rsid w:val="00816D7B"/>
    <w:rsid w:val="00821E7D"/>
    <w:rsid w:val="008223CA"/>
    <w:rsid w:val="0082409E"/>
    <w:rsid w:val="00826191"/>
    <w:rsid w:val="00826CEA"/>
    <w:rsid w:val="00827495"/>
    <w:rsid w:val="0083509C"/>
    <w:rsid w:val="00837081"/>
    <w:rsid w:val="008456DA"/>
    <w:rsid w:val="00845915"/>
    <w:rsid w:val="00854538"/>
    <w:rsid w:val="008712DB"/>
    <w:rsid w:val="00875B61"/>
    <w:rsid w:val="00880EFA"/>
    <w:rsid w:val="00892B9B"/>
    <w:rsid w:val="00892F37"/>
    <w:rsid w:val="008942E7"/>
    <w:rsid w:val="008A1204"/>
    <w:rsid w:val="008A124C"/>
    <w:rsid w:val="008B6960"/>
    <w:rsid w:val="008D4C7F"/>
    <w:rsid w:val="008D563A"/>
    <w:rsid w:val="008D7569"/>
    <w:rsid w:val="008E186B"/>
    <w:rsid w:val="008E515A"/>
    <w:rsid w:val="008F0F0A"/>
    <w:rsid w:val="00900CCA"/>
    <w:rsid w:val="0090110B"/>
    <w:rsid w:val="009065A2"/>
    <w:rsid w:val="00907580"/>
    <w:rsid w:val="00910595"/>
    <w:rsid w:val="009141FA"/>
    <w:rsid w:val="00922B4D"/>
    <w:rsid w:val="00924B77"/>
    <w:rsid w:val="009328EE"/>
    <w:rsid w:val="00940DA2"/>
    <w:rsid w:val="00942957"/>
    <w:rsid w:val="00950CF5"/>
    <w:rsid w:val="0096073E"/>
    <w:rsid w:val="009722B9"/>
    <w:rsid w:val="00976889"/>
    <w:rsid w:val="00985AB5"/>
    <w:rsid w:val="00987163"/>
    <w:rsid w:val="009A66C9"/>
    <w:rsid w:val="009B2922"/>
    <w:rsid w:val="009B3595"/>
    <w:rsid w:val="009B7737"/>
    <w:rsid w:val="009C15C3"/>
    <w:rsid w:val="009C58A8"/>
    <w:rsid w:val="009D742F"/>
    <w:rsid w:val="009E055C"/>
    <w:rsid w:val="00A054D9"/>
    <w:rsid w:val="00A06655"/>
    <w:rsid w:val="00A13C5F"/>
    <w:rsid w:val="00A1506A"/>
    <w:rsid w:val="00A22038"/>
    <w:rsid w:val="00A337F2"/>
    <w:rsid w:val="00A34047"/>
    <w:rsid w:val="00A34E18"/>
    <w:rsid w:val="00A365CB"/>
    <w:rsid w:val="00A36AA1"/>
    <w:rsid w:val="00A45652"/>
    <w:rsid w:val="00A50F32"/>
    <w:rsid w:val="00A5499E"/>
    <w:rsid w:val="00A6373F"/>
    <w:rsid w:val="00A642AB"/>
    <w:rsid w:val="00A66B7C"/>
    <w:rsid w:val="00A74F6F"/>
    <w:rsid w:val="00A76C30"/>
    <w:rsid w:val="00A8333D"/>
    <w:rsid w:val="00A90FC0"/>
    <w:rsid w:val="00AA349E"/>
    <w:rsid w:val="00AA657C"/>
    <w:rsid w:val="00AA6EF4"/>
    <w:rsid w:val="00AB0961"/>
    <w:rsid w:val="00AB372C"/>
    <w:rsid w:val="00AB4B9E"/>
    <w:rsid w:val="00AD1999"/>
    <w:rsid w:val="00AD1EFB"/>
    <w:rsid w:val="00AD2A16"/>
    <w:rsid w:val="00AD7557"/>
    <w:rsid w:val="00AE35EA"/>
    <w:rsid w:val="00AF3836"/>
    <w:rsid w:val="00B15B37"/>
    <w:rsid w:val="00B174CC"/>
    <w:rsid w:val="00B37F91"/>
    <w:rsid w:val="00B44CB2"/>
    <w:rsid w:val="00B46AB9"/>
    <w:rsid w:val="00B50C5D"/>
    <w:rsid w:val="00B51253"/>
    <w:rsid w:val="00B51D68"/>
    <w:rsid w:val="00B525CC"/>
    <w:rsid w:val="00B72551"/>
    <w:rsid w:val="00B731AC"/>
    <w:rsid w:val="00B80F0E"/>
    <w:rsid w:val="00B94775"/>
    <w:rsid w:val="00BA03F1"/>
    <w:rsid w:val="00BA0BAC"/>
    <w:rsid w:val="00BB236B"/>
    <w:rsid w:val="00BB736B"/>
    <w:rsid w:val="00BC3291"/>
    <w:rsid w:val="00BC41DD"/>
    <w:rsid w:val="00BD6C8E"/>
    <w:rsid w:val="00BE4E50"/>
    <w:rsid w:val="00BE50A6"/>
    <w:rsid w:val="00BE581A"/>
    <w:rsid w:val="00BE7C7C"/>
    <w:rsid w:val="00BF334B"/>
    <w:rsid w:val="00BF6B6F"/>
    <w:rsid w:val="00BF77EF"/>
    <w:rsid w:val="00C001B5"/>
    <w:rsid w:val="00C15A7B"/>
    <w:rsid w:val="00C15B41"/>
    <w:rsid w:val="00C1782F"/>
    <w:rsid w:val="00C20F70"/>
    <w:rsid w:val="00C22006"/>
    <w:rsid w:val="00C234CB"/>
    <w:rsid w:val="00C25DF2"/>
    <w:rsid w:val="00C33718"/>
    <w:rsid w:val="00C62156"/>
    <w:rsid w:val="00C6350B"/>
    <w:rsid w:val="00C85DED"/>
    <w:rsid w:val="00C92709"/>
    <w:rsid w:val="00C94AA4"/>
    <w:rsid w:val="00C95B35"/>
    <w:rsid w:val="00C96F8A"/>
    <w:rsid w:val="00CA10FF"/>
    <w:rsid w:val="00CA19DC"/>
    <w:rsid w:val="00CA32FB"/>
    <w:rsid w:val="00CA587D"/>
    <w:rsid w:val="00CA6E08"/>
    <w:rsid w:val="00CA6FB6"/>
    <w:rsid w:val="00CB5EBC"/>
    <w:rsid w:val="00CB70A3"/>
    <w:rsid w:val="00CB74F4"/>
    <w:rsid w:val="00CC6B84"/>
    <w:rsid w:val="00CC78A5"/>
    <w:rsid w:val="00CD7CBF"/>
    <w:rsid w:val="00CF04C1"/>
    <w:rsid w:val="00CF39ED"/>
    <w:rsid w:val="00D00D24"/>
    <w:rsid w:val="00D041D4"/>
    <w:rsid w:val="00D04F04"/>
    <w:rsid w:val="00D065E9"/>
    <w:rsid w:val="00D14097"/>
    <w:rsid w:val="00D14287"/>
    <w:rsid w:val="00D24A66"/>
    <w:rsid w:val="00D25818"/>
    <w:rsid w:val="00D321FF"/>
    <w:rsid w:val="00D3590E"/>
    <w:rsid w:val="00D3606F"/>
    <w:rsid w:val="00D404F2"/>
    <w:rsid w:val="00D43FEB"/>
    <w:rsid w:val="00D44043"/>
    <w:rsid w:val="00D50733"/>
    <w:rsid w:val="00D57281"/>
    <w:rsid w:val="00D61B60"/>
    <w:rsid w:val="00D65D24"/>
    <w:rsid w:val="00D66056"/>
    <w:rsid w:val="00D66428"/>
    <w:rsid w:val="00D82D1A"/>
    <w:rsid w:val="00D86A07"/>
    <w:rsid w:val="00DA0821"/>
    <w:rsid w:val="00DA2181"/>
    <w:rsid w:val="00DC3C07"/>
    <w:rsid w:val="00DC4447"/>
    <w:rsid w:val="00DD1947"/>
    <w:rsid w:val="00DD29C0"/>
    <w:rsid w:val="00DE2667"/>
    <w:rsid w:val="00DE5272"/>
    <w:rsid w:val="00DE779E"/>
    <w:rsid w:val="00DF7E33"/>
    <w:rsid w:val="00E07455"/>
    <w:rsid w:val="00E17070"/>
    <w:rsid w:val="00E21FB0"/>
    <w:rsid w:val="00E34042"/>
    <w:rsid w:val="00E375D8"/>
    <w:rsid w:val="00E607E6"/>
    <w:rsid w:val="00E62887"/>
    <w:rsid w:val="00E6600D"/>
    <w:rsid w:val="00E76BFB"/>
    <w:rsid w:val="00E81967"/>
    <w:rsid w:val="00E81E28"/>
    <w:rsid w:val="00E956EB"/>
    <w:rsid w:val="00E9620A"/>
    <w:rsid w:val="00EA10BD"/>
    <w:rsid w:val="00EB07DE"/>
    <w:rsid w:val="00EB2071"/>
    <w:rsid w:val="00EB262A"/>
    <w:rsid w:val="00EB5DE2"/>
    <w:rsid w:val="00EC37A4"/>
    <w:rsid w:val="00EC40B4"/>
    <w:rsid w:val="00ED7084"/>
    <w:rsid w:val="00EE0AFC"/>
    <w:rsid w:val="00EF15D8"/>
    <w:rsid w:val="00EF32D9"/>
    <w:rsid w:val="00EF4E23"/>
    <w:rsid w:val="00EF6F77"/>
    <w:rsid w:val="00F03344"/>
    <w:rsid w:val="00F13E13"/>
    <w:rsid w:val="00F15A60"/>
    <w:rsid w:val="00F16757"/>
    <w:rsid w:val="00F40A82"/>
    <w:rsid w:val="00F419B8"/>
    <w:rsid w:val="00F41D02"/>
    <w:rsid w:val="00F4247B"/>
    <w:rsid w:val="00F440B3"/>
    <w:rsid w:val="00F44EE5"/>
    <w:rsid w:val="00F47E9D"/>
    <w:rsid w:val="00F54EEC"/>
    <w:rsid w:val="00F55531"/>
    <w:rsid w:val="00F56E14"/>
    <w:rsid w:val="00F605D8"/>
    <w:rsid w:val="00F6722A"/>
    <w:rsid w:val="00F818CB"/>
    <w:rsid w:val="00F83C5F"/>
    <w:rsid w:val="00F87359"/>
    <w:rsid w:val="00FC5C4A"/>
    <w:rsid w:val="00FC6BAC"/>
    <w:rsid w:val="00FD4D7A"/>
    <w:rsid w:val="00FF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6E3224"/>
  <w15:docId w15:val="{0FEE2313-32D4-4879-8A90-F25E1BE4C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semiHidden/>
    <w:unhideWhenUsed/>
    <w:rsid w:val="005728C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5728C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0D3A30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C2894"/>
    <w:pPr>
      <w:ind w:left="720"/>
      <w:contextualSpacing/>
    </w:pPr>
  </w:style>
  <w:style w:type="character" w:styleId="Rimandocommento">
    <w:name w:val="annotation reference"/>
    <w:basedOn w:val="Carpredefinitoparagrafo"/>
    <w:semiHidden/>
    <w:unhideWhenUsed/>
    <w:rsid w:val="00D50733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D50733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D50733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D5073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D50733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9B7737"/>
    <w:rPr>
      <w:color w:val="605E5C"/>
      <w:shd w:val="clear" w:color="auto" w:fill="E1DFDD"/>
    </w:rPr>
  </w:style>
  <w:style w:type="paragraph" w:styleId="NormaleWeb">
    <w:name w:val="Normal (Web)"/>
    <w:basedOn w:val="Normale"/>
    <w:semiHidden/>
    <w:unhideWhenUsed/>
    <w:rsid w:val="00F16757"/>
    <w:rPr>
      <w:sz w:val="24"/>
    </w:rPr>
  </w:style>
  <w:style w:type="paragraph" w:styleId="Revisione">
    <w:name w:val="Revision"/>
    <w:hidden/>
    <w:uiPriority w:val="99"/>
    <w:semiHidden/>
    <w:rsid w:val="00D14287"/>
    <w:rPr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6347A0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6347A0"/>
  </w:style>
  <w:style w:type="character" w:styleId="Rimandonotaapidipagina">
    <w:name w:val="footnote reference"/>
    <w:basedOn w:val="Carpredefinitoparagrafo"/>
    <w:semiHidden/>
    <w:unhideWhenUsed/>
    <w:rsid w:val="006347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michela-balconi/neuroscienze-del-benessere-9788829028160-745618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aura.angioletti1@unicatt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franco-rossi-luciano-sabbatini/latleta-interiore-elementi-di-coaching-mental-training-e-neuroscienze-applicati-allo-sport-9788835119739-70116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0A00-7192-4709-AB62-4AA8E4D9958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22</TotalTime>
  <Pages>3</Pages>
  <Words>985</Words>
  <Characters>5615</Characters>
  <Application>Microsoft Office Word</Application>
  <DocSecurity>0</DocSecurity>
  <Lines>46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s-ufgu-01-mi</dc:creator>
  <cp:lastModifiedBy>Caputo Chiara</cp:lastModifiedBy>
  <cp:revision>3</cp:revision>
  <cp:lastPrinted>2003-03-27T10:42:00Z</cp:lastPrinted>
  <dcterms:created xsi:type="dcterms:W3CDTF">2026-06-21T14:15:00Z</dcterms:created>
  <dcterms:modified xsi:type="dcterms:W3CDTF">2026-07-20T10:20:00Z</dcterms:modified>
</cp:coreProperties>
</file>