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C45DD" w14:textId="77777777" w:rsidR="00A20EF0" w:rsidRDefault="00F5739F">
      <w:pPr>
        <w:pStyle w:val="Titolo1"/>
      </w:pPr>
      <w:r>
        <w:t xml:space="preserve">ICT e società dell’informazione </w:t>
      </w:r>
      <w:r w:rsidR="00265C34">
        <w:t>[3 Cfu]</w:t>
      </w:r>
    </w:p>
    <w:p w14:paraId="41510FF1" w14:textId="77777777" w:rsidR="00F5739F" w:rsidRDefault="00F5739F" w:rsidP="00F5739F">
      <w:pPr>
        <w:pStyle w:val="Titolo2"/>
      </w:pPr>
      <w:r>
        <w:t xml:space="preserve">Prof. </w:t>
      </w:r>
      <w:r w:rsidR="00402FB0">
        <w:t>Fabio Maccaferri</w:t>
      </w:r>
    </w:p>
    <w:p w14:paraId="5DDD7687" w14:textId="77777777" w:rsidR="002C00BF" w:rsidRDefault="002C00BF" w:rsidP="002C00BF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AB6E74">
        <w:rPr>
          <w:b/>
          <w:i/>
          <w:sz w:val="18"/>
        </w:rPr>
        <w:t xml:space="preserve"> </w:t>
      </w:r>
      <w:r w:rsidR="007765B7">
        <w:rPr>
          <w:b/>
          <w:i/>
          <w:sz w:val="18"/>
        </w:rPr>
        <w:t>E RISULTATI DI APPRENDIMENTO ATTESI</w:t>
      </w:r>
    </w:p>
    <w:p w14:paraId="1418FB0D" w14:textId="77777777" w:rsidR="005970E3" w:rsidRDefault="005970E3" w:rsidP="005970E3">
      <w:r>
        <w:t xml:space="preserve">Il corso si pone l’obiettivo di trasferire le nozioni di base dell’ICT e di alcune delle sue principali applicazioni al fine di comprenderne l’evoluzione nella società contemporanea e di essere utenti consapevoli e responsabili. </w:t>
      </w:r>
    </w:p>
    <w:p w14:paraId="1D63EBAE" w14:textId="77777777" w:rsidR="005970E3" w:rsidRPr="007765B7" w:rsidRDefault="005970E3" w:rsidP="005970E3">
      <w:r w:rsidRPr="007765B7">
        <w:t>Al termine dell’insegnamento lo studente sarà in grado di riconoscere le principali componenti di un Sistema Informativo, comprendere le implicazioni sociali nell’utilizzo di strumenti informatici e gli aspetti relativi ai rischi e alla sicurezza nell'utilizzo degli strumenti digitali e della rete Internet.</w:t>
      </w:r>
    </w:p>
    <w:p w14:paraId="1D553067" w14:textId="77777777" w:rsidR="005970E3" w:rsidRDefault="005970E3" w:rsidP="005970E3">
      <w:r w:rsidRPr="007765B7">
        <w:t>Sarà altresì in grado di utilizzare, a livello base, i principali strumenti di informatica individuale: gestore di testi, foglio elettronico e presentazione.</w:t>
      </w:r>
    </w:p>
    <w:p w14:paraId="682EB01D" w14:textId="77777777" w:rsidR="00F5739F" w:rsidRDefault="00F5739F" w:rsidP="00F5739F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2273A6D" w14:textId="77777777" w:rsidR="005970E3" w:rsidRPr="00B70A19" w:rsidRDefault="005970E3" w:rsidP="005970E3">
      <w:r w:rsidRPr="00B70A19">
        <w:t>Il corso si divide in d</w:t>
      </w:r>
      <w:r>
        <w:t>ue parti.</w:t>
      </w:r>
    </w:p>
    <w:p w14:paraId="15F94509" w14:textId="77777777" w:rsidR="005970E3" w:rsidRPr="00F5739F" w:rsidRDefault="005970E3" w:rsidP="00860BB8">
      <w:pPr>
        <w:spacing w:before="120"/>
        <w:rPr>
          <w:i/>
        </w:rPr>
      </w:pPr>
      <w:r w:rsidRPr="00F5739F">
        <w:rPr>
          <w:i/>
        </w:rPr>
        <w:t>Parte teorica</w:t>
      </w:r>
    </w:p>
    <w:p w14:paraId="16DA3128" w14:textId="77777777" w:rsidR="005970E3" w:rsidRPr="00B70A19" w:rsidRDefault="005970E3" w:rsidP="005970E3">
      <w:r>
        <w:t>E</w:t>
      </w:r>
      <w:r w:rsidRPr="00B70A19">
        <w:t xml:space="preserve">lementi di informatica e </w:t>
      </w:r>
      <w:r w:rsidRPr="00B70A19">
        <w:rPr>
          <w:iCs/>
        </w:rPr>
        <w:t>applicazione alle scienze sociali</w:t>
      </w:r>
      <w:r w:rsidRPr="00B70A19">
        <w:t xml:space="preserve">. Esiste la possibilità di frequentare un corso di lezioni frontali tenuto dal docente titolare. </w:t>
      </w:r>
    </w:p>
    <w:p w14:paraId="4B9C7890" w14:textId="77777777" w:rsidR="005970E3" w:rsidRPr="00F5739F" w:rsidRDefault="005970E3" w:rsidP="005970E3">
      <w:pPr>
        <w:spacing w:before="120"/>
        <w:rPr>
          <w:i/>
        </w:rPr>
      </w:pPr>
      <w:r w:rsidRPr="00F5739F">
        <w:rPr>
          <w:i/>
        </w:rPr>
        <w:t>Parte pratica</w:t>
      </w:r>
    </w:p>
    <w:p w14:paraId="4CCA0C85" w14:textId="77777777" w:rsidR="005970E3" w:rsidRPr="00B70A19" w:rsidRDefault="005970E3" w:rsidP="005970E3">
      <w:r>
        <w:t>F</w:t>
      </w:r>
      <w:r w:rsidRPr="00B70A19">
        <w:t>inalizzata all’acquisizione di abilità informatiche. Si svolge in modalità di auto-apprendimento da parte dello studente mediante Blackboard.</w:t>
      </w:r>
    </w:p>
    <w:p w14:paraId="7E4F2CD8" w14:textId="77777777" w:rsidR="005970E3" w:rsidRDefault="005970E3" w:rsidP="005970E3">
      <w:pPr>
        <w:spacing w:before="120"/>
      </w:pPr>
      <w:r w:rsidRPr="00911728">
        <w:t xml:space="preserve">Il programma della parte teorica rispecchia i contenuti del testo </w:t>
      </w:r>
      <w:r>
        <w:t>adottato che sarà indicato dal docente a lezione.</w:t>
      </w:r>
    </w:p>
    <w:p w14:paraId="3E785534" w14:textId="77777777" w:rsidR="005970E3" w:rsidRPr="009B3C55" w:rsidRDefault="005970E3" w:rsidP="005970E3">
      <w:pPr>
        <w:spacing w:before="120"/>
        <w:rPr>
          <w:i/>
        </w:rPr>
      </w:pPr>
      <w:r w:rsidRPr="009B3C55">
        <w:rPr>
          <w:i/>
        </w:rPr>
        <w:t>Contenuti teorici</w:t>
      </w:r>
    </w:p>
    <w:p w14:paraId="656EE049" w14:textId="77777777" w:rsidR="006C4C9C" w:rsidRPr="00014C7E" w:rsidRDefault="005970E3" w:rsidP="006C4C9C">
      <w:r>
        <w:t>–</w:t>
      </w:r>
      <w:r>
        <w:tab/>
      </w:r>
      <w:r w:rsidR="006C4C9C">
        <w:t>I</w:t>
      </w:r>
      <w:r w:rsidR="006C4C9C" w:rsidRPr="00E144E1">
        <w:t>ntroduzione storica dell’informatica</w:t>
      </w:r>
      <w:r w:rsidR="006C4C9C" w:rsidRPr="00014C7E">
        <w:t>.</w:t>
      </w:r>
    </w:p>
    <w:p w14:paraId="699F3BBD" w14:textId="77777777" w:rsidR="006C4C9C" w:rsidRPr="00014C7E" w:rsidRDefault="006C4C9C" w:rsidP="006C4C9C">
      <w:r w:rsidRPr="00014C7E">
        <w:t>–</w:t>
      </w:r>
      <w:r w:rsidRPr="00014C7E">
        <w:tab/>
      </w:r>
      <w:r w:rsidRPr="00E144E1">
        <w:t>Le infrastrutture informatiche</w:t>
      </w:r>
      <w:r w:rsidRPr="00014C7E">
        <w:t>.</w:t>
      </w:r>
    </w:p>
    <w:p w14:paraId="1CC3BF18" w14:textId="77777777" w:rsidR="006C4C9C" w:rsidRPr="00014C7E" w:rsidRDefault="006C4C9C" w:rsidP="006C4C9C">
      <w:r w:rsidRPr="00014C7E">
        <w:t>–</w:t>
      </w:r>
      <w:r w:rsidRPr="00014C7E">
        <w:tab/>
      </w:r>
      <w:r w:rsidRPr="00E144E1">
        <w:t>La convergenza digitale e la società dell’informazione</w:t>
      </w:r>
      <w:r w:rsidRPr="00014C7E">
        <w:t>.</w:t>
      </w:r>
    </w:p>
    <w:p w14:paraId="1C86B1BF" w14:textId="77777777" w:rsidR="006C4C9C" w:rsidRPr="00014C7E" w:rsidRDefault="006C4C9C" w:rsidP="006C4C9C">
      <w:r w:rsidRPr="00014C7E">
        <w:t>–</w:t>
      </w:r>
      <w:r w:rsidRPr="00014C7E">
        <w:tab/>
      </w:r>
      <w:r w:rsidRPr="00E144E1">
        <w:t>La digitalizzazione della società</w:t>
      </w:r>
      <w:r w:rsidRPr="00014C7E">
        <w:t>.</w:t>
      </w:r>
    </w:p>
    <w:p w14:paraId="765D9E70" w14:textId="77777777" w:rsidR="006C4C9C" w:rsidRPr="00014C7E" w:rsidRDefault="006C4C9C" w:rsidP="006C4C9C">
      <w:r w:rsidRPr="00014C7E">
        <w:t>–</w:t>
      </w:r>
      <w:r w:rsidRPr="00014C7E">
        <w:tab/>
      </w:r>
      <w:r w:rsidRPr="00E144E1">
        <w:t>Etica e informatica</w:t>
      </w:r>
      <w:r w:rsidRPr="00014C7E">
        <w:t>.</w:t>
      </w:r>
    </w:p>
    <w:p w14:paraId="0094156B" w14:textId="77777777" w:rsidR="006C4C9C" w:rsidRDefault="006C4C9C" w:rsidP="006C4C9C">
      <w:r w:rsidRPr="00014C7E">
        <w:t>–</w:t>
      </w:r>
      <w:r w:rsidRPr="00014C7E">
        <w:tab/>
      </w:r>
      <w:r w:rsidRPr="00E144E1">
        <w:t>Big data, algoritmi e intelligenza artificiale</w:t>
      </w:r>
      <w:r w:rsidRPr="00014C7E">
        <w:t>.</w:t>
      </w:r>
    </w:p>
    <w:p w14:paraId="7EF2927B" w14:textId="7B4E8E9C" w:rsidR="006C4C9C" w:rsidRDefault="006C4C9C" w:rsidP="006C4C9C">
      <w:r w:rsidRPr="00014C7E">
        <w:t>–</w:t>
      </w:r>
      <w:r w:rsidRPr="00014C7E">
        <w:tab/>
      </w:r>
      <w:r w:rsidRPr="00E144E1">
        <w:t>La cybersecurity</w:t>
      </w:r>
      <w:r>
        <w:t>.</w:t>
      </w:r>
    </w:p>
    <w:p w14:paraId="7EC05CBA" w14:textId="22541F1A" w:rsidR="00430547" w:rsidRPr="006C4C9C" w:rsidRDefault="00430547" w:rsidP="006C4C9C">
      <w:r w:rsidRPr="00014C7E">
        <w:t>–</w:t>
      </w:r>
      <w:r w:rsidRPr="00014C7E">
        <w:tab/>
      </w:r>
      <w:r>
        <w:t>A.I. generativa e il suo utilizzo.</w:t>
      </w:r>
    </w:p>
    <w:p w14:paraId="0E7EC250" w14:textId="19C2E84A" w:rsidR="005970E3" w:rsidRPr="006A7A7C" w:rsidRDefault="005970E3" w:rsidP="006C4C9C">
      <w:pPr>
        <w:rPr>
          <w:i/>
        </w:rPr>
      </w:pPr>
      <w:r w:rsidRPr="006A7A7C">
        <w:rPr>
          <w:i/>
        </w:rPr>
        <w:t>Contenuti pratici</w:t>
      </w:r>
    </w:p>
    <w:p w14:paraId="430B1EB0" w14:textId="77777777" w:rsidR="006C4C9C" w:rsidRDefault="005970E3" w:rsidP="006C4C9C">
      <w:r>
        <w:t>–</w:t>
      </w:r>
      <w:r>
        <w:tab/>
        <w:t>Sistemi di elaborazione testi (Word).</w:t>
      </w:r>
    </w:p>
    <w:p w14:paraId="517587C1" w14:textId="34AF4587" w:rsidR="005970E3" w:rsidRDefault="005970E3" w:rsidP="006C4C9C">
      <w:r>
        <w:lastRenderedPageBreak/>
        <w:t>–</w:t>
      </w:r>
      <w:r>
        <w:tab/>
        <w:t>Fogli elettronici e sistemi di elaborazione testi multimediali (Excel e PowerPoint).</w:t>
      </w:r>
    </w:p>
    <w:p w14:paraId="24E5CE42" w14:textId="365D86CA" w:rsidR="00A90A4E" w:rsidRPr="001636BC" w:rsidRDefault="00A90A4E" w:rsidP="001636B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FA4852">
        <w:rPr>
          <w:rStyle w:val="Rimandonotaapidipagina"/>
          <w:b/>
          <w:i/>
          <w:sz w:val="18"/>
        </w:rPr>
        <w:footnoteReference w:id="1"/>
      </w:r>
    </w:p>
    <w:p w14:paraId="1F2676F8" w14:textId="77777777" w:rsidR="005970E3" w:rsidRDefault="005970E3" w:rsidP="005970E3">
      <w:pPr>
        <w:pStyle w:val="Testo1"/>
        <w:ind w:firstLine="0"/>
      </w:pPr>
      <w:r>
        <w:t>Te</w:t>
      </w:r>
      <w:r w:rsidRPr="00D12435">
        <w:t>sto di ri</w:t>
      </w:r>
      <w:r>
        <w:t>ferimento per la parte teorica:</w:t>
      </w:r>
    </w:p>
    <w:p w14:paraId="21AEDC64" w14:textId="4E160878" w:rsidR="00434DFA" w:rsidRDefault="005970E3" w:rsidP="00FA4852">
      <w:pPr>
        <w:spacing w:line="240" w:lineRule="auto"/>
        <w:rPr>
          <w:rFonts w:ascii="Times New Roman" w:hAnsi="Times New Roman"/>
          <w:i/>
          <w:color w:val="0070C0"/>
          <w:sz w:val="16"/>
          <w:szCs w:val="16"/>
        </w:rPr>
      </w:pPr>
      <w:r w:rsidRPr="00753B42">
        <w:rPr>
          <w:smallCaps/>
          <w:sz w:val="18"/>
          <w:szCs w:val="18"/>
        </w:rPr>
        <w:t>Frigerio-Maccaferri-Rajola</w:t>
      </w:r>
      <w:r w:rsidRPr="00753B42">
        <w:rPr>
          <w:sz w:val="18"/>
          <w:szCs w:val="18"/>
        </w:rPr>
        <w:t xml:space="preserve">, </w:t>
      </w:r>
      <w:r w:rsidRPr="00753B42">
        <w:rPr>
          <w:i/>
          <w:sz w:val="18"/>
          <w:szCs w:val="18"/>
        </w:rPr>
        <w:t>ICT e società dell’informazione</w:t>
      </w:r>
      <w:r w:rsidRPr="00753B42">
        <w:rPr>
          <w:sz w:val="18"/>
          <w:szCs w:val="18"/>
        </w:rPr>
        <w:t>, McGraw-Hill, 20</w:t>
      </w:r>
      <w:r w:rsidR="006C4C9C">
        <w:rPr>
          <w:sz w:val="18"/>
          <w:szCs w:val="18"/>
        </w:rPr>
        <w:t>23</w:t>
      </w:r>
      <w:r w:rsidRPr="00753B42">
        <w:rPr>
          <w:sz w:val="18"/>
          <w:szCs w:val="18"/>
        </w:rPr>
        <w:t xml:space="preserve">, </w:t>
      </w:r>
      <w:proofErr w:type="gramStart"/>
      <w:r w:rsidR="006C4C9C">
        <w:rPr>
          <w:sz w:val="18"/>
          <w:szCs w:val="18"/>
        </w:rPr>
        <w:t>2</w:t>
      </w:r>
      <w:r w:rsidRPr="00753B42">
        <w:rPr>
          <w:sz w:val="18"/>
          <w:szCs w:val="18"/>
          <w:vertAlign w:val="superscript"/>
        </w:rPr>
        <w:t>a</w:t>
      </w:r>
      <w:proofErr w:type="gramEnd"/>
      <w:r w:rsidRPr="00753B42">
        <w:rPr>
          <w:sz w:val="18"/>
          <w:szCs w:val="18"/>
          <w:vertAlign w:val="superscript"/>
        </w:rPr>
        <w:t xml:space="preserve"> </w:t>
      </w:r>
      <w:r w:rsidRPr="00753B42">
        <w:rPr>
          <w:sz w:val="18"/>
          <w:szCs w:val="18"/>
        </w:rPr>
        <w:t>edizione</w:t>
      </w:r>
      <w:r w:rsidR="00A178F5">
        <w:t>.</w:t>
      </w:r>
      <w:r w:rsidR="00753B42" w:rsidRPr="00753B42">
        <w:rPr>
          <w:rFonts w:ascii="Times New Roman" w:hAnsi="Times New Roman"/>
          <w:i/>
          <w:sz w:val="16"/>
          <w:szCs w:val="16"/>
        </w:rPr>
        <w:t xml:space="preserve"> </w:t>
      </w:r>
      <w:bookmarkStart w:id="0" w:name="_Hlk172704208"/>
      <w:r w:rsidR="00FA4852">
        <w:rPr>
          <w:rFonts w:ascii="Times New Roman" w:hAnsi="Times New Roman"/>
          <w:i/>
          <w:color w:val="0070C0"/>
          <w:sz w:val="16"/>
          <w:szCs w:val="16"/>
        </w:rPr>
        <w:fldChar w:fldCharType="begin"/>
      </w:r>
      <w:r w:rsidR="00FA4852">
        <w:rPr>
          <w:rFonts w:ascii="Times New Roman" w:hAnsi="Times New Roman"/>
          <w:i/>
          <w:color w:val="0070C0"/>
          <w:sz w:val="16"/>
          <w:szCs w:val="16"/>
        </w:rPr>
        <w:instrText>HYPERLINK "https://librerie.unicatt.it/scheda-libro/chiara-frigerio-federico-rajola-fabio-maccaferri/ict-e-societa-dellinformazione-9788838656200-718184.html"</w:instrText>
      </w:r>
      <w:r w:rsidR="00FA4852">
        <w:rPr>
          <w:rFonts w:ascii="Times New Roman" w:hAnsi="Times New Roman"/>
          <w:i/>
          <w:color w:val="0070C0"/>
          <w:sz w:val="16"/>
          <w:szCs w:val="16"/>
        </w:rPr>
      </w:r>
      <w:r w:rsidR="00FA4852">
        <w:rPr>
          <w:rFonts w:ascii="Times New Roman" w:hAnsi="Times New Roman"/>
          <w:i/>
          <w:color w:val="0070C0"/>
          <w:sz w:val="16"/>
          <w:szCs w:val="16"/>
        </w:rPr>
        <w:fldChar w:fldCharType="separate"/>
      </w:r>
      <w:r w:rsidR="00FA4852" w:rsidRPr="00FA4852">
        <w:rPr>
          <w:rStyle w:val="Collegamentoipertestuale"/>
          <w:rFonts w:ascii="Times New Roman" w:hAnsi="Times New Roman"/>
          <w:i/>
          <w:sz w:val="16"/>
          <w:szCs w:val="16"/>
        </w:rPr>
        <w:t>Acquista da VP</w:t>
      </w:r>
      <w:bookmarkEnd w:id="0"/>
      <w:r w:rsidR="00FA4852">
        <w:rPr>
          <w:rFonts w:ascii="Times New Roman" w:hAnsi="Times New Roman"/>
          <w:i/>
          <w:color w:val="0070C0"/>
          <w:sz w:val="16"/>
          <w:szCs w:val="16"/>
        </w:rPr>
        <w:fldChar w:fldCharType="end"/>
      </w:r>
    </w:p>
    <w:p w14:paraId="58F12B70" w14:textId="28D75470" w:rsidR="00013321" w:rsidRPr="00013321" w:rsidRDefault="00013321" w:rsidP="00FA4852">
      <w:pPr>
        <w:spacing w:line="240" w:lineRule="auto"/>
        <w:rPr>
          <w:noProof/>
          <w:sz w:val="18"/>
        </w:rPr>
      </w:pPr>
      <w:r w:rsidRPr="00013321">
        <w:rPr>
          <w:noProof/>
          <w:sz w:val="18"/>
        </w:rPr>
        <w:t>Materiali aggiuntivi reperibili su Bb</w:t>
      </w:r>
    </w:p>
    <w:p w14:paraId="4C49A911" w14:textId="77777777" w:rsidR="007624AE" w:rsidRDefault="007624AE" w:rsidP="007624AE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0E7C89E" w14:textId="77777777" w:rsidR="005970E3" w:rsidRPr="00C92B0F" w:rsidRDefault="005970E3" w:rsidP="005970E3">
      <w:pPr>
        <w:pStyle w:val="Testo2"/>
      </w:pPr>
      <w:r w:rsidRPr="00C92B0F">
        <w:t xml:space="preserve">Per la </w:t>
      </w:r>
      <w:r w:rsidRPr="00AB6E74">
        <w:rPr>
          <w:b/>
        </w:rPr>
        <w:t>parte teorica</w:t>
      </w:r>
      <w:r w:rsidRPr="00C92B0F">
        <w:t xml:space="preserve">, in Blackboard è possibile scaricare </w:t>
      </w:r>
      <w:r>
        <w:t>parte del</w:t>
      </w:r>
      <w:r w:rsidRPr="00C92B0F">
        <w:t xml:space="preserve"> materiale di supporto </w:t>
      </w:r>
      <w:r>
        <w:t>utilizzato</w:t>
      </w:r>
      <w:r w:rsidRPr="00C92B0F">
        <w:t xml:space="preserve"> dal do</w:t>
      </w:r>
      <w:r w:rsidRPr="003F33DE">
        <w:t xml:space="preserve">cente durante le lezioni. Lo studio </w:t>
      </w:r>
      <w:r>
        <w:t>del materiale</w:t>
      </w:r>
      <w:r w:rsidRPr="003F33DE">
        <w:t>, tuttavia, non sostituisce il valore della frequenza e lo studio del libro secondo le indicazioni in bibliografia.</w:t>
      </w:r>
    </w:p>
    <w:p w14:paraId="17082E44" w14:textId="77777777" w:rsidR="007624AE" w:rsidRPr="00D67360" w:rsidRDefault="005970E3" w:rsidP="005970E3">
      <w:pPr>
        <w:pStyle w:val="Testo2"/>
        <w:spacing w:before="120"/>
        <w:rPr>
          <w:i/>
        </w:rPr>
      </w:pPr>
      <w:r>
        <w:t xml:space="preserve">Per la </w:t>
      </w:r>
      <w:r w:rsidRPr="00AB6E74">
        <w:rPr>
          <w:b/>
        </w:rPr>
        <w:t>parte pratica</w:t>
      </w:r>
      <w:r>
        <w:t>, i materiali sono a disposizione su Blackboard in modalità di auto-apprendimento</w:t>
      </w:r>
      <w:r w:rsidR="007624AE">
        <w:t xml:space="preserve">. </w:t>
      </w:r>
    </w:p>
    <w:p w14:paraId="2FE3AA84" w14:textId="77777777" w:rsidR="00AF010F" w:rsidRDefault="00AF010F" w:rsidP="00AF010F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</w:t>
      </w:r>
      <w:r w:rsidR="00746B80">
        <w:rPr>
          <w:b/>
          <w:i/>
          <w:sz w:val="18"/>
        </w:rPr>
        <w:t xml:space="preserve"> E CRITERI</w:t>
      </w:r>
      <w:r>
        <w:rPr>
          <w:b/>
          <w:i/>
          <w:sz w:val="18"/>
        </w:rPr>
        <w:t xml:space="preserve"> DI VALUTAZIONE</w:t>
      </w:r>
    </w:p>
    <w:p w14:paraId="20F97AB4" w14:textId="42D06C55" w:rsidR="005970E3" w:rsidRPr="00DF58F0" w:rsidRDefault="005970E3" w:rsidP="006C4C9C">
      <w:pPr>
        <w:pStyle w:val="Testo2"/>
      </w:pPr>
      <w:r w:rsidRPr="00DF58F0">
        <w:t xml:space="preserve">La valutazione avviene tramite un esame a computer con domande a risposta multipla. </w:t>
      </w:r>
    </w:p>
    <w:p w14:paraId="1DE516B2" w14:textId="6522F4B1" w:rsidR="005970E3" w:rsidRPr="00DF58F0" w:rsidRDefault="005970E3" w:rsidP="005970E3">
      <w:pPr>
        <w:pStyle w:val="Testo2"/>
      </w:pPr>
      <w:r w:rsidRPr="00DF58F0">
        <w:t xml:space="preserve">L’esame dà diritto ad un’idoneità. </w:t>
      </w:r>
    </w:p>
    <w:p w14:paraId="78A47331" w14:textId="77777777" w:rsidR="00AF010F" w:rsidRPr="00DF58F0" w:rsidRDefault="005970E3" w:rsidP="005970E3">
      <w:pPr>
        <w:pStyle w:val="Testo2"/>
      </w:pPr>
      <w:r w:rsidRPr="00DF58F0">
        <w:t>Non esistono salti di</w:t>
      </w:r>
      <w:r>
        <w:t xml:space="preserve"> </w:t>
      </w:r>
      <w:r w:rsidRPr="00DF58F0">
        <w:t xml:space="preserve">appello. L’iscrizione </w:t>
      </w:r>
      <w:r w:rsidRPr="003F33DE">
        <w:t>(obbligatoria)</w:t>
      </w:r>
      <w:r>
        <w:t xml:space="preserve"> </w:t>
      </w:r>
      <w:r w:rsidRPr="00DF58F0">
        <w:t xml:space="preserve">all’esame segue il calendario ordinario degli appelli e deve avvenire </w:t>
      </w:r>
      <w:r w:rsidRPr="00F06E7F">
        <w:rPr>
          <w:szCs w:val="18"/>
        </w:rPr>
        <w:t xml:space="preserve">via web dalla pagina personale dello studente </w:t>
      </w:r>
      <w:r w:rsidRPr="00A178F5">
        <w:rPr>
          <w:i/>
          <w:iCs/>
          <w:szCs w:val="18"/>
        </w:rPr>
        <w:t>iCatt</w:t>
      </w:r>
      <w:r w:rsidRPr="00AB6E74">
        <w:rPr>
          <w:szCs w:val="18"/>
        </w:rPr>
        <w:t>.</w:t>
      </w:r>
      <w:r w:rsidRPr="00DF58F0">
        <w:t xml:space="preserve"> La verbalizzazione avviene al termine dell’esame</w:t>
      </w:r>
      <w:r w:rsidR="00AF010F" w:rsidRPr="00DF58F0">
        <w:t>.</w:t>
      </w:r>
    </w:p>
    <w:p w14:paraId="57E41869" w14:textId="77777777" w:rsidR="00B14407" w:rsidRDefault="00B14407" w:rsidP="00B1440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7765B7">
        <w:rPr>
          <w:b/>
          <w:i/>
          <w:sz w:val="18"/>
        </w:rPr>
        <w:t xml:space="preserve"> E PREREQUISITI</w:t>
      </w:r>
    </w:p>
    <w:p w14:paraId="6489467D" w14:textId="77777777" w:rsidR="005970E3" w:rsidRPr="00B14407" w:rsidRDefault="005970E3" w:rsidP="005970E3">
      <w:pPr>
        <w:pStyle w:val="Testo2"/>
        <w:spacing w:before="120"/>
        <w:rPr>
          <w:i/>
        </w:rPr>
      </w:pPr>
      <w:r w:rsidRPr="00B14407">
        <w:rPr>
          <w:i/>
        </w:rPr>
        <w:t>Orario e luogo di ricevimento</w:t>
      </w:r>
    </w:p>
    <w:p w14:paraId="01621B28" w14:textId="77777777" w:rsidR="00B14407" w:rsidRPr="003F33DE" w:rsidRDefault="005970E3" w:rsidP="005970E3">
      <w:pPr>
        <w:pStyle w:val="Testo2"/>
      </w:pPr>
      <w:r w:rsidRPr="009A7B1B">
        <w:t>Il giorno e l'orario di ricevimento verranno comunicati dal docente durante le lezion</w:t>
      </w:r>
      <w:r>
        <w:t xml:space="preserve">i e mediante comunicazione nella Pagina Personale </w:t>
      </w:r>
      <w:r w:rsidRPr="0038161B">
        <w:t>Docente (</w:t>
      </w:r>
      <w:r w:rsidRPr="00980252">
        <w:rPr>
          <w:i/>
        </w:rPr>
        <w:t>http://docenti.unicatt.it</w:t>
      </w:r>
      <w:r>
        <w:t>).</w:t>
      </w:r>
    </w:p>
    <w:sectPr w:rsidR="00B14407" w:rsidRPr="003F33DE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93B12" w14:textId="77777777" w:rsidR="005F486D" w:rsidRDefault="005F486D" w:rsidP="00C506D9">
      <w:pPr>
        <w:spacing w:line="240" w:lineRule="auto"/>
      </w:pPr>
      <w:r>
        <w:separator/>
      </w:r>
    </w:p>
  </w:endnote>
  <w:endnote w:type="continuationSeparator" w:id="0">
    <w:p w14:paraId="7C6210A2" w14:textId="77777777" w:rsidR="005F486D" w:rsidRDefault="005F486D" w:rsidP="00C506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B281D" w14:textId="77777777" w:rsidR="005F486D" w:rsidRDefault="005F486D" w:rsidP="00C506D9">
      <w:pPr>
        <w:spacing w:line="240" w:lineRule="auto"/>
      </w:pPr>
      <w:r>
        <w:separator/>
      </w:r>
    </w:p>
  </w:footnote>
  <w:footnote w:type="continuationSeparator" w:id="0">
    <w:p w14:paraId="19DACABF" w14:textId="77777777" w:rsidR="005F486D" w:rsidRDefault="005F486D" w:rsidP="00C506D9">
      <w:pPr>
        <w:spacing w:line="240" w:lineRule="auto"/>
      </w:pPr>
      <w:r>
        <w:continuationSeparator/>
      </w:r>
    </w:p>
  </w:footnote>
  <w:footnote w:id="1">
    <w:p w14:paraId="0632A13D" w14:textId="77777777" w:rsidR="00FA4852" w:rsidRDefault="00FA4852" w:rsidP="00FA4852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  <w:r w:rsidRPr="001D7759">
        <w:rPr>
          <w:rFonts w:ascii="Times New Roman" w:hAnsi="Times New Roman"/>
          <w:sz w:val="16"/>
          <w:szCs w:val="16"/>
        </w:rPr>
        <w:t xml:space="preserve"> </w:t>
      </w:r>
    </w:p>
    <w:p w14:paraId="3D08B35F" w14:textId="5F60602C" w:rsidR="00FA4852" w:rsidRDefault="00FA4852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4454"/>
    <w:multiLevelType w:val="hybridMultilevel"/>
    <w:tmpl w:val="049E85B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664D9"/>
    <w:multiLevelType w:val="hybridMultilevel"/>
    <w:tmpl w:val="2CC25E7A"/>
    <w:lvl w:ilvl="0" w:tplc="1ED671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E5065"/>
    <w:multiLevelType w:val="hybridMultilevel"/>
    <w:tmpl w:val="2520B302"/>
    <w:lvl w:ilvl="0" w:tplc="96D4E31C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0313823">
    <w:abstractNumId w:val="0"/>
  </w:num>
  <w:num w:numId="2" w16cid:durableId="1857108429">
    <w:abstractNumId w:val="1"/>
  </w:num>
  <w:num w:numId="3" w16cid:durableId="107813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12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A36"/>
    <w:rsid w:val="00013321"/>
    <w:rsid w:val="000447F7"/>
    <w:rsid w:val="000D7F29"/>
    <w:rsid w:val="001636BC"/>
    <w:rsid w:val="001E302D"/>
    <w:rsid w:val="00265C34"/>
    <w:rsid w:val="002B47DA"/>
    <w:rsid w:val="002C00BF"/>
    <w:rsid w:val="003438C4"/>
    <w:rsid w:val="003751F4"/>
    <w:rsid w:val="00392521"/>
    <w:rsid w:val="00402FB0"/>
    <w:rsid w:val="00421887"/>
    <w:rsid w:val="00430547"/>
    <w:rsid w:val="00434DFA"/>
    <w:rsid w:val="0051666E"/>
    <w:rsid w:val="005970E3"/>
    <w:rsid w:val="005F486D"/>
    <w:rsid w:val="00604794"/>
    <w:rsid w:val="00674E5A"/>
    <w:rsid w:val="006A7A7C"/>
    <w:rsid w:val="006B7EDA"/>
    <w:rsid w:val="006C4C9C"/>
    <w:rsid w:val="006E4230"/>
    <w:rsid w:val="00746B80"/>
    <w:rsid w:val="00753B42"/>
    <w:rsid w:val="007624AE"/>
    <w:rsid w:val="007765B7"/>
    <w:rsid w:val="0081290D"/>
    <w:rsid w:val="00860BB8"/>
    <w:rsid w:val="009B3C55"/>
    <w:rsid w:val="00A02D54"/>
    <w:rsid w:val="00A178F5"/>
    <w:rsid w:val="00A20EF0"/>
    <w:rsid w:val="00A44453"/>
    <w:rsid w:val="00A90A4E"/>
    <w:rsid w:val="00AB6E74"/>
    <w:rsid w:val="00AF010F"/>
    <w:rsid w:val="00B14407"/>
    <w:rsid w:val="00BC0959"/>
    <w:rsid w:val="00BF1174"/>
    <w:rsid w:val="00C26D40"/>
    <w:rsid w:val="00C506D9"/>
    <w:rsid w:val="00C63A36"/>
    <w:rsid w:val="00D52B02"/>
    <w:rsid w:val="00D97AC8"/>
    <w:rsid w:val="00DC73ED"/>
    <w:rsid w:val="00F5739F"/>
    <w:rsid w:val="00FA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5202A"/>
  <w15:docId w15:val="{D6F46DFC-4426-4B65-86B0-E6019A2C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14407"/>
    <w:rPr>
      <w:color w:val="0000FF"/>
      <w:u w:val="single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UniversitCattolicadelSacroCuore">
    <w:name w:val="Università Cattolica del Sacro Cuore"/>
    <w:semiHidden/>
    <w:rsid w:val="00B14407"/>
    <w:rPr>
      <w:rFonts w:ascii="Arial" w:hAnsi="Arial" w:cs="Arial"/>
      <w:color w:val="auto"/>
      <w:sz w:val="20"/>
      <w:szCs w:val="20"/>
    </w:rPr>
  </w:style>
  <w:style w:type="paragraph" w:styleId="Testofumetto">
    <w:name w:val="Balloon Text"/>
    <w:basedOn w:val="Normale"/>
    <w:semiHidden/>
    <w:rsid w:val="00604794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nhideWhenUsed/>
    <w:rsid w:val="00C506D9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506D9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C506D9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4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onica.grass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316ACBA18F884CBB44212E0E4DC7E1" ma:contentTypeVersion="15" ma:contentTypeDescription="Creare un nuovo documento." ma:contentTypeScope="" ma:versionID="df16c2752452afe575c3ea88a48c02d6">
  <xsd:schema xmlns:xsd="http://www.w3.org/2001/XMLSchema" xmlns:xs="http://www.w3.org/2001/XMLSchema" xmlns:p="http://schemas.microsoft.com/office/2006/metadata/properties" xmlns:ns2="89c5410b-f1a4-44ca-87fa-33b04f278103" xmlns:ns3="5665619f-21ae-4ba8-9ff8-1ba8cdc9ffb0" targetNamespace="http://schemas.microsoft.com/office/2006/metadata/properties" ma:root="true" ma:fieldsID="4c7abdbdb53d2db4aae273201e7e1902" ns2:_="" ns3:_="">
    <xsd:import namespace="89c5410b-f1a4-44ca-87fa-33b04f278103"/>
    <xsd:import namespace="5665619f-21ae-4ba8-9ff8-1ba8cdc9f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5410b-f1a4-44ca-87fa-33b04f278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5619f-21ae-4ba8-9ff8-1ba8cdc9ff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a313119-3282-4df1-a704-9da89de96800}" ma:internalName="TaxCatchAll" ma:showField="CatchAllData" ma:web="5665619f-21ae-4ba8-9ff8-1ba8cdc9f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c5410b-f1a4-44ca-87fa-33b04f278103">
      <Terms xmlns="http://schemas.microsoft.com/office/infopath/2007/PartnerControls"/>
    </lcf76f155ced4ddcb4097134ff3c332f>
    <TaxCatchAll xmlns="5665619f-21ae-4ba8-9ff8-1ba8cdc9ffb0" xsi:nil="true"/>
  </documentManagement>
</p:properties>
</file>

<file path=customXml/itemProps1.xml><?xml version="1.0" encoding="utf-8"?>
<ds:datastoreItem xmlns:ds="http://schemas.openxmlformats.org/officeDocument/2006/customXml" ds:itemID="{23102606-5A99-4AFE-9365-BB9EFF86B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c5410b-f1a4-44ca-87fa-33b04f278103"/>
    <ds:schemaRef ds:uri="5665619f-21ae-4ba8-9ff8-1ba8cdc9f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70B257-DA0F-4022-82FF-B70B25F918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BE8982-BB42-4340-BFDE-DF846F65CA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ADED75-917F-480C-B8E7-C615D53854CA}">
  <ds:schemaRefs>
    <ds:schemaRef ds:uri="http://schemas.microsoft.com/office/2006/metadata/properties"/>
    <ds:schemaRef ds:uri="http://schemas.microsoft.com/office/infopath/2007/PartnerControls"/>
    <ds:schemaRef ds:uri="89c5410b-f1a4-44ca-87fa-33b04f278103"/>
    <ds:schemaRef ds:uri="5665619f-21ae-4ba8-9ff8-1ba8cdc9ffb0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1</TotalTime>
  <Pages>2</Pages>
  <Words>470</Words>
  <Characters>2680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3144</CharactersWithSpaces>
  <SharedDoc>false</SharedDoc>
  <HLinks>
    <vt:vector size="6" baseType="variant">
      <vt:variant>
        <vt:i4>6553722</vt:i4>
      </vt:variant>
      <vt:variant>
        <vt:i4>0</vt:i4>
      </vt:variant>
      <vt:variant>
        <vt:i4>0</vt:i4>
      </vt:variant>
      <vt:variant>
        <vt:i4>5</vt:i4>
      </vt:variant>
      <vt:variant>
        <vt:lpwstr>http://docenti.unicatt.it/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admin_ins</dc:creator>
  <cp:keywords/>
  <cp:lastModifiedBy>Grassi Monica Barbara</cp:lastModifiedBy>
  <cp:revision>2</cp:revision>
  <cp:lastPrinted>2015-05-21T08:35:00Z</cp:lastPrinted>
  <dcterms:created xsi:type="dcterms:W3CDTF">2026-05-28T15:14:00Z</dcterms:created>
  <dcterms:modified xsi:type="dcterms:W3CDTF">2026-05-28T15:14:00Z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0x01010024316ACBA18F884CBB44212E0E4DC7E1</vt:lpwstr>
  </property>
  <property fmtid="{D5CDD505-2E9C-101B-9397-08002B2CF9AE}" pid="3" name="MediaServiceImageTags">
    <vt:lpwstr/>
  </property>
</Properties>
</file>