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D2CF9" w14:textId="7B8FB005" w:rsidR="00952D61" w:rsidRPr="00952D61" w:rsidRDefault="00952D61" w:rsidP="00952D61">
      <w:pPr>
        <w:pStyle w:val="Titolo1"/>
      </w:pPr>
      <w:r w:rsidRPr="00952D61">
        <w:t xml:space="preserve">Personalità e devianza: </w:t>
      </w:r>
      <w:r w:rsidR="00B85ED1">
        <w:t>prevenzione del rischio e promozione del benessere</w:t>
      </w:r>
    </w:p>
    <w:p w14:paraId="0B32F812" w14:textId="7766442D" w:rsidR="00952D61" w:rsidRPr="00952D61" w:rsidRDefault="00952D61" w:rsidP="00952D61">
      <w:pPr>
        <w:pStyle w:val="Titolo2"/>
      </w:pPr>
      <w:r w:rsidRPr="00952D61">
        <w:t>Prof.</w:t>
      </w:r>
      <w:r w:rsidR="003D0471">
        <w:t>ssa</w:t>
      </w:r>
      <w:r w:rsidRPr="00952D61">
        <w:t xml:space="preserve"> Daniela Villani; Prof.</w:t>
      </w:r>
      <w:r w:rsidR="003D0471">
        <w:t>ssa</w:t>
      </w:r>
      <w:r w:rsidRPr="00952D61">
        <w:t xml:space="preserve"> Sonia Ranieri</w:t>
      </w:r>
    </w:p>
    <w:p w14:paraId="3D637313" w14:textId="34CC5DD1" w:rsidR="006F1772" w:rsidRPr="00E071A4" w:rsidRDefault="00952D61" w:rsidP="00952D61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</w:t>
      </w:r>
      <w:r w:rsidR="004758FF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</w:t>
      </w:r>
      <w:r w:rsidRPr="00E071A4">
        <w:rPr>
          <w:b/>
          <w:i/>
          <w:sz w:val="18"/>
        </w:rPr>
        <w:t>CORSO</w:t>
      </w:r>
      <w:r w:rsidR="00CD222D" w:rsidRPr="00E071A4">
        <w:rPr>
          <w:b/>
          <w:i/>
          <w:sz w:val="18"/>
        </w:rPr>
        <w:t xml:space="preserve"> E RISULTATI DI APPRENDIMENTO ATTESI</w:t>
      </w:r>
    </w:p>
    <w:p w14:paraId="1803FE41" w14:textId="2C85DE8D" w:rsidR="002E2968" w:rsidRPr="0016727F" w:rsidRDefault="002E2968" w:rsidP="002E2968">
      <w:pPr>
        <w:rPr>
          <w:rFonts w:ascii="Times" w:hAnsi="Times"/>
          <w:szCs w:val="20"/>
        </w:rPr>
      </w:pPr>
      <w:r w:rsidRPr="0016727F">
        <w:rPr>
          <w:rFonts w:ascii="Times" w:hAnsi="Times"/>
          <w:szCs w:val="20"/>
        </w:rPr>
        <w:t xml:space="preserve">Il corso si propone di fornire </w:t>
      </w:r>
      <w:r w:rsidR="00AB6835">
        <w:rPr>
          <w:rFonts w:ascii="Times" w:hAnsi="Times"/>
          <w:szCs w:val="20"/>
        </w:rPr>
        <w:t xml:space="preserve">alle </w:t>
      </w:r>
      <w:r w:rsidR="00AB6835" w:rsidRPr="00134CD6">
        <w:rPr>
          <w:rFonts w:ascii="Times" w:hAnsi="Times"/>
          <w:szCs w:val="20"/>
        </w:rPr>
        <w:t xml:space="preserve">studentesse e </w:t>
      </w:r>
      <w:r w:rsidRPr="00134CD6">
        <w:rPr>
          <w:rFonts w:ascii="Times" w:hAnsi="Times"/>
          <w:szCs w:val="20"/>
        </w:rPr>
        <w:t>agli studenti</w:t>
      </w:r>
      <w:r w:rsidR="00E315AA">
        <w:rPr>
          <w:rFonts w:ascii="Times" w:hAnsi="Times"/>
          <w:szCs w:val="20"/>
        </w:rPr>
        <w:t xml:space="preserve"> </w:t>
      </w:r>
      <w:r w:rsidRPr="0016727F">
        <w:rPr>
          <w:rFonts w:ascii="Times" w:hAnsi="Times"/>
          <w:szCs w:val="20"/>
        </w:rPr>
        <w:t>conoscenze dei fondamenti relativi agli aspetti individuali e psicosociali connessi allo sviluppo della personalità, alla devianza e ai comportamenti a rischio, attraverso un’analisi dei principali approcci teorici di riferimento.</w:t>
      </w:r>
    </w:p>
    <w:p w14:paraId="6C3DB48A" w14:textId="6C8C9F91" w:rsidR="002E2968" w:rsidRPr="0016727F" w:rsidRDefault="002E2968" w:rsidP="002E2968">
      <w:pPr>
        <w:rPr>
          <w:rFonts w:ascii="Times" w:hAnsi="Times"/>
          <w:szCs w:val="20"/>
        </w:rPr>
      </w:pPr>
      <w:r w:rsidRPr="0016727F">
        <w:rPr>
          <w:rFonts w:ascii="Times" w:hAnsi="Times"/>
          <w:szCs w:val="20"/>
        </w:rPr>
        <w:t xml:space="preserve">Al termine del corso, </w:t>
      </w:r>
      <w:r w:rsidR="00AB6835">
        <w:rPr>
          <w:rFonts w:ascii="Times" w:hAnsi="Times"/>
          <w:szCs w:val="20"/>
        </w:rPr>
        <w:t xml:space="preserve">la </w:t>
      </w:r>
      <w:r w:rsidR="00AB6835" w:rsidRPr="00134CD6">
        <w:rPr>
          <w:rFonts w:ascii="Times" w:hAnsi="Times"/>
          <w:szCs w:val="20"/>
        </w:rPr>
        <w:t>studentessa/</w:t>
      </w:r>
      <w:r w:rsidRPr="00134CD6">
        <w:rPr>
          <w:rFonts w:ascii="Times" w:hAnsi="Times"/>
          <w:szCs w:val="20"/>
        </w:rPr>
        <w:t>lo studente</w:t>
      </w:r>
      <w:r w:rsidRPr="0016727F">
        <w:rPr>
          <w:rFonts w:ascii="Times" w:hAnsi="Times"/>
          <w:szCs w:val="20"/>
        </w:rPr>
        <w:t xml:space="preserve"> sarà in grado di descrivere le principali caratteristiche di personalità e</w:t>
      </w:r>
      <w:r w:rsidR="00D22011">
        <w:rPr>
          <w:rFonts w:ascii="Times" w:hAnsi="Times"/>
          <w:szCs w:val="20"/>
        </w:rPr>
        <w:t xml:space="preserve"> di </w:t>
      </w:r>
      <w:r w:rsidRPr="0016727F">
        <w:rPr>
          <w:rFonts w:ascii="Times" w:hAnsi="Times"/>
          <w:szCs w:val="20"/>
        </w:rPr>
        <w:t xml:space="preserve">individuare le metodologie e gli strumenti mirati alla valutazione di queste caratteristiche. Inoltre, sarà in grado di identificare e </w:t>
      </w:r>
      <w:r w:rsidR="003D0471">
        <w:rPr>
          <w:rFonts w:ascii="Times" w:hAnsi="Times"/>
          <w:szCs w:val="20"/>
        </w:rPr>
        <w:t xml:space="preserve">di </w:t>
      </w:r>
      <w:r w:rsidRPr="0016727F">
        <w:rPr>
          <w:rFonts w:ascii="Times" w:hAnsi="Times"/>
          <w:szCs w:val="20"/>
        </w:rPr>
        <w:t xml:space="preserve">analizzare criticamente i fondamentali modelli teorici e le strategie di intervento nell’ambito della prevenzione del rischio e della promozione del benessere e </w:t>
      </w:r>
      <w:r w:rsidR="003D0471">
        <w:rPr>
          <w:rFonts w:ascii="Times" w:hAnsi="Times"/>
          <w:szCs w:val="20"/>
        </w:rPr>
        <w:t xml:space="preserve">di </w:t>
      </w:r>
      <w:r w:rsidRPr="0016727F">
        <w:rPr>
          <w:rFonts w:ascii="Times" w:hAnsi="Times"/>
          <w:szCs w:val="20"/>
        </w:rPr>
        <w:t>applicare le conoscenze acquisite alla progettazione e alla valutazione di interventi psicosociali.</w:t>
      </w:r>
    </w:p>
    <w:p w14:paraId="31CF0DFB" w14:textId="77777777" w:rsidR="00952D61" w:rsidRDefault="00952D61" w:rsidP="00952D61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CCE143D" w14:textId="77777777" w:rsidR="002E2968" w:rsidRPr="0016727F" w:rsidRDefault="002E2968" w:rsidP="002E2968">
      <w:pPr>
        <w:rPr>
          <w:rFonts w:ascii="Times" w:hAnsi="Times"/>
          <w:szCs w:val="20"/>
        </w:rPr>
      </w:pPr>
      <w:r w:rsidRPr="0016727F">
        <w:rPr>
          <w:rFonts w:ascii="Times" w:hAnsi="Times"/>
          <w:szCs w:val="20"/>
        </w:rPr>
        <w:t>Il corso è organizzato in due moduli.</w:t>
      </w:r>
    </w:p>
    <w:p w14:paraId="08EB53E9" w14:textId="38054575" w:rsidR="002E2968" w:rsidRPr="0016727F" w:rsidRDefault="002E2968" w:rsidP="002E2968">
      <w:pPr>
        <w:spacing w:before="120"/>
        <w:rPr>
          <w:rFonts w:ascii="Times" w:hAnsi="Times"/>
          <w:szCs w:val="20"/>
        </w:rPr>
      </w:pPr>
      <w:r w:rsidRPr="004758FF">
        <w:rPr>
          <w:rFonts w:ascii="Times" w:hAnsi="Times"/>
          <w:smallCaps/>
          <w:sz w:val="18"/>
          <w:szCs w:val="18"/>
        </w:rPr>
        <w:t>I Modulo</w:t>
      </w:r>
      <w:r w:rsidRPr="0016727F">
        <w:rPr>
          <w:rFonts w:ascii="Times" w:hAnsi="Times"/>
          <w:szCs w:val="20"/>
        </w:rPr>
        <w:t xml:space="preserve">: </w:t>
      </w:r>
      <w:r w:rsidRPr="0016727F">
        <w:rPr>
          <w:rFonts w:ascii="Times" w:hAnsi="Times"/>
          <w:i/>
          <w:szCs w:val="20"/>
        </w:rPr>
        <w:t>Prof.ssa Daniela Villani</w:t>
      </w:r>
    </w:p>
    <w:p w14:paraId="46FECCEA" w14:textId="38D1205D" w:rsidR="002E2968" w:rsidRPr="0016727F" w:rsidRDefault="002E2968" w:rsidP="002E2968">
      <w:pPr>
        <w:rPr>
          <w:rFonts w:ascii="Times" w:hAnsi="Times"/>
          <w:szCs w:val="20"/>
        </w:rPr>
      </w:pPr>
      <w:r w:rsidRPr="0016727F">
        <w:rPr>
          <w:rFonts w:ascii="Times" w:hAnsi="Times"/>
          <w:szCs w:val="20"/>
        </w:rPr>
        <w:t xml:space="preserve">In questo modulo verranno presentati i principali approcci teorici relativi alla personalità e alle differenze individuali e i relativi metodi e strumenti di indagine. In dettaglio, saranno trattate le prospettive psicodinamica, umanistica, dei tratti e cognitivo-sociale. </w:t>
      </w:r>
      <w:r w:rsidR="00242980" w:rsidRPr="005B0284">
        <w:rPr>
          <w:rFonts w:ascii="Times" w:hAnsi="Times"/>
          <w:szCs w:val="20"/>
        </w:rPr>
        <w:t>Verranno proposti due approfondimenti. Il primo intende presentare un recente modello (</w:t>
      </w:r>
      <w:proofErr w:type="spellStart"/>
      <w:r w:rsidR="00242980" w:rsidRPr="005B0284">
        <w:rPr>
          <w:rFonts w:ascii="Times" w:hAnsi="Times"/>
          <w:szCs w:val="20"/>
        </w:rPr>
        <w:t>Values</w:t>
      </w:r>
      <w:proofErr w:type="spellEnd"/>
      <w:r w:rsidR="00242980" w:rsidRPr="005B0284">
        <w:rPr>
          <w:rFonts w:ascii="Times" w:hAnsi="Times"/>
          <w:szCs w:val="20"/>
        </w:rPr>
        <w:t xml:space="preserve"> in Action – VIA)</w:t>
      </w:r>
      <w:r w:rsidR="00AF1503">
        <w:rPr>
          <w:rFonts w:ascii="Times" w:hAnsi="Times"/>
          <w:szCs w:val="20"/>
        </w:rPr>
        <w:t xml:space="preserve">, </w:t>
      </w:r>
      <w:r w:rsidR="00242980" w:rsidRPr="005B0284">
        <w:rPr>
          <w:rFonts w:ascii="Times" w:hAnsi="Times"/>
          <w:szCs w:val="20"/>
        </w:rPr>
        <w:t>che ha messo in relazione i punti di forza del carattere con il benessere psicologico</w:t>
      </w:r>
      <w:r w:rsidR="00AF1503">
        <w:rPr>
          <w:rFonts w:ascii="Times" w:hAnsi="Times"/>
          <w:szCs w:val="20"/>
        </w:rPr>
        <w:t>, e le ricadute nei contesti educativi</w:t>
      </w:r>
      <w:r w:rsidR="00242980" w:rsidRPr="005B0284">
        <w:rPr>
          <w:rFonts w:ascii="Times" w:hAnsi="Times"/>
          <w:szCs w:val="20"/>
        </w:rPr>
        <w:t>. Il secondo mira ad</w:t>
      </w:r>
      <w:r w:rsidRPr="005B0284">
        <w:rPr>
          <w:rFonts w:ascii="Times" w:hAnsi="Times"/>
          <w:szCs w:val="20"/>
        </w:rPr>
        <w:t xml:space="preserve"> </w:t>
      </w:r>
      <w:r w:rsidR="00242980" w:rsidRPr="005B0284">
        <w:rPr>
          <w:rFonts w:ascii="Times" w:hAnsi="Times"/>
          <w:szCs w:val="20"/>
        </w:rPr>
        <w:t>analizzare</w:t>
      </w:r>
      <w:r w:rsidRPr="00242980">
        <w:rPr>
          <w:rFonts w:ascii="Times" w:hAnsi="Times"/>
          <w:color w:val="FF0000"/>
          <w:szCs w:val="20"/>
        </w:rPr>
        <w:t xml:space="preserve"> </w:t>
      </w:r>
      <w:r w:rsidRPr="0016727F">
        <w:rPr>
          <w:rFonts w:ascii="Times" w:hAnsi="Times"/>
          <w:szCs w:val="20"/>
        </w:rPr>
        <w:t>alcuni comportamenti a rischio/devianti in età giovanile</w:t>
      </w:r>
      <w:r w:rsidR="00B3086E">
        <w:rPr>
          <w:rFonts w:ascii="Times" w:hAnsi="Times"/>
          <w:szCs w:val="20"/>
        </w:rPr>
        <w:t xml:space="preserve">, </w:t>
      </w:r>
      <w:r w:rsidR="00B3086E" w:rsidRPr="0016727F">
        <w:rPr>
          <w:rFonts w:ascii="Times" w:hAnsi="Times"/>
          <w:szCs w:val="20"/>
        </w:rPr>
        <w:t>con particolare riferimento ai comportamenti online</w:t>
      </w:r>
      <w:r w:rsidR="00B3086E">
        <w:rPr>
          <w:rFonts w:ascii="Times" w:hAnsi="Times"/>
          <w:szCs w:val="20"/>
        </w:rPr>
        <w:t>,</w:t>
      </w:r>
      <w:r w:rsidR="00B3086E" w:rsidRPr="0016727F" w:rsidDel="00B3086E">
        <w:rPr>
          <w:rFonts w:ascii="Times" w:hAnsi="Times"/>
          <w:szCs w:val="20"/>
        </w:rPr>
        <w:t xml:space="preserve"> </w:t>
      </w:r>
      <w:r w:rsidRPr="0016727F">
        <w:rPr>
          <w:rFonts w:ascii="Times" w:hAnsi="Times"/>
          <w:szCs w:val="20"/>
        </w:rPr>
        <w:t xml:space="preserve">attraverso le </w:t>
      </w:r>
      <w:r w:rsidR="00B3086E">
        <w:rPr>
          <w:rFonts w:ascii="Times" w:hAnsi="Times"/>
          <w:szCs w:val="20"/>
        </w:rPr>
        <w:t xml:space="preserve">lenti delle </w:t>
      </w:r>
      <w:r w:rsidRPr="0016727F">
        <w:rPr>
          <w:rFonts w:ascii="Times" w:hAnsi="Times"/>
          <w:szCs w:val="20"/>
        </w:rPr>
        <w:t xml:space="preserve">diverse </w:t>
      </w:r>
      <w:r w:rsidR="00B3086E">
        <w:rPr>
          <w:rFonts w:ascii="Times" w:hAnsi="Times"/>
          <w:szCs w:val="20"/>
        </w:rPr>
        <w:t>prospettive</w:t>
      </w:r>
      <w:r w:rsidR="00B3086E" w:rsidRPr="0016727F">
        <w:rPr>
          <w:rFonts w:ascii="Times" w:hAnsi="Times"/>
          <w:szCs w:val="20"/>
        </w:rPr>
        <w:t xml:space="preserve"> </w:t>
      </w:r>
      <w:r w:rsidRPr="0016727F">
        <w:rPr>
          <w:rFonts w:ascii="Times" w:hAnsi="Times"/>
          <w:szCs w:val="20"/>
        </w:rPr>
        <w:t>della personalità.</w:t>
      </w:r>
    </w:p>
    <w:p w14:paraId="3807FA7C" w14:textId="697491AB" w:rsidR="002E2968" w:rsidRPr="0016727F" w:rsidRDefault="002E2968" w:rsidP="002E2968">
      <w:pPr>
        <w:spacing w:before="120"/>
        <w:rPr>
          <w:rFonts w:ascii="Times" w:hAnsi="Times"/>
          <w:i/>
          <w:szCs w:val="20"/>
        </w:rPr>
      </w:pPr>
      <w:proofErr w:type="gramStart"/>
      <w:r w:rsidRPr="004758FF">
        <w:rPr>
          <w:rFonts w:ascii="Times" w:hAnsi="Times"/>
          <w:smallCaps/>
          <w:sz w:val="18"/>
          <w:szCs w:val="18"/>
        </w:rPr>
        <w:t>II</w:t>
      </w:r>
      <w:proofErr w:type="gramEnd"/>
      <w:r w:rsidRPr="004758FF">
        <w:rPr>
          <w:rFonts w:ascii="Times" w:hAnsi="Times"/>
          <w:smallCaps/>
          <w:sz w:val="18"/>
          <w:szCs w:val="18"/>
        </w:rPr>
        <w:t xml:space="preserve"> Modulo</w:t>
      </w:r>
      <w:r w:rsidRPr="0016727F">
        <w:rPr>
          <w:rFonts w:ascii="Times" w:hAnsi="Times"/>
          <w:i/>
          <w:szCs w:val="20"/>
        </w:rPr>
        <w:t>: Prof.ssa Sonia Ranieri</w:t>
      </w:r>
    </w:p>
    <w:p w14:paraId="252139D8" w14:textId="32D46760" w:rsidR="002E2968" w:rsidRPr="0016727F" w:rsidRDefault="002E2968" w:rsidP="002E2968">
      <w:pPr>
        <w:rPr>
          <w:rFonts w:ascii="Times" w:hAnsi="Times"/>
          <w:szCs w:val="20"/>
        </w:rPr>
      </w:pPr>
      <w:r w:rsidRPr="0016727F">
        <w:rPr>
          <w:rFonts w:ascii="Times" w:hAnsi="Times"/>
          <w:szCs w:val="20"/>
        </w:rPr>
        <w:t xml:space="preserve">Questo modulo intende fornire conoscenze e competenze teoriche e pratiche relativamente al </w:t>
      </w:r>
      <w:r w:rsidR="00D22011">
        <w:rPr>
          <w:rFonts w:ascii="Times" w:hAnsi="Times"/>
          <w:szCs w:val="20"/>
        </w:rPr>
        <w:t xml:space="preserve">disagio, </w:t>
      </w:r>
      <w:r w:rsidRPr="0016727F">
        <w:rPr>
          <w:rFonts w:ascii="Times" w:hAnsi="Times"/>
          <w:szCs w:val="20"/>
        </w:rPr>
        <w:t>alla marginalità</w:t>
      </w:r>
      <w:r w:rsidR="00B85ED1">
        <w:rPr>
          <w:rFonts w:ascii="Times" w:hAnsi="Times"/>
          <w:szCs w:val="20"/>
        </w:rPr>
        <w:t>,</w:t>
      </w:r>
      <w:r w:rsidRPr="0016727F">
        <w:rPr>
          <w:rFonts w:ascii="Times" w:hAnsi="Times"/>
          <w:szCs w:val="20"/>
        </w:rPr>
        <w:t xml:space="preserve"> alla devianza minorile e giovanile</w:t>
      </w:r>
      <w:r w:rsidR="00D035EE">
        <w:rPr>
          <w:rFonts w:ascii="Times" w:hAnsi="Times"/>
          <w:szCs w:val="20"/>
        </w:rPr>
        <w:t xml:space="preserve"> e al benessere psicosociale</w:t>
      </w:r>
      <w:r w:rsidRPr="0016727F">
        <w:rPr>
          <w:rFonts w:ascii="Times" w:hAnsi="Times"/>
          <w:szCs w:val="20"/>
        </w:rPr>
        <w:t>. In particolare</w:t>
      </w:r>
      <w:r w:rsidR="00182409">
        <w:rPr>
          <w:rFonts w:ascii="Times" w:hAnsi="Times"/>
          <w:szCs w:val="20"/>
        </w:rPr>
        <w:t>,</w:t>
      </w:r>
      <w:r w:rsidRPr="0016727F">
        <w:rPr>
          <w:rFonts w:ascii="Times" w:hAnsi="Times"/>
          <w:szCs w:val="20"/>
        </w:rPr>
        <w:t xml:space="preserve"> verrà approfondito il tema dei comportamenti a rischio in adolescenza e dei principali fattori di rischio e di </w:t>
      </w:r>
      <w:r w:rsidR="00D035EE">
        <w:rPr>
          <w:rFonts w:ascii="Times" w:hAnsi="Times"/>
          <w:szCs w:val="20"/>
        </w:rPr>
        <w:t xml:space="preserve">risorsa </w:t>
      </w:r>
      <w:r w:rsidR="00662C35">
        <w:rPr>
          <w:rFonts w:ascii="Times" w:hAnsi="Times"/>
          <w:szCs w:val="20"/>
        </w:rPr>
        <w:t>a livello individuale, relazionale e sociale</w:t>
      </w:r>
      <w:r w:rsidRPr="0016727F">
        <w:rPr>
          <w:rFonts w:ascii="Times" w:hAnsi="Times"/>
          <w:szCs w:val="20"/>
        </w:rPr>
        <w:t>. Verranno fornite</w:t>
      </w:r>
      <w:r w:rsidR="00D22011">
        <w:rPr>
          <w:rFonts w:ascii="Times" w:hAnsi="Times"/>
          <w:szCs w:val="20"/>
        </w:rPr>
        <w:t xml:space="preserve">, </w:t>
      </w:r>
      <w:r w:rsidR="00D22011" w:rsidRPr="0016727F">
        <w:rPr>
          <w:rFonts w:ascii="Times" w:hAnsi="Times"/>
          <w:szCs w:val="20"/>
        </w:rPr>
        <w:t>inoltre</w:t>
      </w:r>
      <w:r w:rsidR="00D22011">
        <w:rPr>
          <w:rFonts w:ascii="Times" w:hAnsi="Times"/>
          <w:szCs w:val="20"/>
        </w:rPr>
        <w:t>,</w:t>
      </w:r>
      <w:r w:rsidRPr="0016727F">
        <w:rPr>
          <w:rFonts w:ascii="Times" w:hAnsi="Times"/>
          <w:szCs w:val="20"/>
        </w:rPr>
        <w:t xml:space="preserve"> indicazioni teoriche e metodologico-operative per la progettazione e la valutazione di interventi </w:t>
      </w:r>
      <w:r w:rsidRPr="0016727F">
        <w:rPr>
          <w:rFonts w:ascii="Times" w:hAnsi="Times"/>
          <w:szCs w:val="20"/>
        </w:rPr>
        <w:lastRenderedPageBreak/>
        <w:t>nell’ambito della prevenzione del rischio e della promozione del benessere in campo psicosociale.</w:t>
      </w:r>
    </w:p>
    <w:p w14:paraId="65A5A6BC" w14:textId="2C07A2EF" w:rsidR="00952D61" w:rsidRPr="00F8486E" w:rsidRDefault="00952D61" w:rsidP="00F8486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116EF5">
        <w:rPr>
          <w:rStyle w:val="Rimandonotaapidipagina"/>
          <w:b/>
          <w:i/>
          <w:sz w:val="18"/>
        </w:rPr>
        <w:footnoteReference w:id="1"/>
      </w:r>
    </w:p>
    <w:p w14:paraId="1EFA5676" w14:textId="77777777" w:rsidR="00952D61" w:rsidRPr="00952D61" w:rsidRDefault="00952D61" w:rsidP="00952D61">
      <w:pPr>
        <w:spacing w:before="120" w:line="220" w:lineRule="exact"/>
        <w:ind w:left="284" w:hanging="284"/>
        <w:rPr>
          <w:rFonts w:ascii="Times" w:eastAsia="Times New Roman" w:hAnsi="Times"/>
          <w:noProof/>
          <w:sz w:val="18"/>
          <w:szCs w:val="20"/>
        </w:rPr>
      </w:pPr>
      <w:r w:rsidRPr="00952D61">
        <w:rPr>
          <w:rFonts w:ascii="Times" w:eastAsia="Times New Roman" w:hAnsi="Times"/>
          <w:noProof/>
          <w:sz w:val="18"/>
          <w:szCs w:val="20"/>
        </w:rPr>
        <w:t>Per il I modulo</w:t>
      </w:r>
    </w:p>
    <w:p w14:paraId="04D3B062" w14:textId="262434DE" w:rsidR="00952D61" w:rsidRDefault="005D32C6" w:rsidP="00952D61">
      <w:pPr>
        <w:spacing w:line="240" w:lineRule="atLeast"/>
        <w:ind w:left="284" w:hanging="284"/>
        <w:rPr>
          <w:rFonts w:ascii="Times" w:eastAsia="Times New Roman" w:hAnsi="Times"/>
          <w:noProof/>
          <w:spacing w:val="-5"/>
          <w:sz w:val="18"/>
          <w:szCs w:val="18"/>
        </w:rPr>
      </w:pPr>
      <w:r w:rsidRPr="00182409">
        <w:rPr>
          <w:rFonts w:ascii="Times" w:eastAsia="Times New Roman" w:hAnsi="Times"/>
          <w:smallCaps/>
          <w:noProof/>
          <w:spacing w:val="-5"/>
          <w:sz w:val="16"/>
          <w:szCs w:val="18"/>
        </w:rPr>
        <w:t xml:space="preserve">M. </w:t>
      </w:r>
      <w:r w:rsidRPr="00952D61">
        <w:rPr>
          <w:rFonts w:ascii="Times" w:eastAsia="Times New Roman" w:hAnsi="Times"/>
          <w:smallCaps/>
          <w:noProof/>
          <w:spacing w:val="-5"/>
          <w:sz w:val="16"/>
          <w:szCs w:val="18"/>
        </w:rPr>
        <w:t>Giampietro-P. Iannello</w:t>
      </w:r>
      <w:r>
        <w:rPr>
          <w:rFonts w:ascii="Times" w:eastAsia="Times New Roman" w:hAnsi="Times"/>
          <w:smallCaps/>
          <w:noProof/>
          <w:spacing w:val="-5"/>
          <w:sz w:val="16"/>
          <w:szCs w:val="18"/>
        </w:rPr>
        <w:t>-</w:t>
      </w:r>
      <w:r w:rsidR="00952D61" w:rsidRPr="005D32C6">
        <w:rPr>
          <w:rFonts w:ascii="Times" w:eastAsia="Times New Roman" w:hAnsi="Times"/>
          <w:smallCaps/>
          <w:noProof/>
          <w:spacing w:val="-5"/>
          <w:sz w:val="16"/>
          <w:szCs w:val="18"/>
        </w:rPr>
        <w:t>C.S. Carver-F.M. SCheier</w:t>
      </w:r>
      <w:r w:rsidR="00952D61" w:rsidRPr="00952D61">
        <w:rPr>
          <w:rFonts w:ascii="Times" w:eastAsia="Times New Roman" w:hAnsi="Times"/>
          <w:smallCaps/>
          <w:noProof/>
          <w:spacing w:val="-5"/>
          <w:sz w:val="16"/>
          <w:szCs w:val="18"/>
        </w:rPr>
        <w:t>,</w:t>
      </w:r>
      <w:r w:rsidR="00952D61" w:rsidRPr="00952D61">
        <w:rPr>
          <w:rFonts w:ascii="Times" w:eastAsia="Times New Roman" w:hAnsi="Times"/>
          <w:i/>
          <w:noProof/>
          <w:spacing w:val="-5"/>
          <w:sz w:val="18"/>
          <w:szCs w:val="18"/>
        </w:rPr>
        <w:t xml:space="preserve"> Psicologia della Personalità. Prospettive </w:t>
      </w:r>
      <w:r w:rsidR="00756E84">
        <w:rPr>
          <w:rFonts w:ascii="Times" w:eastAsia="Times New Roman" w:hAnsi="Times"/>
          <w:i/>
          <w:iCs/>
          <w:noProof/>
          <w:spacing w:val="-5"/>
          <w:sz w:val="18"/>
          <w:szCs w:val="20"/>
        </w:rPr>
        <w:t>t</w:t>
      </w:r>
      <w:r w:rsidR="00952D61" w:rsidRPr="00952D61">
        <w:rPr>
          <w:rFonts w:ascii="Times" w:eastAsia="Times New Roman" w:hAnsi="Times"/>
          <w:i/>
          <w:iCs/>
          <w:noProof/>
          <w:spacing w:val="-5"/>
          <w:sz w:val="18"/>
          <w:szCs w:val="20"/>
        </w:rPr>
        <w:t>eoriche,</w:t>
      </w:r>
      <w:r w:rsidR="00952D61" w:rsidRPr="00952D61">
        <w:rPr>
          <w:rFonts w:ascii="Times" w:eastAsia="Times New Roman" w:hAnsi="Times"/>
          <w:iCs/>
          <w:noProof/>
          <w:spacing w:val="-5"/>
          <w:sz w:val="18"/>
          <w:szCs w:val="20"/>
        </w:rPr>
        <w:t xml:space="preserve"> </w:t>
      </w:r>
      <w:r w:rsidR="00952D61" w:rsidRPr="00952D61">
        <w:rPr>
          <w:rFonts w:ascii="Times" w:eastAsia="Times New Roman" w:hAnsi="Times"/>
          <w:i/>
          <w:iCs/>
          <w:noProof/>
          <w:spacing w:val="-5"/>
          <w:sz w:val="18"/>
          <w:szCs w:val="20"/>
        </w:rPr>
        <w:t>strumenti e contesti applicativi</w:t>
      </w:r>
      <w:r w:rsidR="004C7D18">
        <w:rPr>
          <w:rFonts w:ascii="Times" w:eastAsia="Times New Roman" w:hAnsi="Times"/>
          <w:iCs/>
          <w:noProof/>
          <w:spacing w:val="-5"/>
          <w:sz w:val="18"/>
          <w:szCs w:val="20"/>
        </w:rPr>
        <w:t xml:space="preserve"> (esclusi capitoli 5, 6 e 8),</w:t>
      </w:r>
      <w:r w:rsidR="00952D61" w:rsidRPr="00952D61">
        <w:rPr>
          <w:rFonts w:ascii="Times" w:eastAsia="Times New Roman" w:hAnsi="Times"/>
          <w:noProof/>
          <w:spacing w:val="-5"/>
          <w:sz w:val="18"/>
          <w:szCs w:val="18"/>
        </w:rPr>
        <w:t xml:space="preserve"> Pearson, Milano, 20</w:t>
      </w:r>
      <w:r w:rsidR="00B3086E">
        <w:rPr>
          <w:rFonts w:ascii="Times" w:eastAsia="Times New Roman" w:hAnsi="Times"/>
          <w:noProof/>
          <w:spacing w:val="-5"/>
          <w:sz w:val="18"/>
          <w:szCs w:val="18"/>
        </w:rPr>
        <w:t>23</w:t>
      </w:r>
      <w:r w:rsidR="00952D61" w:rsidRPr="00952D61">
        <w:rPr>
          <w:rFonts w:ascii="Times" w:eastAsia="Times New Roman" w:hAnsi="Times"/>
          <w:noProof/>
          <w:spacing w:val="-5"/>
          <w:sz w:val="18"/>
          <w:szCs w:val="18"/>
        </w:rPr>
        <w:t>.</w:t>
      </w:r>
      <w:r w:rsidR="00583202">
        <w:rPr>
          <w:rFonts w:ascii="Times" w:eastAsia="Times New Roman" w:hAnsi="Times"/>
          <w:noProof/>
          <w:spacing w:val="-5"/>
          <w:sz w:val="18"/>
          <w:szCs w:val="18"/>
        </w:rPr>
        <w:t xml:space="preserve"> </w:t>
      </w:r>
      <w:hyperlink r:id="rId7" w:history="1">
        <w:r w:rsidR="00116EF5" w:rsidRPr="00116EF5">
          <w:rPr>
            <w:rStyle w:val="Collegamentoipertestuale"/>
            <w:rFonts w:ascii="Times" w:eastAsia="Times New Roman" w:hAnsi="Times"/>
            <w:noProof/>
            <w:spacing w:val="-5"/>
            <w:sz w:val="18"/>
            <w:szCs w:val="18"/>
          </w:rPr>
          <w:t>Acquista da VP</w:t>
        </w:r>
      </w:hyperlink>
    </w:p>
    <w:p w14:paraId="1191659A" w14:textId="6C6698BE" w:rsidR="00961FD4" w:rsidRPr="005B0284" w:rsidRDefault="00961FD4" w:rsidP="00961FD4">
      <w:pPr>
        <w:pStyle w:val="Testo1"/>
      </w:pPr>
      <w:r w:rsidRPr="005B0284">
        <w:t>Inoltre, la bibliografia prevede lo studio di un testo a scelta tra i seguenti:</w:t>
      </w:r>
    </w:p>
    <w:p w14:paraId="290888E3" w14:textId="66F88CB1" w:rsidR="004C7D18" w:rsidRPr="005B0284" w:rsidRDefault="00A776FA" w:rsidP="00952D61">
      <w:pPr>
        <w:spacing w:line="240" w:lineRule="atLeast"/>
        <w:ind w:left="284" w:hanging="284"/>
        <w:rPr>
          <w:rFonts w:ascii="Times" w:eastAsia="Times New Roman" w:hAnsi="Times"/>
          <w:noProof/>
          <w:spacing w:val="-5"/>
          <w:sz w:val="18"/>
          <w:szCs w:val="18"/>
        </w:rPr>
      </w:pPr>
      <w:r w:rsidRPr="005B0284">
        <w:rPr>
          <w:rFonts w:ascii="Times" w:eastAsia="Times New Roman" w:hAnsi="Times"/>
          <w:smallCaps/>
          <w:noProof/>
          <w:spacing w:val="-5"/>
          <w:sz w:val="16"/>
          <w:szCs w:val="18"/>
        </w:rPr>
        <w:t>D. Villani-S. Triberti,</w:t>
      </w:r>
      <w:r w:rsidR="004C7D18" w:rsidRPr="005B0284">
        <w:rPr>
          <w:rFonts w:ascii="Times" w:eastAsia="Times New Roman" w:hAnsi="Times"/>
          <w:smallCaps/>
          <w:noProof/>
          <w:spacing w:val="-5"/>
          <w:sz w:val="16"/>
          <w:szCs w:val="18"/>
        </w:rPr>
        <w:t xml:space="preserve"> </w:t>
      </w:r>
      <w:r w:rsidR="004C7D18" w:rsidRPr="005B0284">
        <w:rPr>
          <w:rFonts w:ascii="Times" w:eastAsia="Times New Roman" w:hAnsi="Times"/>
          <w:i/>
          <w:noProof/>
          <w:spacing w:val="-5"/>
          <w:sz w:val="18"/>
          <w:szCs w:val="18"/>
        </w:rPr>
        <w:t xml:space="preserve">La personalità online. Tracce digitali dell’identità. </w:t>
      </w:r>
      <w:r w:rsidR="004C7D18" w:rsidRPr="005B0284">
        <w:rPr>
          <w:rFonts w:ascii="Times" w:eastAsia="Times New Roman" w:hAnsi="Times"/>
          <w:noProof/>
          <w:spacing w:val="-5"/>
          <w:sz w:val="18"/>
          <w:szCs w:val="18"/>
        </w:rPr>
        <w:t>Giunti, Milano, 2018</w:t>
      </w:r>
      <w:r w:rsidR="00756E84" w:rsidRPr="005B0284">
        <w:rPr>
          <w:rFonts w:ascii="Times" w:eastAsia="Times New Roman" w:hAnsi="Times"/>
          <w:noProof/>
          <w:spacing w:val="-5"/>
          <w:sz w:val="18"/>
          <w:szCs w:val="18"/>
        </w:rPr>
        <w:t>.</w:t>
      </w:r>
      <w:r w:rsidR="00583202" w:rsidRPr="005B0284">
        <w:rPr>
          <w:rFonts w:ascii="Times" w:eastAsia="Times New Roman" w:hAnsi="Times"/>
          <w:noProof/>
          <w:spacing w:val="-5"/>
          <w:sz w:val="18"/>
          <w:szCs w:val="18"/>
        </w:rPr>
        <w:t xml:space="preserve"> </w:t>
      </w:r>
      <w:hyperlink r:id="rId8" w:history="1">
        <w:r w:rsidR="00116EF5" w:rsidRPr="00116EF5">
          <w:rPr>
            <w:rStyle w:val="Collegamentoipertestuale"/>
            <w:rFonts w:ascii="Times" w:eastAsia="Times New Roman" w:hAnsi="Times"/>
            <w:noProof/>
            <w:spacing w:val="-5"/>
            <w:sz w:val="18"/>
            <w:szCs w:val="18"/>
          </w:rPr>
          <w:t>Acquista da VP</w:t>
        </w:r>
      </w:hyperlink>
    </w:p>
    <w:p w14:paraId="623B42C0" w14:textId="0CD2C268" w:rsidR="00961FD4" w:rsidRPr="005B0284" w:rsidRDefault="004758FF" w:rsidP="0079317B">
      <w:pPr>
        <w:spacing w:line="240" w:lineRule="atLeast"/>
        <w:ind w:left="284" w:hanging="284"/>
        <w:rPr>
          <w:rFonts w:ascii="Times" w:eastAsia="Times New Roman" w:hAnsi="Times"/>
          <w:i/>
          <w:noProof/>
          <w:spacing w:val="-5"/>
          <w:sz w:val="18"/>
          <w:szCs w:val="18"/>
        </w:rPr>
      </w:pPr>
      <w:r w:rsidRPr="005B0284">
        <w:rPr>
          <w:rFonts w:ascii="Times" w:eastAsia="Times New Roman" w:hAnsi="Times"/>
          <w:smallCaps/>
          <w:noProof/>
          <w:spacing w:val="-5"/>
          <w:sz w:val="16"/>
          <w:szCs w:val="18"/>
        </w:rPr>
        <w:t>L. Bellardita-D.Villani</w:t>
      </w:r>
      <w:r w:rsidR="00961FD4" w:rsidRPr="005B0284">
        <w:rPr>
          <w:rFonts w:ascii="Times" w:eastAsia="Times New Roman" w:hAnsi="Times"/>
          <w:smallCaps/>
          <w:noProof/>
          <w:spacing w:val="-5"/>
          <w:sz w:val="16"/>
          <w:szCs w:val="18"/>
        </w:rPr>
        <w:t xml:space="preserve">, </w:t>
      </w:r>
      <w:r w:rsidR="0079317B" w:rsidRPr="005B0284">
        <w:rPr>
          <w:rFonts w:ascii="Times" w:eastAsia="Times New Roman" w:hAnsi="Times"/>
          <w:i/>
          <w:noProof/>
          <w:spacing w:val="-5"/>
          <w:sz w:val="18"/>
          <w:szCs w:val="18"/>
        </w:rPr>
        <w:t xml:space="preserve"> Punti di forza del carattere: le leve della personalità per il benessere psicologico</w:t>
      </w:r>
      <w:r w:rsidR="00242980" w:rsidRPr="005B0284">
        <w:rPr>
          <w:rFonts w:ascii="Times" w:eastAsia="Times New Roman" w:hAnsi="Times"/>
          <w:i/>
          <w:noProof/>
          <w:spacing w:val="-5"/>
          <w:sz w:val="18"/>
          <w:szCs w:val="18"/>
        </w:rPr>
        <w:t>,</w:t>
      </w:r>
      <w:r w:rsidR="00961FD4" w:rsidRPr="005B0284">
        <w:rPr>
          <w:rFonts w:ascii="Times" w:eastAsia="Times New Roman" w:hAnsi="Times"/>
          <w:i/>
          <w:noProof/>
          <w:spacing w:val="-5"/>
          <w:sz w:val="18"/>
          <w:szCs w:val="18"/>
        </w:rPr>
        <w:t xml:space="preserve"> </w:t>
      </w:r>
      <w:r w:rsidR="0079317B" w:rsidRPr="005B0284">
        <w:rPr>
          <w:rFonts w:ascii="Times" w:eastAsia="Times New Roman" w:hAnsi="Times"/>
          <w:noProof/>
          <w:spacing w:val="-5"/>
          <w:sz w:val="18"/>
          <w:szCs w:val="18"/>
        </w:rPr>
        <w:t>Maggioli Editore</w:t>
      </w:r>
      <w:r w:rsidR="00961FD4" w:rsidRPr="005B0284">
        <w:rPr>
          <w:rFonts w:ascii="Times" w:eastAsia="Times New Roman" w:hAnsi="Times"/>
          <w:noProof/>
          <w:spacing w:val="-5"/>
          <w:sz w:val="18"/>
          <w:szCs w:val="18"/>
        </w:rPr>
        <w:t xml:space="preserve">, Milano, </w:t>
      </w:r>
      <w:r w:rsidR="00A1699B" w:rsidRPr="005B0284">
        <w:rPr>
          <w:rFonts w:ascii="Times" w:eastAsia="Times New Roman" w:hAnsi="Times"/>
          <w:noProof/>
          <w:spacing w:val="-5"/>
          <w:sz w:val="18"/>
          <w:szCs w:val="18"/>
        </w:rPr>
        <w:t>202</w:t>
      </w:r>
      <w:r w:rsidR="00242980" w:rsidRPr="005B0284">
        <w:rPr>
          <w:rFonts w:ascii="Times" w:eastAsia="Times New Roman" w:hAnsi="Times"/>
          <w:noProof/>
          <w:spacing w:val="-5"/>
          <w:sz w:val="18"/>
          <w:szCs w:val="18"/>
        </w:rPr>
        <w:t>4</w:t>
      </w:r>
      <w:r w:rsidR="00116EF5" w:rsidRPr="00116EF5">
        <w:t xml:space="preserve"> </w:t>
      </w:r>
      <w:hyperlink r:id="rId9" w:history="1">
        <w:r w:rsidR="00116EF5" w:rsidRPr="00116EF5">
          <w:rPr>
            <w:rStyle w:val="Collegamentoipertestuale"/>
            <w:rFonts w:ascii="Times" w:eastAsia="Times New Roman" w:hAnsi="Times"/>
            <w:noProof/>
            <w:spacing w:val="-5"/>
            <w:sz w:val="18"/>
            <w:szCs w:val="18"/>
          </w:rPr>
          <w:t>Acquista da VP</w:t>
        </w:r>
      </w:hyperlink>
    </w:p>
    <w:p w14:paraId="482245F7" w14:textId="3C3092D4" w:rsidR="00952D61" w:rsidRPr="00952D61" w:rsidRDefault="00952D61" w:rsidP="00952D61">
      <w:pPr>
        <w:spacing w:before="120" w:line="220" w:lineRule="exact"/>
        <w:ind w:left="284" w:hanging="284"/>
        <w:rPr>
          <w:rFonts w:ascii="Times" w:eastAsia="Times New Roman" w:hAnsi="Times"/>
          <w:noProof/>
          <w:sz w:val="18"/>
          <w:szCs w:val="20"/>
        </w:rPr>
      </w:pPr>
      <w:r w:rsidRPr="00952D61">
        <w:rPr>
          <w:rFonts w:ascii="Times" w:eastAsia="Times New Roman" w:hAnsi="Times"/>
          <w:noProof/>
          <w:sz w:val="18"/>
          <w:szCs w:val="20"/>
        </w:rPr>
        <w:t>Per il II modulo</w:t>
      </w:r>
      <w:r w:rsidR="005B0284">
        <w:rPr>
          <w:rFonts w:ascii="Times" w:eastAsia="Times New Roman" w:hAnsi="Times"/>
          <w:noProof/>
          <w:sz w:val="18"/>
          <w:szCs w:val="20"/>
        </w:rPr>
        <w:t>.</w:t>
      </w:r>
    </w:p>
    <w:p w14:paraId="65E2EE91" w14:textId="2049D17D" w:rsidR="00952D61" w:rsidRPr="00952D61" w:rsidRDefault="00952D61" w:rsidP="00952D61">
      <w:pPr>
        <w:spacing w:line="240" w:lineRule="atLeast"/>
        <w:ind w:left="284" w:hanging="284"/>
        <w:rPr>
          <w:rFonts w:ascii="Times" w:eastAsia="Times New Roman" w:hAnsi="Times"/>
          <w:noProof/>
          <w:spacing w:val="-5"/>
          <w:sz w:val="18"/>
          <w:szCs w:val="18"/>
        </w:rPr>
      </w:pPr>
      <w:r w:rsidRPr="00952D61">
        <w:rPr>
          <w:rFonts w:ascii="Times" w:eastAsia="Times New Roman" w:hAnsi="Times"/>
          <w:smallCaps/>
          <w:noProof/>
          <w:spacing w:val="-5"/>
          <w:sz w:val="16"/>
          <w:szCs w:val="18"/>
        </w:rPr>
        <w:t>E. Cattelino,</w:t>
      </w:r>
      <w:r w:rsidRPr="00952D61">
        <w:rPr>
          <w:rFonts w:ascii="Times" w:eastAsia="Times New Roman" w:hAnsi="Times"/>
          <w:i/>
          <w:noProof/>
          <w:spacing w:val="-5"/>
          <w:sz w:val="18"/>
          <w:szCs w:val="18"/>
        </w:rPr>
        <w:t xml:space="preserve"> Rischi in adolescenza. Comportamenti problematici e disturbi emotivi</w:t>
      </w:r>
      <w:r w:rsidR="008847FC">
        <w:rPr>
          <w:rFonts w:ascii="Times" w:eastAsia="Times New Roman" w:hAnsi="Times"/>
          <w:iCs/>
          <w:noProof/>
          <w:spacing w:val="-5"/>
          <w:sz w:val="18"/>
          <w:szCs w:val="18"/>
        </w:rPr>
        <w:t xml:space="preserve"> (</w:t>
      </w:r>
      <w:r w:rsidR="008847FC">
        <w:rPr>
          <w:rFonts w:ascii="Times" w:eastAsia="Times New Roman" w:hAnsi="Times"/>
          <w:noProof/>
          <w:spacing w:val="-5"/>
          <w:sz w:val="18"/>
          <w:szCs w:val="18"/>
        </w:rPr>
        <w:t>esclusi capitoli 6, 7</w:t>
      </w:r>
      <w:r w:rsidR="008847FC">
        <w:rPr>
          <w:rFonts w:ascii="Times" w:eastAsia="Times New Roman" w:hAnsi="Times"/>
          <w:iCs/>
          <w:noProof/>
          <w:spacing w:val="-5"/>
          <w:sz w:val="18"/>
          <w:szCs w:val="18"/>
        </w:rPr>
        <w:t>)</w:t>
      </w:r>
      <w:r w:rsidRPr="00952D61">
        <w:rPr>
          <w:rFonts w:ascii="Times" w:eastAsia="Times New Roman" w:hAnsi="Times"/>
          <w:i/>
          <w:noProof/>
          <w:spacing w:val="-5"/>
          <w:sz w:val="18"/>
          <w:szCs w:val="18"/>
        </w:rPr>
        <w:t>,</w:t>
      </w:r>
      <w:r w:rsidRPr="00952D61">
        <w:rPr>
          <w:rFonts w:ascii="Times" w:eastAsia="Times New Roman" w:hAnsi="Times"/>
          <w:noProof/>
          <w:spacing w:val="-5"/>
          <w:sz w:val="18"/>
          <w:szCs w:val="18"/>
        </w:rPr>
        <w:t xml:space="preserve"> Carocci, Roma, </w:t>
      </w:r>
      <w:r w:rsidR="003A3E45" w:rsidRPr="00DC5747">
        <w:rPr>
          <w:rFonts w:ascii="Times" w:eastAsia="Times New Roman" w:hAnsi="Times"/>
          <w:noProof/>
          <w:spacing w:val="-5"/>
          <w:sz w:val="18"/>
          <w:szCs w:val="18"/>
        </w:rPr>
        <w:t>2010 (</w:t>
      </w:r>
      <w:r w:rsidR="009348CA" w:rsidRPr="00DC5747">
        <w:rPr>
          <w:rFonts w:ascii="Times" w:eastAsia="Times New Roman" w:hAnsi="Times"/>
          <w:noProof/>
          <w:spacing w:val="-5"/>
          <w:sz w:val="18"/>
          <w:szCs w:val="18"/>
        </w:rPr>
        <w:t>ristamp</w:t>
      </w:r>
      <w:r w:rsidR="009348CA">
        <w:rPr>
          <w:rFonts w:ascii="Times" w:eastAsia="Times New Roman" w:hAnsi="Times"/>
          <w:noProof/>
          <w:spacing w:val="-5"/>
          <w:sz w:val="18"/>
          <w:szCs w:val="18"/>
        </w:rPr>
        <w:t>a 2024 o precedenti</w:t>
      </w:r>
      <w:r w:rsidR="003A3E45" w:rsidRPr="00DC5747">
        <w:rPr>
          <w:rFonts w:ascii="Times" w:eastAsia="Times New Roman" w:hAnsi="Times"/>
          <w:noProof/>
          <w:spacing w:val="-5"/>
          <w:sz w:val="18"/>
          <w:szCs w:val="18"/>
        </w:rPr>
        <w:t>)</w:t>
      </w:r>
      <w:r w:rsidRPr="00DC5747">
        <w:rPr>
          <w:rFonts w:ascii="Times" w:eastAsia="Times New Roman" w:hAnsi="Times"/>
          <w:noProof/>
          <w:spacing w:val="-5"/>
          <w:sz w:val="18"/>
          <w:szCs w:val="18"/>
        </w:rPr>
        <w:t>.</w:t>
      </w:r>
      <w:r w:rsidR="00583202" w:rsidRPr="00DC5747">
        <w:rPr>
          <w:rFonts w:ascii="Times" w:eastAsia="Times New Roman" w:hAnsi="Times"/>
          <w:noProof/>
          <w:spacing w:val="-5"/>
          <w:sz w:val="18"/>
          <w:szCs w:val="18"/>
        </w:rPr>
        <w:t xml:space="preserve"> </w:t>
      </w:r>
      <w:hyperlink r:id="rId10" w:history="1">
        <w:r w:rsidR="00116EF5" w:rsidRPr="00116EF5">
          <w:rPr>
            <w:rStyle w:val="Collegamentoipertestuale"/>
            <w:rFonts w:ascii="Times" w:eastAsia="Times New Roman" w:hAnsi="Times"/>
            <w:noProof/>
            <w:spacing w:val="-5"/>
            <w:sz w:val="18"/>
            <w:szCs w:val="18"/>
          </w:rPr>
          <w:t>Acquista da VP</w:t>
        </w:r>
      </w:hyperlink>
    </w:p>
    <w:p w14:paraId="1A5168CA" w14:textId="77777777" w:rsidR="008847FC" w:rsidRPr="005B0284" w:rsidRDefault="008847FC" w:rsidP="008847FC">
      <w:pPr>
        <w:pStyle w:val="Testo1"/>
      </w:pPr>
      <w:r w:rsidRPr="005B0284">
        <w:t>Inoltre, la bibliografia prevede lo studio di un testo a scelta tra i seguenti:</w:t>
      </w:r>
    </w:p>
    <w:p w14:paraId="536B7FFF" w14:textId="2FBEE881" w:rsidR="008847FC" w:rsidRDefault="00952D61" w:rsidP="008847FC">
      <w:pPr>
        <w:spacing w:line="240" w:lineRule="atLeast"/>
        <w:ind w:left="284" w:hanging="284"/>
        <w:rPr>
          <w:rFonts w:ascii="Times" w:eastAsia="Times New Roman" w:hAnsi="Times"/>
          <w:noProof/>
          <w:spacing w:val="-5"/>
          <w:sz w:val="18"/>
          <w:szCs w:val="18"/>
        </w:rPr>
      </w:pPr>
      <w:r w:rsidRPr="00952D61">
        <w:rPr>
          <w:rFonts w:ascii="Times" w:eastAsia="Times New Roman" w:hAnsi="Times"/>
          <w:smallCaps/>
          <w:noProof/>
          <w:spacing w:val="-5"/>
          <w:sz w:val="16"/>
          <w:szCs w:val="18"/>
        </w:rPr>
        <w:t>F. Cristini-M. Santinello,</w:t>
      </w:r>
      <w:r w:rsidRPr="00952D61">
        <w:rPr>
          <w:rFonts w:ascii="Times" w:eastAsia="Times New Roman" w:hAnsi="Times"/>
          <w:i/>
          <w:noProof/>
          <w:spacing w:val="-5"/>
          <w:sz w:val="18"/>
          <w:szCs w:val="18"/>
        </w:rPr>
        <w:t xml:space="preserve"> Reti di protezione. Prevenzione del consumo di sostanze e dei comportamenti antisociali in adolescenza,</w:t>
      </w:r>
      <w:r w:rsidRPr="00952D61">
        <w:rPr>
          <w:rFonts w:ascii="Times" w:eastAsia="Times New Roman" w:hAnsi="Times"/>
          <w:noProof/>
          <w:spacing w:val="-5"/>
          <w:sz w:val="18"/>
          <w:szCs w:val="18"/>
        </w:rPr>
        <w:t xml:space="preserve"> FrancoAngeli, Milano, 2012.</w:t>
      </w:r>
      <w:r w:rsidR="00116EF5" w:rsidRPr="00116EF5">
        <w:t xml:space="preserve"> </w:t>
      </w:r>
      <w:hyperlink r:id="rId11" w:history="1">
        <w:r w:rsidR="00116EF5" w:rsidRPr="00116EF5">
          <w:rPr>
            <w:rStyle w:val="Collegamentoipertestuale"/>
            <w:rFonts w:ascii="Times" w:eastAsia="Times New Roman" w:hAnsi="Times"/>
            <w:noProof/>
            <w:spacing w:val="-5"/>
            <w:sz w:val="18"/>
            <w:szCs w:val="18"/>
          </w:rPr>
          <w:t>Acquista da VP</w:t>
        </w:r>
      </w:hyperlink>
      <w:r w:rsidR="00583202">
        <w:rPr>
          <w:rFonts w:ascii="Times" w:eastAsia="Times New Roman" w:hAnsi="Times"/>
          <w:noProof/>
          <w:spacing w:val="-5"/>
          <w:sz w:val="18"/>
          <w:szCs w:val="18"/>
        </w:rPr>
        <w:t xml:space="preserve"> </w:t>
      </w:r>
    </w:p>
    <w:p w14:paraId="3937E7F8" w14:textId="43178D4F" w:rsidR="008847FC" w:rsidRDefault="008847FC" w:rsidP="008847FC">
      <w:pPr>
        <w:spacing w:line="240" w:lineRule="atLeast"/>
        <w:ind w:left="284" w:hanging="284"/>
        <w:rPr>
          <w:rFonts w:ascii="Times" w:eastAsia="Times New Roman" w:hAnsi="Times"/>
          <w:noProof/>
          <w:spacing w:val="-5"/>
          <w:sz w:val="16"/>
          <w:szCs w:val="18"/>
        </w:rPr>
      </w:pPr>
      <w:r>
        <w:rPr>
          <w:rFonts w:ascii="Times" w:eastAsia="Times New Roman" w:hAnsi="Times"/>
          <w:smallCaps/>
          <w:noProof/>
          <w:spacing w:val="-5"/>
          <w:sz w:val="16"/>
          <w:szCs w:val="18"/>
        </w:rPr>
        <w:t>R</w:t>
      </w:r>
      <w:r w:rsidRPr="008847FC">
        <w:rPr>
          <w:rFonts w:ascii="Times" w:eastAsia="Times New Roman" w:hAnsi="Times"/>
          <w:smallCaps/>
          <w:noProof/>
          <w:spacing w:val="-5"/>
          <w:sz w:val="16"/>
          <w:szCs w:val="18"/>
        </w:rPr>
        <w:t xml:space="preserve">. Iafrate- R. Rosnati-A. Bertoni-S. Ranieri, </w:t>
      </w:r>
      <w:r w:rsidRPr="008847FC">
        <w:rPr>
          <w:rFonts w:ascii="Times" w:eastAsia="Times New Roman" w:hAnsi="Times"/>
          <w:i/>
          <w:noProof/>
          <w:spacing w:val="-5"/>
          <w:sz w:val="18"/>
          <w:szCs w:val="18"/>
        </w:rPr>
        <w:t>I Percorsi di Enrichment Familiare.</w:t>
      </w:r>
      <w:r>
        <w:rPr>
          <w:rFonts w:ascii="Times" w:eastAsia="Times New Roman" w:hAnsi="Times"/>
          <w:i/>
          <w:noProof/>
          <w:spacing w:val="-5"/>
          <w:sz w:val="18"/>
          <w:szCs w:val="18"/>
        </w:rPr>
        <w:t xml:space="preserve"> </w:t>
      </w:r>
      <w:r w:rsidRPr="008847FC">
        <w:rPr>
          <w:rFonts w:ascii="Times" w:eastAsia="Times New Roman" w:hAnsi="Times"/>
          <w:i/>
          <w:noProof/>
          <w:spacing w:val="-5"/>
          <w:sz w:val="18"/>
          <w:szCs w:val="18"/>
        </w:rPr>
        <w:t>Promuovere legami generativi</w:t>
      </w:r>
      <w:r>
        <w:rPr>
          <w:rFonts w:ascii="Times" w:eastAsia="Times New Roman" w:hAnsi="Times"/>
          <w:iCs/>
          <w:noProof/>
          <w:spacing w:val="-5"/>
          <w:sz w:val="18"/>
          <w:szCs w:val="18"/>
        </w:rPr>
        <w:t xml:space="preserve"> (</w:t>
      </w:r>
      <w:r>
        <w:rPr>
          <w:rFonts w:ascii="Times" w:eastAsia="Times New Roman" w:hAnsi="Times"/>
          <w:noProof/>
          <w:spacing w:val="-5"/>
          <w:sz w:val="18"/>
          <w:szCs w:val="18"/>
        </w:rPr>
        <w:t>esclus</w:t>
      </w:r>
      <w:r w:rsidR="00FE2E7D">
        <w:rPr>
          <w:rFonts w:ascii="Times" w:eastAsia="Times New Roman" w:hAnsi="Times"/>
          <w:noProof/>
          <w:spacing w:val="-5"/>
          <w:sz w:val="18"/>
          <w:szCs w:val="18"/>
        </w:rPr>
        <w:t>a</w:t>
      </w:r>
      <w:r>
        <w:rPr>
          <w:rFonts w:ascii="Times" w:eastAsia="Times New Roman" w:hAnsi="Times"/>
          <w:noProof/>
          <w:spacing w:val="-5"/>
          <w:sz w:val="18"/>
          <w:szCs w:val="18"/>
        </w:rPr>
        <w:t xml:space="preserve"> </w:t>
      </w:r>
      <w:r w:rsidR="00FE2E7D">
        <w:rPr>
          <w:rFonts w:ascii="Times" w:eastAsia="Times New Roman" w:hAnsi="Times"/>
          <w:noProof/>
          <w:spacing w:val="-5"/>
          <w:sz w:val="18"/>
          <w:szCs w:val="18"/>
        </w:rPr>
        <w:t>Parte terza</w:t>
      </w:r>
      <w:r>
        <w:rPr>
          <w:rFonts w:ascii="Times" w:eastAsia="Times New Roman" w:hAnsi="Times"/>
          <w:iCs/>
          <w:noProof/>
          <w:spacing w:val="-5"/>
          <w:sz w:val="18"/>
          <w:szCs w:val="18"/>
        </w:rPr>
        <w:t>)</w:t>
      </w:r>
      <w:r w:rsidRPr="008847FC">
        <w:rPr>
          <w:rFonts w:ascii="Times" w:eastAsia="Times New Roman" w:hAnsi="Times"/>
          <w:noProof/>
          <w:spacing w:val="-5"/>
          <w:sz w:val="16"/>
          <w:szCs w:val="18"/>
        </w:rPr>
        <w:t>, Vita e Pensiero, Milano,</w:t>
      </w:r>
      <w:r>
        <w:rPr>
          <w:rFonts w:ascii="Times" w:eastAsia="Times New Roman" w:hAnsi="Times"/>
          <w:noProof/>
          <w:spacing w:val="-5"/>
          <w:sz w:val="16"/>
          <w:szCs w:val="18"/>
        </w:rPr>
        <w:t xml:space="preserve"> 2025.</w:t>
      </w:r>
      <w:r w:rsidR="00116EF5" w:rsidRPr="00116EF5">
        <w:t xml:space="preserve"> </w:t>
      </w:r>
      <w:hyperlink r:id="rId12" w:history="1">
        <w:r w:rsidR="00116EF5" w:rsidRPr="00116EF5">
          <w:rPr>
            <w:rStyle w:val="Collegamentoipertestuale"/>
            <w:rFonts w:ascii="Times" w:eastAsia="Times New Roman" w:hAnsi="Times"/>
            <w:noProof/>
            <w:spacing w:val="-5"/>
            <w:sz w:val="16"/>
            <w:szCs w:val="18"/>
          </w:rPr>
          <w:t>Acquista da VP</w:t>
        </w:r>
      </w:hyperlink>
    </w:p>
    <w:p w14:paraId="6C71BD0C" w14:textId="77777777" w:rsidR="008847FC" w:rsidRPr="008847FC" w:rsidRDefault="008847FC" w:rsidP="00952D61">
      <w:pPr>
        <w:spacing w:line="240" w:lineRule="atLeast"/>
        <w:ind w:left="284" w:hanging="284"/>
        <w:rPr>
          <w:rFonts w:ascii="Times" w:eastAsia="Times New Roman" w:hAnsi="Times"/>
          <w:noProof/>
          <w:spacing w:val="-5"/>
          <w:sz w:val="16"/>
          <w:szCs w:val="18"/>
        </w:rPr>
      </w:pPr>
    </w:p>
    <w:p w14:paraId="37F6370B" w14:textId="7A7A43E3" w:rsidR="00A1699B" w:rsidRPr="005B0284" w:rsidRDefault="00A1699B" w:rsidP="004758FF">
      <w:pPr>
        <w:pStyle w:val="Testo1"/>
        <w:spacing w:line="240" w:lineRule="auto"/>
        <w:rPr>
          <w:spacing w:val="-5"/>
          <w:szCs w:val="18"/>
        </w:rPr>
      </w:pPr>
      <w:r w:rsidRPr="005B0284">
        <w:t xml:space="preserve">È parte integrante di entrambi i moduli del corso il complesso di materiali utilizzati durante le lezioni e messi a </w:t>
      </w:r>
      <w:r w:rsidRPr="00134CD6">
        <w:t xml:space="preserve">disposizione </w:t>
      </w:r>
      <w:r w:rsidR="00AB6835" w:rsidRPr="00134CD6">
        <w:t>delle studentesse e</w:t>
      </w:r>
      <w:r w:rsidR="00AB6835">
        <w:t xml:space="preserve"> </w:t>
      </w:r>
      <w:r w:rsidR="00EB7EA3" w:rsidRPr="00134CD6">
        <w:t>degli studenti</w:t>
      </w:r>
      <w:r w:rsidR="003F0744">
        <w:t xml:space="preserve"> </w:t>
      </w:r>
      <w:r w:rsidRPr="005B0284">
        <w:t>tramite la piattaforma Blackboard.</w:t>
      </w:r>
    </w:p>
    <w:p w14:paraId="3811A782" w14:textId="77777777" w:rsidR="00952D61" w:rsidRPr="00952D61" w:rsidRDefault="00952D61" w:rsidP="00952D61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DIDATTICA DEL CORSO</w:t>
      </w:r>
    </w:p>
    <w:p w14:paraId="739864F9" w14:textId="77777777" w:rsidR="002E2968" w:rsidRPr="002E2968" w:rsidRDefault="002E2968" w:rsidP="004758FF">
      <w:pPr>
        <w:pStyle w:val="Testo2"/>
      </w:pPr>
      <w:r w:rsidRPr="002E2968">
        <w:t>Il corso prevede lezioni in aula di tipo frontale e discussioni su alcune tematiche con esperti sul tema. Sono previste anche esercitazioni guidate in piccolo gruppo.</w:t>
      </w:r>
    </w:p>
    <w:p w14:paraId="67D5D1E4" w14:textId="27245F87" w:rsidR="00952D61" w:rsidRDefault="00952D61" w:rsidP="00952D61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756E84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47840204" w14:textId="203A4EFC" w:rsidR="0024150A" w:rsidRDefault="002E2968" w:rsidP="004758FF">
      <w:pPr>
        <w:pStyle w:val="Testo2"/>
      </w:pPr>
      <w:r w:rsidRPr="002E2968">
        <w:t xml:space="preserve">Esame orale mirato alla verifica della comprensione, della rielaborazione critica personale e della capacità applicativa dei contenuti del corso. Nello specifico, ai fini della valutazione concorreranno la pertinenza delle risposte, l’uso appropriato della terminologia specifica, la strutturazione argomentata e coerente del discorso e la capacità di individuare nessi concettuali tra i due moduli del corso. Il colloquio orale prevede una prima parte relativa alla </w:t>
      </w:r>
      <w:r w:rsidRPr="002E2968">
        <w:lastRenderedPageBreak/>
        <w:t>valutazione delle conoscenze e delle competenze del primo modulo e una seconda parte relativa alla valutazione delle conoscenze e delle competenze del secondo modulo. Il voto finale è dato dalla media delle valutazioni delle due parti</w:t>
      </w:r>
      <w:r w:rsidR="0024150A">
        <w:t>.</w:t>
      </w:r>
    </w:p>
    <w:p w14:paraId="4AACF481" w14:textId="486AE29A" w:rsidR="00952D61" w:rsidRPr="0024150A" w:rsidRDefault="00952D61" w:rsidP="0024150A">
      <w:pPr>
        <w:spacing w:before="240" w:after="120"/>
        <w:rPr>
          <w:b/>
          <w:i/>
          <w:sz w:val="18"/>
          <w:szCs w:val="18"/>
        </w:rPr>
      </w:pPr>
      <w:r w:rsidRPr="0024150A">
        <w:rPr>
          <w:b/>
          <w:i/>
          <w:sz w:val="18"/>
          <w:szCs w:val="18"/>
        </w:rPr>
        <w:t>AVVERTENZE</w:t>
      </w:r>
      <w:r w:rsidR="009D25CC" w:rsidRPr="0024150A">
        <w:rPr>
          <w:b/>
          <w:i/>
          <w:sz w:val="18"/>
          <w:szCs w:val="18"/>
        </w:rPr>
        <w:t xml:space="preserve"> E PREREQUISITI</w:t>
      </w:r>
    </w:p>
    <w:p w14:paraId="2A36CB36" w14:textId="0CE5E290" w:rsidR="009D25CC" w:rsidRDefault="009D25CC" w:rsidP="004758FF">
      <w:pPr>
        <w:pStyle w:val="Testo2"/>
      </w:pPr>
      <w:r>
        <w:t>L</w:t>
      </w:r>
      <w:r w:rsidRPr="00575168">
        <w:t>’insegnamento non necessita di prerequisiti relativi ai contenuti. Tuttavia</w:t>
      </w:r>
      <w:r>
        <w:t>,</w:t>
      </w:r>
      <w:r w:rsidRPr="00575168">
        <w:t xml:space="preserve"> </w:t>
      </w:r>
      <w:r>
        <w:t>conoscenze di base d</w:t>
      </w:r>
      <w:r w:rsidR="003D289F">
        <w:t>i</w:t>
      </w:r>
      <w:r>
        <w:t xml:space="preserve"> psicologia generale e </w:t>
      </w:r>
      <w:r w:rsidR="00E9520D">
        <w:t xml:space="preserve">di </w:t>
      </w:r>
      <w:r w:rsidR="0032711D">
        <w:t xml:space="preserve">psicologia </w:t>
      </w:r>
      <w:r>
        <w:t>sociale</w:t>
      </w:r>
      <w:r w:rsidRPr="00575168">
        <w:t xml:space="preserve"> potr</w:t>
      </w:r>
      <w:r>
        <w:t>anno</w:t>
      </w:r>
      <w:r w:rsidRPr="00575168">
        <w:t xml:space="preserve"> facilitare la comprension</w:t>
      </w:r>
      <w:r>
        <w:t>e</w:t>
      </w:r>
      <w:r w:rsidRPr="00575168">
        <w:t xml:space="preserve"> di alcuni concetti.</w:t>
      </w:r>
    </w:p>
    <w:p w14:paraId="682CCD61" w14:textId="79CAD3DB" w:rsidR="00952D61" w:rsidRPr="004758FF" w:rsidRDefault="004758FF" w:rsidP="004758FF">
      <w:pPr>
        <w:spacing w:before="120"/>
        <w:ind w:firstLine="284"/>
        <w:rPr>
          <w:bCs/>
          <w:i/>
          <w:sz w:val="18"/>
          <w:szCs w:val="18"/>
        </w:rPr>
      </w:pPr>
      <w:r w:rsidRPr="004758FF">
        <w:rPr>
          <w:bCs/>
          <w:i/>
          <w:sz w:val="18"/>
          <w:szCs w:val="18"/>
        </w:rPr>
        <w:t>Orario e luogo di ricevimento</w:t>
      </w:r>
    </w:p>
    <w:p w14:paraId="105BD642" w14:textId="70D68DFE" w:rsidR="00B5593A" w:rsidRDefault="003A3E45" w:rsidP="004758FF">
      <w:pPr>
        <w:pStyle w:val="Testo2"/>
      </w:pPr>
      <w:r>
        <w:t xml:space="preserve">La </w:t>
      </w:r>
      <w:r w:rsidR="00952D61" w:rsidRPr="00952D61">
        <w:t>Prof.</w:t>
      </w:r>
      <w:r>
        <w:t>ssa</w:t>
      </w:r>
      <w:r w:rsidR="00952D61" w:rsidRPr="00952D61">
        <w:t xml:space="preserve"> Daniela Villani riceve </w:t>
      </w:r>
      <w:r w:rsidR="00AB6835" w:rsidRPr="00134CD6">
        <w:t xml:space="preserve">le studentesse e </w:t>
      </w:r>
      <w:r w:rsidR="00952D61" w:rsidRPr="00134CD6">
        <w:t>gli studenti</w:t>
      </w:r>
      <w:r w:rsidR="00952D61" w:rsidRPr="00952D61">
        <w:t xml:space="preserve"> il lunedì dalle ore 14,00 presso il Dipartimento di Psicologia, </w:t>
      </w:r>
      <w:r w:rsidR="007C6B4E" w:rsidRPr="00310DAE">
        <w:rPr>
          <w:rFonts w:ascii="Times New Roman" w:hAnsi="Times New Roman"/>
          <w:szCs w:val="18"/>
        </w:rPr>
        <w:t xml:space="preserve">previa comunicazione </w:t>
      </w:r>
      <w:r w:rsidR="007C6B4E" w:rsidRPr="00AF56B6">
        <w:rPr>
          <w:rFonts w:ascii="Times New Roman" w:hAnsi="Times New Roman"/>
          <w:szCs w:val="18"/>
        </w:rPr>
        <w:t>tramite e-mail</w:t>
      </w:r>
      <w:r>
        <w:rPr>
          <w:rFonts w:ascii="Times New Roman" w:hAnsi="Times New Roman"/>
          <w:szCs w:val="18"/>
        </w:rPr>
        <w:t xml:space="preserve"> (daniela.villani@unicatt.it)</w:t>
      </w:r>
      <w:r w:rsidR="007C6B4E">
        <w:rPr>
          <w:rFonts w:ascii="Times New Roman" w:hAnsi="Times New Roman"/>
          <w:szCs w:val="18"/>
        </w:rPr>
        <w:t>, oppure su appuntamento</w:t>
      </w:r>
      <w:r w:rsidR="007C6B4E" w:rsidRPr="00952D61">
        <w:t>.</w:t>
      </w:r>
    </w:p>
    <w:p w14:paraId="5B5981F7" w14:textId="29F52392" w:rsidR="00952D61" w:rsidRPr="00952D61" w:rsidRDefault="003A3E45" w:rsidP="004758FF">
      <w:pPr>
        <w:pStyle w:val="Testo2"/>
      </w:pPr>
      <w:r>
        <w:t xml:space="preserve">La </w:t>
      </w:r>
      <w:r w:rsidR="00A776FA" w:rsidRPr="00952D61">
        <w:t>Prof.</w:t>
      </w:r>
      <w:r>
        <w:t>ssa</w:t>
      </w:r>
      <w:r w:rsidR="00A776FA" w:rsidRPr="00952D61">
        <w:t xml:space="preserve"> </w:t>
      </w:r>
      <w:r w:rsidR="00952D61" w:rsidRPr="00952D61">
        <w:t xml:space="preserve">Sonia Ranieri riceve </w:t>
      </w:r>
      <w:r w:rsidR="00AB6835" w:rsidRPr="00134CD6">
        <w:t>le studentesse e gli studenti</w:t>
      </w:r>
      <w:r w:rsidR="00AB6835" w:rsidRPr="00952D61">
        <w:t xml:space="preserve"> </w:t>
      </w:r>
      <w:r w:rsidR="00952D61" w:rsidRPr="00952D61">
        <w:t xml:space="preserve">il </w:t>
      </w:r>
      <w:r w:rsidR="00766CF3">
        <w:t>mercoledì</w:t>
      </w:r>
      <w:r w:rsidR="00952D61" w:rsidRPr="00952D61">
        <w:t xml:space="preserve"> dalle ore 14,00 presso il Centro di Ateneo Studi e Ricerche sulla Famiglia, </w:t>
      </w:r>
      <w:r w:rsidR="007A6B3E" w:rsidRPr="00310DAE">
        <w:rPr>
          <w:rFonts w:ascii="Times New Roman" w:hAnsi="Times New Roman"/>
          <w:szCs w:val="18"/>
        </w:rPr>
        <w:t xml:space="preserve">previa comunicazione </w:t>
      </w:r>
      <w:r w:rsidR="007A6B3E" w:rsidRPr="00AF56B6">
        <w:rPr>
          <w:rFonts w:ascii="Times New Roman" w:hAnsi="Times New Roman"/>
          <w:szCs w:val="18"/>
        </w:rPr>
        <w:t>tramite e-mail</w:t>
      </w:r>
      <w:r>
        <w:rPr>
          <w:rFonts w:ascii="Times New Roman" w:hAnsi="Times New Roman"/>
          <w:szCs w:val="18"/>
        </w:rPr>
        <w:t xml:space="preserve"> </w:t>
      </w:r>
      <w:r w:rsidRPr="003A3E45">
        <w:rPr>
          <w:rFonts w:ascii="Times New Roman" w:hAnsi="Times New Roman"/>
          <w:szCs w:val="18"/>
        </w:rPr>
        <w:t>(sonia.ranieri@unicatt.it)</w:t>
      </w:r>
      <w:r w:rsidR="007A6B3E">
        <w:rPr>
          <w:rFonts w:ascii="Times New Roman" w:hAnsi="Times New Roman"/>
          <w:szCs w:val="18"/>
        </w:rPr>
        <w:t>, oppure su appuntamento</w:t>
      </w:r>
      <w:r w:rsidR="00952D61" w:rsidRPr="00952D61">
        <w:t>.</w:t>
      </w:r>
    </w:p>
    <w:sectPr w:rsidR="00952D61" w:rsidRPr="00952D61" w:rsidSect="00E47B2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0692C" w14:textId="77777777" w:rsidR="00CB3568" w:rsidRDefault="00CB3568" w:rsidP="00A85E24">
      <w:pPr>
        <w:spacing w:line="240" w:lineRule="auto"/>
      </w:pPr>
      <w:r>
        <w:separator/>
      </w:r>
    </w:p>
  </w:endnote>
  <w:endnote w:type="continuationSeparator" w:id="0">
    <w:p w14:paraId="748C9848" w14:textId="77777777" w:rsidR="00CB3568" w:rsidRDefault="00CB3568" w:rsidP="00A85E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30D4A" w14:textId="77777777" w:rsidR="00CB3568" w:rsidRDefault="00CB3568" w:rsidP="00A85E24">
      <w:pPr>
        <w:spacing w:line="240" w:lineRule="auto"/>
      </w:pPr>
      <w:r>
        <w:separator/>
      </w:r>
    </w:p>
  </w:footnote>
  <w:footnote w:type="continuationSeparator" w:id="0">
    <w:p w14:paraId="276E49F3" w14:textId="77777777" w:rsidR="00CB3568" w:rsidRDefault="00CB3568" w:rsidP="00A85E24">
      <w:pPr>
        <w:spacing w:line="240" w:lineRule="auto"/>
      </w:pPr>
      <w:r>
        <w:continuationSeparator/>
      </w:r>
    </w:p>
  </w:footnote>
  <w:footnote w:id="1">
    <w:p w14:paraId="29875045" w14:textId="77777777" w:rsidR="00116EF5" w:rsidRDefault="00116EF5" w:rsidP="00116EF5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3C027C7F" w14:textId="471F2196" w:rsidR="00116EF5" w:rsidRDefault="00116EF5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ADE"/>
    <w:rsid w:val="000066EC"/>
    <w:rsid w:val="00087CD7"/>
    <w:rsid w:val="00096E6B"/>
    <w:rsid w:val="000C67B1"/>
    <w:rsid w:val="00111240"/>
    <w:rsid w:val="00111334"/>
    <w:rsid w:val="00116EF5"/>
    <w:rsid w:val="00134CD6"/>
    <w:rsid w:val="001762BA"/>
    <w:rsid w:val="00182409"/>
    <w:rsid w:val="001860AC"/>
    <w:rsid w:val="00197DE2"/>
    <w:rsid w:val="001A74AD"/>
    <w:rsid w:val="001A7D38"/>
    <w:rsid w:val="001D1C81"/>
    <w:rsid w:val="001E18E5"/>
    <w:rsid w:val="001E6C37"/>
    <w:rsid w:val="00201F4B"/>
    <w:rsid w:val="00215F44"/>
    <w:rsid w:val="0024150A"/>
    <w:rsid w:val="00242980"/>
    <w:rsid w:val="002B0821"/>
    <w:rsid w:val="002B19EB"/>
    <w:rsid w:val="002B240C"/>
    <w:rsid w:val="002C260B"/>
    <w:rsid w:val="002C58E8"/>
    <w:rsid w:val="002E2968"/>
    <w:rsid w:val="002E564D"/>
    <w:rsid w:val="002F2B16"/>
    <w:rsid w:val="00303CB7"/>
    <w:rsid w:val="00323EB3"/>
    <w:rsid w:val="0032641E"/>
    <w:rsid w:val="0032711D"/>
    <w:rsid w:val="00366098"/>
    <w:rsid w:val="003A15C9"/>
    <w:rsid w:val="003A3E45"/>
    <w:rsid w:val="003D0471"/>
    <w:rsid w:val="003D289F"/>
    <w:rsid w:val="003F0744"/>
    <w:rsid w:val="004329D9"/>
    <w:rsid w:val="004610ED"/>
    <w:rsid w:val="004758FF"/>
    <w:rsid w:val="0048244B"/>
    <w:rsid w:val="004923A2"/>
    <w:rsid w:val="004C7D18"/>
    <w:rsid w:val="004D1217"/>
    <w:rsid w:val="004D6008"/>
    <w:rsid w:val="004E706E"/>
    <w:rsid w:val="00501F1A"/>
    <w:rsid w:val="00502003"/>
    <w:rsid w:val="00504514"/>
    <w:rsid w:val="0050745B"/>
    <w:rsid w:val="00523B53"/>
    <w:rsid w:val="005677FC"/>
    <w:rsid w:val="00571C48"/>
    <w:rsid w:val="00583202"/>
    <w:rsid w:val="005A087A"/>
    <w:rsid w:val="005B0284"/>
    <w:rsid w:val="005C245E"/>
    <w:rsid w:val="005C788B"/>
    <w:rsid w:val="005D32C6"/>
    <w:rsid w:val="005E7355"/>
    <w:rsid w:val="00662C35"/>
    <w:rsid w:val="006A72A2"/>
    <w:rsid w:val="006C6724"/>
    <w:rsid w:val="006D50F2"/>
    <w:rsid w:val="006F1772"/>
    <w:rsid w:val="00722835"/>
    <w:rsid w:val="007340FB"/>
    <w:rsid w:val="00756E84"/>
    <w:rsid w:val="00766CF3"/>
    <w:rsid w:val="0079317B"/>
    <w:rsid w:val="007A6B3E"/>
    <w:rsid w:val="007C6B4E"/>
    <w:rsid w:val="007D6210"/>
    <w:rsid w:val="007E4771"/>
    <w:rsid w:val="00823C39"/>
    <w:rsid w:val="00840920"/>
    <w:rsid w:val="00856DDA"/>
    <w:rsid w:val="00867F07"/>
    <w:rsid w:val="008847FC"/>
    <w:rsid w:val="008912C4"/>
    <w:rsid w:val="008B51E4"/>
    <w:rsid w:val="008C32A5"/>
    <w:rsid w:val="008E189C"/>
    <w:rsid w:val="009348CA"/>
    <w:rsid w:val="00940DA2"/>
    <w:rsid w:val="00952D61"/>
    <w:rsid w:val="00956E4B"/>
    <w:rsid w:val="00961FD4"/>
    <w:rsid w:val="009B05AF"/>
    <w:rsid w:val="009D25CC"/>
    <w:rsid w:val="009F714D"/>
    <w:rsid w:val="00A012BA"/>
    <w:rsid w:val="00A05A48"/>
    <w:rsid w:val="00A1699B"/>
    <w:rsid w:val="00A255AA"/>
    <w:rsid w:val="00A52695"/>
    <w:rsid w:val="00A6087E"/>
    <w:rsid w:val="00A776FA"/>
    <w:rsid w:val="00A85E24"/>
    <w:rsid w:val="00A87544"/>
    <w:rsid w:val="00A87DFB"/>
    <w:rsid w:val="00AA2C02"/>
    <w:rsid w:val="00AB6835"/>
    <w:rsid w:val="00AF1503"/>
    <w:rsid w:val="00B20AA5"/>
    <w:rsid w:val="00B2750B"/>
    <w:rsid w:val="00B3086E"/>
    <w:rsid w:val="00B424D9"/>
    <w:rsid w:val="00B51448"/>
    <w:rsid w:val="00B5593A"/>
    <w:rsid w:val="00B84665"/>
    <w:rsid w:val="00B85ED1"/>
    <w:rsid w:val="00BD484C"/>
    <w:rsid w:val="00BD4EAB"/>
    <w:rsid w:val="00BF3A05"/>
    <w:rsid w:val="00C74177"/>
    <w:rsid w:val="00C9772A"/>
    <w:rsid w:val="00CB19A6"/>
    <w:rsid w:val="00CB3568"/>
    <w:rsid w:val="00CD222D"/>
    <w:rsid w:val="00CF0494"/>
    <w:rsid w:val="00D035EE"/>
    <w:rsid w:val="00D1554C"/>
    <w:rsid w:val="00D22011"/>
    <w:rsid w:val="00D2503A"/>
    <w:rsid w:val="00D66ADE"/>
    <w:rsid w:val="00DC3C58"/>
    <w:rsid w:val="00DC5747"/>
    <w:rsid w:val="00DF0A0A"/>
    <w:rsid w:val="00E071A4"/>
    <w:rsid w:val="00E149F1"/>
    <w:rsid w:val="00E315AA"/>
    <w:rsid w:val="00E47B27"/>
    <w:rsid w:val="00E647D0"/>
    <w:rsid w:val="00E94077"/>
    <w:rsid w:val="00E9520D"/>
    <w:rsid w:val="00EB7EA3"/>
    <w:rsid w:val="00EC29CE"/>
    <w:rsid w:val="00EC7287"/>
    <w:rsid w:val="00EF0DDB"/>
    <w:rsid w:val="00F10E64"/>
    <w:rsid w:val="00F46FA2"/>
    <w:rsid w:val="00F54F0B"/>
    <w:rsid w:val="00F653D9"/>
    <w:rsid w:val="00F8486E"/>
    <w:rsid w:val="00FE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70473"/>
  <w15:docId w15:val="{1C20F349-EF53-4FEC-9F61-EF4E38F2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74177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semiHidden/>
    <w:unhideWhenUsed/>
    <w:rsid w:val="009F714D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F714D"/>
    <w:rPr>
      <w:rFonts w:eastAsia="MS Mincho"/>
      <w:sz w:val="18"/>
      <w:szCs w:val="18"/>
    </w:rPr>
  </w:style>
  <w:style w:type="character" w:styleId="Rimandocommento">
    <w:name w:val="annotation reference"/>
    <w:basedOn w:val="Carpredefinitoparagrafo"/>
    <w:semiHidden/>
    <w:unhideWhenUsed/>
    <w:rsid w:val="009F714D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9F714D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9F714D"/>
    <w:rPr>
      <w:rFonts w:eastAsia="MS Mincho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9F714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9F714D"/>
    <w:rPr>
      <w:rFonts w:eastAsia="MS Mincho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A85E2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5E24"/>
    <w:rPr>
      <w:rFonts w:eastAsia="MS Mincho"/>
      <w:szCs w:val="24"/>
    </w:rPr>
  </w:style>
  <w:style w:type="paragraph" w:styleId="Pidipagina">
    <w:name w:val="footer"/>
    <w:basedOn w:val="Normale"/>
    <w:link w:val="PidipaginaCarattere"/>
    <w:unhideWhenUsed/>
    <w:rsid w:val="00A85E2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85E24"/>
    <w:rPr>
      <w:rFonts w:eastAsia="MS Mincho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58320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83202"/>
    <w:rPr>
      <w:rFonts w:eastAsia="MS Mincho"/>
    </w:rPr>
  </w:style>
  <w:style w:type="character" w:styleId="Rimandonotaapidipagina">
    <w:name w:val="footnote reference"/>
    <w:basedOn w:val="Carpredefinitoparagrafo"/>
    <w:semiHidden/>
    <w:unhideWhenUsed/>
    <w:rsid w:val="00583202"/>
    <w:rPr>
      <w:vertAlign w:val="superscript"/>
    </w:rPr>
  </w:style>
  <w:style w:type="character" w:styleId="Collegamentoipertestuale">
    <w:name w:val="Hyperlink"/>
    <w:basedOn w:val="Carpredefinitoparagrafo"/>
    <w:unhideWhenUsed/>
    <w:rsid w:val="00583202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48244B"/>
    <w:rPr>
      <w:rFonts w:eastAsia="MS Mincho"/>
      <w:szCs w:val="24"/>
    </w:rPr>
  </w:style>
  <w:style w:type="character" w:customStyle="1" w:styleId="cf01">
    <w:name w:val="cf01"/>
    <w:basedOn w:val="Carpredefinitoparagrafo"/>
    <w:rsid w:val="00EB7EA3"/>
    <w:rPr>
      <w:rFonts w:ascii="Segoe UI" w:hAnsi="Segoe UI" w:cs="Segoe UI" w:hint="default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6E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6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stefano-triberti-daniela-villani/la-personalita-online-tracce-digitali-dellidentita-9788809986480-549830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charles-s-carver-michael-f-scheier-marina-giampietro/psicologia-della-personalita-prospettive-teoriche-strumenti-e-contesti-applicativi-ediz-mylab-9788891932075-718385.html" TargetMode="External"/><Relationship Id="rId12" Type="http://schemas.openxmlformats.org/officeDocument/2006/relationships/hyperlink" Target="https://librerie.unicatt.it/scheda-libro/raffaella-iafrate-rosa-rosnati-anna-bertoni/i-percorsi-di-enrichment-familiare-promuovere-legami-generativi-9788834356791-3948191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ibrerie.unicatt.it/scheda-libro/rete-di-protezione-9788856846614-179393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ibrerie.unicatt.it/scheda-libro/autori-vari/rischi-in-adolescenza-comportamenti-problematici-e-disturbi-emotivi-9788843055265-20971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daniela-villani-lara-bellardita/punti-di-forza-del-carattere-le-leve-della-personalita-per-il-benessere-psicologico-9788891666765-732307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DE21B-9897-F849-BB6B-0160108E3B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5</TotalTime>
  <Pages>3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3</cp:revision>
  <cp:lastPrinted>2003-03-27T09:42:00Z</cp:lastPrinted>
  <dcterms:created xsi:type="dcterms:W3CDTF">2026-06-30T14:14:00Z</dcterms:created>
  <dcterms:modified xsi:type="dcterms:W3CDTF">2026-07-13T08:51:00Z</dcterms:modified>
</cp:coreProperties>
</file>