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C72F" w14:textId="77777777" w:rsidR="008C6EE8" w:rsidRDefault="008C6EE8" w:rsidP="008C6EE8">
      <w:pPr>
        <w:pStyle w:val="Titolo1"/>
        <w:tabs>
          <w:tab w:val="left" w:pos="284"/>
        </w:tabs>
      </w:pPr>
      <w:r>
        <w:t>Diritto amministrativo</w:t>
      </w:r>
    </w:p>
    <w:p w14:paraId="6BBE0820" w14:textId="77777777" w:rsidR="008C6EE8" w:rsidRDefault="008C6EE8" w:rsidP="008C6EE8">
      <w:pPr>
        <w:pStyle w:val="Titolo2"/>
      </w:pPr>
      <w:r>
        <w:t>Prof. Ennio Codini</w:t>
      </w:r>
    </w:p>
    <w:p w14:paraId="25348871" w14:textId="77777777" w:rsidR="009D12EE" w:rsidRDefault="009D12EE" w:rsidP="009D12EE">
      <w:pPr>
        <w:spacing w:before="240" w:after="120"/>
        <w:rPr>
          <w:sz w:val="18"/>
        </w:rPr>
      </w:pPr>
      <w:r w:rsidRPr="0066556A">
        <w:rPr>
          <w:sz w:val="18"/>
        </w:rPr>
        <w:t xml:space="preserve">[L’insegnamento viene mutuato dal </w:t>
      </w:r>
      <w:r w:rsidRPr="002E4E17">
        <w:rPr>
          <w:iCs/>
          <w:sz w:val="18"/>
        </w:rPr>
        <w:t>Corso di laurea magistrale in</w:t>
      </w:r>
      <w:r>
        <w:rPr>
          <w:i/>
          <w:sz w:val="18"/>
        </w:rPr>
        <w:t xml:space="preserve"> </w:t>
      </w:r>
      <w:r w:rsidRPr="002E4E17">
        <w:rPr>
          <w:i/>
          <w:sz w:val="18"/>
        </w:rPr>
        <w:t>Politiche pubbliche</w:t>
      </w:r>
      <w:r>
        <w:rPr>
          <w:i/>
          <w:sz w:val="18"/>
        </w:rPr>
        <w:t xml:space="preserve"> </w:t>
      </w:r>
      <w:r>
        <w:rPr>
          <w:sz w:val="18"/>
        </w:rPr>
        <w:t>con</w:t>
      </w:r>
      <w:r w:rsidRPr="0066556A">
        <w:rPr>
          <w:sz w:val="18"/>
        </w:rPr>
        <w:t xml:space="preserve"> la denominazione </w:t>
      </w:r>
      <w:r>
        <w:rPr>
          <w:sz w:val="18"/>
        </w:rPr>
        <w:t>“</w:t>
      </w:r>
      <w:r>
        <w:rPr>
          <w:b/>
          <w:bCs/>
          <w:i/>
          <w:iCs/>
          <w:sz w:val="18"/>
        </w:rPr>
        <w:t>G</w:t>
      </w:r>
      <w:r w:rsidRPr="002E4E17">
        <w:rPr>
          <w:b/>
          <w:bCs/>
          <w:i/>
          <w:iCs/>
          <w:sz w:val="18"/>
        </w:rPr>
        <w:t>overnance per la pubblica amministrazione</w:t>
      </w:r>
      <w:r>
        <w:rPr>
          <w:i/>
          <w:sz w:val="18"/>
        </w:rPr>
        <w:t>”</w:t>
      </w:r>
      <w:r w:rsidRPr="0066556A">
        <w:rPr>
          <w:sz w:val="18"/>
        </w:rPr>
        <w:t>]</w:t>
      </w:r>
    </w:p>
    <w:p w14:paraId="6B632220" w14:textId="77777777" w:rsidR="009D12EE" w:rsidRDefault="009D12EE" w:rsidP="009D12EE">
      <w:pPr>
        <w:spacing w:before="240" w:after="120"/>
        <w:rPr>
          <w:sz w:val="18"/>
        </w:rPr>
      </w:pPr>
      <w:r w:rsidRPr="0066556A">
        <w:rPr>
          <w:sz w:val="18"/>
        </w:rPr>
        <w:t xml:space="preserve">[L’insegnamento viene mutuato dal </w:t>
      </w:r>
      <w:r>
        <w:rPr>
          <w:sz w:val="18"/>
        </w:rPr>
        <w:t>C</w:t>
      </w:r>
      <w:r w:rsidRPr="0066556A">
        <w:rPr>
          <w:sz w:val="18"/>
        </w:rPr>
        <w:t>orso di laurea</w:t>
      </w:r>
      <w:r>
        <w:rPr>
          <w:sz w:val="18"/>
        </w:rPr>
        <w:t xml:space="preserve"> </w:t>
      </w:r>
      <w:r w:rsidRPr="0066556A">
        <w:rPr>
          <w:sz w:val="18"/>
        </w:rPr>
        <w:t xml:space="preserve">in </w:t>
      </w:r>
      <w:r w:rsidRPr="00900DEE">
        <w:rPr>
          <w:i/>
          <w:sz w:val="18"/>
        </w:rPr>
        <w:t>Scienze politiche e delle relazioni internazionali</w:t>
      </w:r>
      <w:r>
        <w:rPr>
          <w:i/>
          <w:sz w:val="18"/>
        </w:rPr>
        <w:t xml:space="preserve"> </w:t>
      </w:r>
      <w:r w:rsidRPr="002E4E17">
        <w:rPr>
          <w:iCs/>
          <w:sz w:val="18"/>
        </w:rPr>
        <w:t>e</w:t>
      </w:r>
      <w:r>
        <w:rPr>
          <w:i/>
          <w:sz w:val="18"/>
        </w:rPr>
        <w:t xml:space="preserve"> </w:t>
      </w:r>
      <w:r>
        <w:rPr>
          <w:sz w:val="18"/>
        </w:rPr>
        <w:t>con</w:t>
      </w:r>
      <w:r w:rsidRPr="0066556A">
        <w:rPr>
          <w:sz w:val="18"/>
        </w:rPr>
        <w:t xml:space="preserve"> la denominazione </w:t>
      </w:r>
      <w:r>
        <w:rPr>
          <w:sz w:val="18"/>
        </w:rPr>
        <w:t>“</w:t>
      </w:r>
      <w:r>
        <w:rPr>
          <w:b/>
          <w:bCs/>
          <w:i/>
          <w:iCs/>
          <w:sz w:val="18"/>
        </w:rPr>
        <w:t>I</w:t>
      </w:r>
      <w:r w:rsidRPr="002E4E17">
        <w:rPr>
          <w:b/>
          <w:bCs/>
          <w:i/>
          <w:iCs/>
          <w:sz w:val="18"/>
        </w:rPr>
        <w:t>stituzioni di diritto amministrativo</w:t>
      </w:r>
      <w:r>
        <w:rPr>
          <w:i/>
          <w:sz w:val="18"/>
        </w:rPr>
        <w:t>”</w:t>
      </w:r>
      <w:r w:rsidRPr="0066556A">
        <w:rPr>
          <w:sz w:val="18"/>
        </w:rPr>
        <w:t>]</w:t>
      </w:r>
    </w:p>
    <w:p w14:paraId="6D1049BB" w14:textId="77777777" w:rsidR="008C6EE8" w:rsidRDefault="008C6EE8" w:rsidP="008C6EE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4E97F73" w14:textId="77777777" w:rsidR="006943E6" w:rsidRDefault="006943E6" w:rsidP="006943E6">
      <w:r>
        <w:t xml:space="preserve">Il corso si rivolge a studenti con scarsa o nulla conoscenza della materia ed ha quale obiettivo quello di condurre gli studenti stessi a fare propri il linguaggio </w:t>
      </w:r>
      <w:r w:rsidRPr="00505747">
        <w:t xml:space="preserve">e i principi </w:t>
      </w:r>
      <w:r>
        <w:t>di tale ramo del diritto</w:t>
      </w:r>
      <w:r w:rsidRPr="00505747">
        <w:t>, a conoscer</w:t>
      </w:r>
      <w:r>
        <w:t>e nei tratti essenziali l’organizzazione e l’attività delle pubbliche amministrazioni e</w:t>
      </w:r>
      <w:r w:rsidRPr="00505747">
        <w:t xml:space="preserve"> ad acquisire</w:t>
      </w:r>
      <w:r>
        <w:t xml:space="preserve"> i</w:t>
      </w:r>
      <w:r w:rsidRPr="00505747">
        <w:t>l metodo proprio dei giuristi che si misurano</w:t>
      </w:r>
      <w:r>
        <w:t xml:space="preserve"> col diritto amministrativo</w:t>
      </w:r>
      <w:r w:rsidRPr="00505747">
        <w:t>, così da potersi</w:t>
      </w:r>
      <w:r>
        <w:t xml:space="preserve"> rapportare con tale realtà in modo rigoroso e consapevole.</w:t>
      </w:r>
    </w:p>
    <w:p w14:paraId="2CCB23A3" w14:textId="77777777" w:rsidR="006943E6" w:rsidRDefault="006943E6" w:rsidP="006943E6">
      <w:r>
        <w:t>Ci si attende che lo studente giunga ad apprezzare la rilevanza del diritto amministrativo, a leggere la realtà della pubblica amministrazione, in quanto regolata da tale diritto, in modo fondamentalmente corretto, a integrare la conoscenza del diritto amministrativo nell’insieme dei suoi studi concernenti la pubblica amministrazione e a poter affrontare problemi comunque inerenti quest’ultima tenendo conto in modo critico dei condizionamenti e delle possibilità che si legano al diritto amministrativo.</w:t>
      </w:r>
    </w:p>
    <w:p w14:paraId="0822FB49" w14:textId="77777777" w:rsidR="008C6EE8" w:rsidRDefault="008C6EE8" w:rsidP="008C6EE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10ED58B" w14:textId="77777777" w:rsidR="006943E6" w:rsidRDefault="006943E6" w:rsidP="006943E6">
      <w:r>
        <w:t>A partire da una riflessione su alcune nozioni di base e sui principi costituzionali, nel corso si analizzano l’organizzazione (a livello statale così come a livello di regioni ed enti locali) e l’attività (atti, procedimenti) delle pubbliche amministrazioni, la responsabilità di queste ultime, le relative posizioni giuridiche dei privati e la loro tutela giurisdizionale.</w:t>
      </w:r>
    </w:p>
    <w:p w14:paraId="71230DE9" w14:textId="2C5D2AD7" w:rsidR="008C6EE8" w:rsidRDefault="008C6EE8" w:rsidP="008C6EE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7A4903">
        <w:rPr>
          <w:rStyle w:val="Rimandonotaapidipagina"/>
          <w:b/>
          <w:i/>
          <w:sz w:val="18"/>
        </w:rPr>
        <w:footnoteReference w:id="1"/>
      </w:r>
    </w:p>
    <w:p w14:paraId="68D98A5E" w14:textId="40D8D7A7" w:rsidR="008C6EE8" w:rsidRPr="0056361B" w:rsidRDefault="008C6EE8" w:rsidP="00510007">
      <w:pPr>
        <w:pStyle w:val="Testo1"/>
        <w:spacing w:line="220" w:lineRule="atLeast"/>
        <w:rPr>
          <w:spacing w:val="-5"/>
        </w:rPr>
      </w:pPr>
      <w:r w:rsidRPr="00510007">
        <w:rPr>
          <w:spacing w:val="-5"/>
        </w:rPr>
        <w:t>G. Corso, Manuale di diritto amministrativo,</w:t>
      </w:r>
      <w:r w:rsidRPr="0056361B">
        <w:rPr>
          <w:spacing w:val="-5"/>
        </w:rPr>
        <w:t xml:space="preserve"> Giappichelli, Torino, ult. ed.</w:t>
      </w:r>
      <w:r w:rsidR="00E96EDC">
        <w:rPr>
          <w:spacing w:val="-5"/>
        </w:rPr>
        <w:t xml:space="preserve"> </w:t>
      </w:r>
      <w:r w:rsidR="007A4903">
        <w:rPr>
          <w:spacing w:val="-5"/>
        </w:rPr>
        <w:t xml:space="preserve"> </w:t>
      </w:r>
      <w:bookmarkStart w:id="0" w:name="_Hlk170391661"/>
      <w:r w:rsidR="007A4903">
        <w:rPr>
          <w:rFonts w:ascii="Times New Roman" w:hAnsi="Times New Roman"/>
          <w:i/>
          <w:color w:val="0070C0"/>
          <w:szCs w:val="18"/>
        </w:rPr>
        <w:fldChar w:fldCharType="begin"/>
      </w:r>
      <w:r w:rsidR="007A4903">
        <w:rPr>
          <w:rFonts w:ascii="Times New Roman" w:hAnsi="Times New Roman"/>
          <w:i/>
          <w:color w:val="0070C0"/>
          <w:szCs w:val="18"/>
        </w:rPr>
        <w:instrText>HYPERLINK "https://librerie.unicatt.it/scheda-libro/guido-corso/manuale-di-diritto-amministrativo-9791221119879-3956830.html"</w:instrText>
      </w:r>
      <w:r w:rsidR="007A4903">
        <w:rPr>
          <w:rFonts w:ascii="Times New Roman" w:hAnsi="Times New Roman"/>
          <w:i/>
          <w:color w:val="0070C0"/>
          <w:szCs w:val="18"/>
        </w:rPr>
      </w:r>
      <w:r w:rsidR="007A4903">
        <w:rPr>
          <w:rFonts w:ascii="Times New Roman" w:hAnsi="Times New Roman"/>
          <w:i/>
          <w:color w:val="0070C0"/>
          <w:szCs w:val="18"/>
        </w:rPr>
        <w:fldChar w:fldCharType="separate"/>
      </w:r>
      <w:r w:rsidR="007A4903" w:rsidRPr="007A4903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7A4903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C9E398C" w14:textId="77777777" w:rsidR="008C6EE8" w:rsidRDefault="008C6EE8" w:rsidP="008C6EE8">
      <w:pPr>
        <w:pStyle w:val="Testo1"/>
        <w:spacing w:line="220" w:lineRule="atLeast"/>
        <w:rPr>
          <w:spacing w:val="-5"/>
        </w:rPr>
      </w:pPr>
      <w:r>
        <w:rPr>
          <w:spacing w:val="-5"/>
        </w:rPr>
        <w:t xml:space="preserve">Indicazioni più specifiche verranno date a lezione e tramite </w:t>
      </w:r>
      <w:r w:rsidRPr="007737D6">
        <w:rPr>
          <w:i/>
          <w:spacing w:val="-5"/>
        </w:rPr>
        <w:t>Blackboard</w:t>
      </w:r>
      <w:r>
        <w:rPr>
          <w:spacing w:val="-5"/>
        </w:rPr>
        <w:t>.</w:t>
      </w:r>
    </w:p>
    <w:p w14:paraId="5D12A44C" w14:textId="77777777" w:rsidR="008C6EE8" w:rsidRDefault="008C6EE8" w:rsidP="008C6EE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2F35DBF1" w14:textId="77777777" w:rsidR="008C6EE8" w:rsidRDefault="008C6EE8" w:rsidP="008C6EE8">
      <w:pPr>
        <w:pStyle w:val="Testo2"/>
      </w:pPr>
      <w:r>
        <w:t xml:space="preserve">Accanto alle lezioni in aula è previsto l’utilizzo di </w:t>
      </w:r>
      <w:r w:rsidRPr="007737D6">
        <w:rPr>
          <w:i/>
        </w:rPr>
        <w:t>Blackboard</w:t>
      </w:r>
      <w:r>
        <w:t>.</w:t>
      </w:r>
    </w:p>
    <w:p w14:paraId="40436858" w14:textId="77777777" w:rsidR="008C6EE8" w:rsidRDefault="008C6EE8" w:rsidP="008C6EE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161073C" w14:textId="2C872128" w:rsidR="006943E6" w:rsidRPr="00510007" w:rsidRDefault="00F90E7A" w:rsidP="00F90E7A">
      <w:pPr>
        <w:pStyle w:val="Testo2"/>
      </w:pPr>
      <w:r w:rsidRPr="00510007">
        <w:t>La prova d’esame si svolgerà nella forma di un colloquio volto a saggiare la capacità dello studente di comprendere e descrivere la realtà della pubblica amministrazione considerata dal punto di vista del diritto amministrativo a partire da interrogativi inerenti gli istituti di base nonché i principi e la loro applicazione.</w:t>
      </w:r>
    </w:p>
    <w:p w14:paraId="3F15E75F" w14:textId="05FF9DC3" w:rsidR="008C6EE8" w:rsidRDefault="009D2798" w:rsidP="002A7B67">
      <w:pPr>
        <w:pStyle w:val="Testo2"/>
        <w:spacing w:before="240" w:after="120"/>
        <w:ind w:firstLine="0"/>
        <w:rPr>
          <w:b/>
          <w:i/>
        </w:rPr>
      </w:pPr>
      <w:r w:rsidRPr="002A7B67">
        <w:rPr>
          <w:b/>
          <w:bCs/>
          <w:i/>
          <w:iCs/>
        </w:rPr>
        <w:t>A</w:t>
      </w:r>
      <w:r w:rsidR="008C6EE8">
        <w:rPr>
          <w:b/>
          <w:i/>
        </w:rPr>
        <w:t>VVERTENZE E PREREQUISITI</w:t>
      </w:r>
    </w:p>
    <w:p w14:paraId="465A021A" w14:textId="40398239" w:rsidR="008C6EE8" w:rsidRDefault="008C6EE8" w:rsidP="008C6EE8">
      <w:pPr>
        <w:pStyle w:val="Testo2"/>
      </w:pPr>
      <w:r w:rsidRPr="007F1DC9">
        <w:t xml:space="preserve">Non </w:t>
      </w:r>
      <w:r>
        <w:t>sono indicati particolari</w:t>
      </w:r>
      <w:r w:rsidRPr="007F1DC9">
        <w:t xml:space="preserve"> prerequisiti necessari per frequentare il corso</w:t>
      </w:r>
    </w:p>
    <w:p w14:paraId="060F6A14" w14:textId="77777777" w:rsidR="008C6EE8" w:rsidRPr="009D2798" w:rsidRDefault="009D2798" w:rsidP="009D2798">
      <w:pPr>
        <w:pStyle w:val="Testo2"/>
        <w:spacing w:before="120"/>
        <w:rPr>
          <w:i/>
        </w:rPr>
      </w:pPr>
      <w:r>
        <w:rPr>
          <w:i/>
        </w:rPr>
        <w:t>O</w:t>
      </w:r>
      <w:r w:rsidRPr="009D2798">
        <w:rPr>
          <w:i/>
        </w:rPr>
        <w:t>rario e luogo di ricevimento</w:t>
      </w:r>
    </w:p>
    <w:p w14:paraId="18653172" w14:textId="77777777" w:rsidR="002D5E17" w:rsidRPr="002D5E17" w:rsidRDefault="008C6EE8" w:rsidP="008C6EE8">
      <w:pPr>
        <w:pStyle w:val="Testo2"/>
      </w:pPr>
      <w:r>
        <w:t xml:space="preserve">Il Prof. Ennio Codini comunicherà a lezione e tramite </w:t>
      </w:r>
      <w:r w:rsidRPr="007737D6">
        <w:rPr>
          <w:i/>
        </w:rPr>
        <w:t>Blackboard</w:t>
      </w:r>
      <w:r>
        <w:t xml:space="preserve"> le modalità di ricevimento degli studenti tenendo conto delle esigenze espresse dagli stessi.</w:t>
      </w:r>
    </w:p>
    <w:sectPr w:rsidR="002D5E17" w:rsidRPr="002D5E1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23196" w14:textId="77777777" w:rsidR="00F36B4A" w:rsidRDefault="00F36B4A" w:rsidP="008C6EE8">
      <w:pPr>
        <w:spacing w:line="240" w:lineRule="auto"/>
      </w:pPr>
      <w:r>
        <w:separator/>
      </w:r>
    </w:p>
  </w:endnote>
  <w:endnote w:type="continuationSeparator" w:id="0">
    <w:p w14:paraId="567BEE10" w14:textId="77777777" w:rsidR="00F36B4A" w:rsidRDefault="00F36B4A" w:rsidP="008C6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6D71" w14:textId="77777777" w:rsidR="00F36B4A" w:rsidRDefault="00F36B4A" w:rsidP="008C6EE8">
      <w:pPr>
        <w:spacing w:line="240" w:lineRule="auto"/>
      </w:pPr>
      <w:r>
        <w:separator/>
      </w:r>
    </w:p>
  </w:footnote>
  <w:footnote w:type="continuationSeparator" w:id="0">
    <w:p w14:paraId="327745EB" w14:textId="77777777" w:rsidR="00F36B4A" w:rsidRDefault="00F36B4A" w:rsidP="008C6EE8">
      <w:pPr>
        <w:spacing w:line="240" w:lineRule="auto"/>
      </w:pPr>
      <w:r>
        <w:continuationSeparator/>
      </w:r>
    </w:p>
  </w:footnote>
  <w:footnote w:id="1">
    <w:p w14:paraId="0D414496" w14:textId="13E3BEA1" w:rsidR="007A4903" w:rsidRDefault="007A490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E8"/>
    <w:rsid w:val="0000658C"/>
    <w:rsid w:val="000D5F2F"/>
    <w:rsid w:val="00100B4E"/>
    <w:rsid w:val="001775D4"/>
    <w:rsid w:val="00187B99"/>
    <w:rsid w:val="002014DD"/>
    <w:rsid w:val="00297201"/>
    <w:rsid w:val="002A7B67"/>
    <w:rsid w:val="002D5E17"/>
    <w:rsid w:val="0033618F"/>
    <w:rsid w:val="00365D97"/>
    <w:rsid w:val="004830EC"/>
    <w:rsid w:val="004D1217"/>
    <w:rsid w:val="004D6008"/>
    <w:rsid w:val="00510007"/>
    <w:rsid w:val="00542FC2"/>
    <w:rsid w:val="00602481"/>
    <w:rsid w:val="0062259E"/>
    <w:rsid w:val="00640794"/>
    <w:rsid w:val="00674049"/>
    <w:rsid w:val="006943E6"/>
    <w:rsid w:val="006E04A3"/>
    <w:rsid w:val="006E6899"/>
    <w:rsid w:val="006F1772"/>
    <w:rsid w:val="00707FEC"/>
    <w:rsid w:val="007A4903"/>
    <w:rsid w:val="007F3900"/>
    <w:rsid w:val="008407F8"/>
    <w:rsid w:val="008942E7"/>
    <w:rsid w:val="008A1204"/>
    <w:rsid w:val="008A1321"/>
    <w:rsid w:val="008A4E90"/>
    <w:rsid w:val="008B02A6"/>
    <w:rsid w:val="008C6EE8"/>
    <w:rsid w:val="00900CCA"/>
    <w:rsid w:val="00924B77"/>
    <w:rsid w:val="00940DA2"/>
    <w:rsid w:val="00940EBB"/>
    <w:rsid w:val="009D12EE"/>
    <w:rsid w:val="009D2798"/>
    <w:rsid w:val="009E055C"/>
    <w:rsid w:val="00A74F6F"/>
    <w:rsid w:val="00AD7557"/>
    <w:rsid w:val="00B50C5D"/>
    <w:rsid w:val="00B51253"/>
    <w:rsid w:val="00B525CC"/>
    <w:rsid w:val="00B7742B"/>
    <w:rsid w:val="00C66D6F"/>
    <w:rsid w:val="00C927D9"/>
    <w:rsid w:val="00CE0B2E"/>
    <w:rsid w:val="00D404F2"/>
    <w:rsid w:val="00E607E6"/>
    <w:rsid w:val="00E873FC"/>
    <w:rsid w:val="00E96EDC"/>
    <w:rsid w:val="00F36B4A"/>
    <w:rsid w:val="00F720B1"/>
    <w:rsid w:val="00F9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208503F8"/>
  <w15:docId w15:val="{98A8D314-641F-4D34-816B-1AA8EDB2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C6EE8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C6EE8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6EE8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8C6EE8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6EE8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rsid w:val="00E96EDC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96EDC"/>
    <w:rPr>
      <w:rFonts w:ascii="Times" w:hAnsi="Times"/>
    </w:rPr>
  </w:style>
  <w:style w:type="character" w:styleId="Rimandonotaapidipagina">
    <w:name w:val="footnote reference"/>
    <w:basedOn w:val="Carpredefinitoparagrafo"/>
    <w:rsid w:val="00E96EDC"/>
    <w:rPr>
      <w:vertAlign w:val="superscript"/>
    </w:rPr>
  </w:style>
  <w:style w:type="character" w:styleId="Collegamentoipertestuale">
    <w:name w:val="Hyperlink"/>
    <w:basedOn w:val="Carpredefinitoparagrafo"/>
    <w:rsid w:val="00E96E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10E0A-1961-478F-861E-BF96493768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5</cp:revision>
  <cp:lastPrinted>2003-03-27T10:42:00Z</cp:lastPrinted>
  <dcterms:created xsi:type="dcterms:W3CDTF">2026-06-24T08:39:00Z</dcterms:created>
  <dcterms:modified xsi:type="dcterms:W3CDTF">2026-08-20T09:32:00Z</dcterms:modified>
</cp:coreProperties>
</file>