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A34E0C" w14:textId="512731F4" w:rsidR="004E626E" w:rsidRPr="00747E45" w:rsidRDefault="006115AE" w:rsidP="004E626E">
      <w:pPr>
        <w:pStyle w:val="Titolo1"/>
        <w:rPr>
          <w:bCs/>
          <w:color w:val="000000" w:themeColor="text1"/>
        </w:rPr>
      </w:pPr>
      <w:r>
        <w:rPr>
          <w:bCs/>
          <w:color w:val="000000" w:themeColor="text1"/>
        </w:rPr>
        <w:t>MARKETING</w:t>
      </w:r>
      <w:r w:rsidR="00C84D6A">
        <w:rPr>
          <w:bCs/>
          <w:color w:val="000000" w:themeColor="text1"/>
        </w:rPr>
        <w:t xml:space="preserve"> STRATEGICO</w:t>
      </w:r>
    </w:p>
    <w:p w14:paraId="6FF5CB91" w14:textId="57D1BFAB" w:rsidR="004E626E" w:rsidRPr="00747E45" w:rsidRDefault="00E72F32" w:rsidP="004E626E">
      <w:pPr>
        <w:pStyle w:val="Titolo2"/>
        <w:rPr>
          <w:color w:val="000000" w:themeColor="text1"/>
        </w:rPr>
      </w:pPr>
      <w:r>
        <w:rPr>
          <w:color w:val="000000" w:themeColor="text1"/>
        </w:rPr>
        <w:t>Prof. Alessandro Iuffmann Ghezzi</w:t>
      </w:r>
    </w:p>
    <w:p w14:paraId="438F7622" w14:textId="0737447B" w:rsidR="004E626E" w:rsidRPr="00747E45" w:rsidRDefault="006115AE" w:rsidP="004E626E">
      <w:pPr>
        <w:pStyle w:val="Titolo3"/>
        <w:jc w:val="both"/>
        <w:rPr>
          <w:i w:val="0"/>
          <w:caps w:val="0"/>
          <w:color w:val="000000" w:themeColor="text1"/>
          <w:sz w:val="20"/>
        </w:rPr>
      </w:pPr>
      <w:r>
        <w:rPr>
          <w:i w:val="0"/>
          <w:caps w:val="0"/>
          <w:color w:val="000000" w:themeColor="text1"/>
          <w:sz w:val="20"/>
        </w:rPr>
        <w:t xml:space="preserve">L’insegnamento di </w:t>
      </w:r>
      <w:r w:rsidR="00C84D6A">
        <w:rPr>
          <w:i w:val="0"/>
          <w:caps w:val="0"/>
          <w:color w:val="000000" w:themeColor="text1"/>
          <w:sz w:val="20"/>
        </w:rPr>
        <w:t>Marketing Strategico</w:t>
      </w:r>
      <w:r>
        <w:rPr>
          <w:i w:val="0"/>
          <w:caps w:val="0"/>
          <w:color w:val="000000" w:themeColor="text1"/>
          <w:sz w:val="20"/>
        </w:rPr>
        <w:t xml:space="preserve"> si propone di fornire agli studenti gli strumenti, sia teorici che applicativi, per comprendere le differenti dimensioni delle politiche di mercato delle imprese. Il corso si articola in due parti. Nella parte di Marketing Strategico si focalizza l’attenzione sui sistemi informativi di marketing, sull’analisi della configurazione dei mercati e dei posizionamenti competitivi, sui criteri di segmentazione dei modelli di consumo, sulla valutazione del ruolo dei canali di vendita nelle relazioni di filiera. Nella parte di Marketing Operativo saranno approfondite le modalità di implementazione dei piani di marketing con particolare riguardo alla gestione delle differenti leve del marketing-mix (prodotto, prezzo, pubblicità, punto di vendita).</w:t>
      </w:r>
    </w:p>
    <w:p w14:paraId="090424C0" w14:textId="77777777" w:rsidR="00FC1101" w:rsidRPr="00747E45" w:rsidRDefault="00A96494" w:rsidP="001A124A">
      <w:pPr>
        <w:spacing w:before="240" w:after="120"/>
        <w:rPr>
          <w:b/>
          <w:i/>
          <w:color w:val="000000" w:themeColor="text1"/>
          <w:sz w:val="18"/>
        </w:rPr>
      </w:pPr>
      <w:r w:rsidRPr="00747E45">
        <w:rPr>
          <w:b/>
          <w:i/>
          <w:color w:val="000000" w:themeColor="text1"/>
          <w:sz w:val="18"/>
        </w:rPr>
        <w:t>OBIETTIVI</w:t>
      </w:r>
      <w:r w:rsidR="004E626E" w:rsidRPr="00747E45">
        <w:rPr>
          <w:b/>
          <w:i/>
          <w:color w:val="000000" w:themeColor="text1"/>
          <w:sz w:val="18"/>
        </w:rPr>
        <w:t xml:space="preserve"> DEL CORSO</w:t>
      </w:r>
      <w:r w:rsidR="00BA0D8F" w:rsidRPr="00747E45">
        <w:rPr>
          <w:b/>
          <w:i/>
          <w:color w:val="000000" w:themeColor="text1"/>
          <w:sz w:val="18"/>
        </w:rPr>
        <w:t xml:space="preserve"> E RISULTATI DI APPRENDIMENTO ATTESI</w:t>
      </w:r>
    </w:p>
    <w:p w14:paraId="7F029624" w14:textId="3D262EAF" w:rsidR="001A124A" w:rsidRPr="00747E45" w:rsidRDefault="006115AE" w:rsidP="001A124A">
      <w:pPr>
        <w:spacing w:before="240" w:after="120"/>
        <w:rPr>
          <w:b/>
          <w:color w:val="000000" w:themeColor="text1"/>
          <w:sz w:val="22"/>
          <w:szCs w:val="22"/>
        </w:rPr>
      </w:pPr>
      <w:r w:rsidRPr="006115AE">
        <w:rPr>
          <w:b/>
          <w:i/>
          <w:color w:val="000000" w:themeColor="text1"/>
          <w:sz w:val="22"/>
          <w:szCs w:val="22"/>
        </w:rPr>
        <w:t>Gli Obiettivi del corso</w:t>
      </w:r>
    </w:p>
    <w:p w14:paraId="4A9F24C9" w14:textId="131D4E61" w:rsidR="005E11B2" w:rsidRPr="005E11B2" w:rsidRDefault="006115AE" w:rsidP="001A124A">
      <w:pPr>
        <w:spacing w:before="240" w:after="120"/>
        <w:rPr>
          <w:color w:val="000000" w:themeColor="text1"/>
          <w:sz w:val="18"/>
        </w:rPr>
      </w:pPr>
      <w:r>
        <w:rPr>
          <w:color w:val="000000" w:themeColor="text1"/>
          <w:sz w:val="18"/>
        </w:rPr>
        <w:t xml:space="preserve">Lo scopo della parte di Marketing Strategico è quello di introdurre le nozioni di base e le conoscenze necessarie per comprendere le decisioni strategiche su cui si basano le politiche di marketing delle imprese. Questa parte prende in esame gli aspetti definitori, le finalità, le funzioni e l’evoluzione dei differenti orientamenti di marketing. </w:t>
      </w:r>
      <w:proofErr w:type="gramStart"/>
      <w:r>
        <w:rPr>
          <w:color w:val="000000" w:themeColor="text1"/>
          <w:sz w:val="18"/>
        </w:rPr>
        <w:t>In particolare</w:t>
      </w:r>
      <w:proofErr w:type="gramEnd"/>
      <w:r>
        <w:rPr>
          <w:color w:val="000000" w:themeColor="text1"/>
          <w:sz w:val="18"/>
        </w:rPr>
        <w:t xml:space="preserve"> analizza l’impatto che i contesti macro-ambientali tendono ad avere sulle politiche di mercato delle imprese, sulle dinamiche degli assetti competitivi nei diversi settori e sul profilo dei modelli di consumo e di acquisto dei prodotti e delle marche. Nell’ambito di questa parte viene dato un particolare rilievo alle strategie di branding facendo riferimento agli insegnamenti ricavabili dalle case histories delle marche di successo</w:t>
      </w:r>
      <w:r w:rsidR="005E11B2">
        <w:rPr>
          <w:color w:val="000000" w:themeColor="text1"/>
          <w:sz w:val="18"/>
        </w:rPr>
        <w:t>.</w:t>
      </w:r>
      <w:r w:rsidR="005E11B2">
        <w:rPr>
          <w:color w:val="000000" w:themeColor="text1"/>
          <w:sz w:val="18"/>
        </w:rPr>
        <w:br/>
      </w:r>
    </w:p>
    <w:p w14:paraId="341A7A7A" w14:textId="77777777" w:rsidR="004E626E" w:rsidRPr="00747E45" w:rsidRDefault="00FC1101" w:rsidP="004E626E">
      <w:pPr>
        <w:rPr>
          <w:b/>
          <w:i/>
          <w:color w:val="000000" w:themeColor="text1"/>
          <w:sz w:val="22"/>
          <w:szCs w:val="22"/>
        </w:rPr>
      </w:pPr>
      <w:r w:rsidRPr="00747E45">
        <w:rPr>
          <w:b/>
          <w:i/>
          <w:color w:val="000000" w:themeColor="text1"/>
          <w:sz w:val="22"/>
          <w:szCs w:val="22"/>
        </w:rPr>
        <w:t>I Risultati di apprendimento attesi</w:t>
      </w:r>
    </w:p>
    <w:p w14:paraId="76D975BB" w14:textId="77777777" w:rsidR="00FC1101" w:rsidRPr="00747E45" w:rsidRDefault="00FC1101" w:rsidP="004E626E">
      <w:pPr>
        <w:rPr>
          <w:b/>
          <w:color w:val="000000" w:themeColor="text1"/>
          <w:sz w:val="22"/>
          <w:szCs w:val="22"/>
        </w:rPr>
      </w:pPr>
    </w:p>
    <w:p w14:paraId="0F8677DB" w14:textId="77777777" w:rsidR="001A124A" w:rsidRPr="00747E45" w:rsidRDefault="001A124A" w:rsidP="004E626E">
      <w:pPr>
        <w:rPr>
          <w:color w:val="000000" w:themeColor="text1"/>
        </w:rPr>
      </w:pPr>
      <w:r w:rsidRPr="00747E45">
        <w:rPr>
          <w:color w:val="000000" w:themeColor="text1"/>
        </w:rPr>
        <w:t>Al termine dell’insegnamento lo studente sarà in grado:</w:t>
      </w:r>
    </w:p>
    <w:p w14:paraId="34B0B5D8" w14:textId="28AC56C8" w:rsidR="004E626E" w:rsidRPr="006115AE" w:rsidRDefault="006115AE" w:rsidP="006115AE">
      <w:pPr>
        <w:pStyle w:val="Paragrafoelenco"/>
        <w:numPr>
          <w:ilvl w:val="0"/>
          <w:numId w:val="7"/>
        </w:numPr>
        <w:rPr>
          <w:color w:val="000000" w:themeColor="text1"/>
        </w:rPr>
      </w:pPr>
      <w:r w:rsidRPr="006115AE">
        <w:rPr>
          <w:color w:val="000000" w:themeColor="text1"/>
        </w:rPr>
        <w:t>definire il concetto di marketing, la sua evoluzione e le dimensioni che ne caratterizzano lo sviluppo in contesti produttivi diversi;</w:t>
      </w:r>
    </w:p>
    <w:p w14:paraId="7A3CFC87" w14:textId="24ED8042" w:rsidR="004E626E" w:rsidRPr="006115AE" w:rsidRDefault="006115AE" w:rsidP="006115AE">
      <w:pPr>
        <w:pStyle w:val="Paragrafoelenco"/>
        <w:numPr>
          <w:ilvl w:val="0"/>
          <w:numId w:val="7"/>
        </w:numPr>
        <w:rPr>
          <w:color w:val="000000" w:themeColor="text1"/>
        </w:rPr>
      </w:pPr>
      <w:r w:rsidRPr="006115AE">
        <w:rPr>
          <w:color w:val="000000" w:themeColor="text1"/>
        </w:rPr>
        <w:t>applicare le metodologie di analisi quali-quantitative più utilizzate per indagare i modelli di consumo;</w:t>
      </w:r>
    </w:p>
    <w:p w14:paraId="10B0B7D0" w14:textId="23F2C097" w:rsidR="00FC1101" w:rsidRPr="006115AE" w:rsidRDefault="006115AE" w:rsidP="006115AE">
      <w:pPr>
        <w:pStyle w:val="Paragrafoelenco"/>
        <w:numPr>
          <w:ilvl w:val="0"/>
          <w:numId w:val="7"/>
        </w:numPr>
        <w:rPr>
          <w:color w:val="000000" w:themeColor="text1"/>
        </w:rPr>
      </w:pPr>
      <w:r w:rsidRPr="006115AE">
        <w:rPr>
          <w:color w:val="000000" w:themeColor="text1"/>
        </w:rPr>
        <w:t>comprendere le basi organizzative della funzione Marketing;</w:t>
      </w:r>
    </w:p>
    <w:p w14:paraId="66886846" w14:textId="67BCC72B" w:rsidR="004E626E" w:rsidRPr="006115AE" w:rsidRDefault="006115AE" w:rsidP="006115AE">
      <w:pPr>
        <w:pStyle w:val="Paragrafoelenco"/>
        <w:numPr>
          <w:ilvl w:val="0"/>
          <w:numId w:val="7"/>
        </w:numPr>
        <w:rPr>
          <w:color w:val="000000" w:themeColor="text1"/>
        </w:rPr>
      </w:pPr>
      <w:r w:rsidRPr="006115AE">
        <w:rPr>
          <w:color w:val="000000" w:themeColor="text1"/>
        </w:rPr>
        <w:t>conoscere i criteri di valutazione dei posizionamenti competitivi aziendali;</w:t>
      </w:r>
    </w:p>
    <w:p w14:paraId="1A152ABC" w14:textId="1C799B1B" w:rsidR="004E626E" w:rsidRPr="006115AE" w:rsidRDefault="006115AE" w:rsidP="006115AE">
      <w:pPr>
        <w:pStyle w:val="Paragrafoelenco"/>
        <w:numPr>
          <w:ilvl w:val="0"/>
          <w:numId w:val="7"/>
        </w:numPr>
        <w:rPr>
          <w:color w:val="000000" w:themeColor="text1"/>
        </w:rPr>
      </w:pPr>
      <w:r w:rsidRPr="006115AE">
        <w:rPr>
          <w:color w:val="000000" w:themeColor="text1"/>
        </w:rPr>
        <w:lastRenderedPageBreak/>
        <w:t>descrivere i processi su cui si basano le politiche di branding;</w:t>
      </w:r>
    </w:p>
    <w:p w14:paraId="391537F4" w14:textId="37A13377" w:rsidR="004E626E" w:rsidRPr="006115AE" w:rsidRDefault="006115AE" w:rsidP="006115AE">
      <w:pPr>
        <w:pStyle w:val="Paragrafoelenco"/>
        <w:numPr>
          <w:ilvl w:val="0"/>
          <w:numId w:val="7"/>
        </w:numPr>
        <w:rPr>
          <w:color w:val="000000" w:themeColor="text1"/>
        </w:rPr>
      </w:pPr>
      <w:r w:rsidRPr="006115AE">
        <w:rPr>
          <w:color w:val="000000" w:themeColor="text1"/>
        </w:rPr>
        <w:t>distinguere i punti di forza e di debolezza dei differenti modelli di business;</w:t>
      </w:r>
    </w:p>
    <w:p w14:paraId="7E105451" w14:textId="3D6A9300" w:rsidR="007E35FD" w:rsidRPr="006115AE" w:rsidRDefault="006115AE" w:rsidP="006115AE">
      <w:pPr>
        <w:pStyle w:val="Paragrafoelenco"/>
        <w:numPr>
          <w:ilvl w:val="0"/>
          <w:numId w:val="7"/>
        </w:numPr>
        <w:rPr>
          <w:b/>
          <w:color w:val="000000" w:themeColor="text1"/>
          <w:sz w:val="14"/>
          <w:szCs w:val="14"/>
        </w:rPr>
      </w:pPr>
      <w:r w:rsidRPr="006115AE">
        <w:rPr>
          <w:color w:val="000000" w:themeColor="text1"/>
        </w:rPr>
        <w:t>progettare i piani strategici di marketing.</w:t>
      </w:r>
    </w:p>
    <w:p w14:paraId="537FAEF8" w14:textId="5A928DFF" w:rsidR="004E626E" w:rsidRPr="00747E45" w:rsidRDefault="004E626E" w:rsidP="004E626E">
      <w:pPr>
        <w:spacing w:before="240" w:after="120"/>
        <w:rPr>
          <w:b/>
          <w:i/>
          <w:color w:val="000000" w:themeColor="text1"/>
          <w:sz w:val="18"/>
        </w:rPr>
      </w:pPr>
      <w:r w:rsidRPr="00747E45">
        <w:rPr>
          <w:b/>
          <w:i/>
          <w:color w:val="000000" w:themeColor="text1"/>
          <w:sz w:val="18"/>
        </w:rPr>
        <w:t xml:space="preserve">PROGRAMMA DEL CORSO </w:t>
      </w:r>
      <w:r w:rsidR="006115AE">
        <w:rPr>
          <w:b/>
          <w:color w:val="000000" w:themeColor="text1"/>
          <w:sz w:val="18"/>
        </w:rPr>
        <w:t>(Marketing Strategico)</w:t>
      </w:r>
    </w:p>
    <w:p w14:paraId="6468508F" w14:textId="43C676AD"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 xml:space="preserve">Le </w:t>
      </w:r>
      <w:r w:rsidR="006115AE">
        <w:rPr>
          <w:color w:val="000000" w:themeColor="text1"/>
        </w:rPr>
        <w:t>dimensioni concettuali</w:t>
      </w:r>
      <w:r w:rsidRPr="00747E45">
        <w:rPr>
          <w:color w:val="000000" w:themeColor="text1"/>
        </w:rPr>
        <w:t xml:space="preserve"> del marketing.</w:t>
      </w:r>
    </w:p>
    <w:p w14:paraId="10E77071" w14:textId="7D4D1FBB" w:rsidR="004E626E" w:rsidRPr="00747E45" w:rsidRDefault="006115AE" w:rsidP="004E626E">
      <w:pPr>
        <w:numPr>
          <w:ilvl w:val="0"/>
          <w:numId w:val="7"/>
        </w:numPr>
        <w:tabs>
          <w:tab w:val="left" w:pos="142"/>
        </w:tabs>
        <w:suppressAutoHyphens/>
        <w:ind w:left="0" w:firstLine="0"/>
        <w:rPr>
          <w:color w:val="000000" w:themeColor="text1"/>
        </w:rPr>
      </w:pPr>
      <w:r>
        <w:rPr>
          <w:color w:val="000000" w:themeColor="text1"/>
        </w:rPr>
        <w:t>Il ruolo</w:t>
      </w:r>
      <w:r w:rsidR="004E626E" w:rsidRPr="00747E45">
        <w:rPr>
          <w:color w:val="000000" w:themeColor="text1"/>
        </w:rPr>
        <w:t xml:space="preserve"> del marketing nell’economia delle imprese.</w:t>
      </w:r>
    </w:p>
    <w:p w14:paraId="19D16782"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Gli orientamenti di marketing management.</w:t>
      </w:r>
    </w:p>
    <w:p w14:paraId="117CB282"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Il campo di applicazione del marketing.</w:t>
      </w:r>
    </w:p>
    <w:p w14:paraId="77D8D541"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Il marketing sostenibile.</w:t>
      </w:r>
    </w:p>
    <w:p w14:paraId="547A0903"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L’organizzazione della funzione di marketing.</w:t>
      </w:r>
    </w:p>
    <w:p w14:paraId="68B88F3B"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Il piano di marketing.</w:t>
      </w:r>
    </w:p>
    <w:p w14:paraId="0B5BADCB" w14:textId="77777777" w:rsidR="004E626E" w:rsidRPr="00747E45" w:rsidRDefault="004E626E" w:rsidP="004E626E">
      <w:pPr>
        <w:numPr>
          <w:ilvl w:val="0"/>
          <w:numId w:val="7"/>
        </w:numPr>
        <w:tabs>
          <w:tab w:val="left" w:pos="142"/>
        </w:tabs>
        <w:suppressAutoHyphens/>
        <w:rPr>
          <w:color w:val="000000" w:themeColor="text1"/>
        </w:rPr>
      </w:pPr>
      <w:r w:rsidRPr="00747E45">
        <w:rPr>
          <w:color w:val="000000" w:themeColor="text1"/>
        </w:rPr>
        <w:t xml:space="preserve">Il </w:t>
      </w:r>
      <w:proofErr w:type="gramStart"/>
      <w:r w:rsidRPr="00747E45">
        <w:rPr>
          <w:color w:val="000000" w:themeColor="text1"/>
        </w:rPr>
        <w:t>macro-ambiente</w:t>
      </w:r>
      <w:proofErr w:type="gramEnd"/>
      <w:r w:rsidRPr="00747E45">
        <w:rPr>
          <w:color w:val="000000" w:themeColor="text1"/>
        </w:rPr>
        <w:t xml:space="preserve"> di marketing.</w:t>
      </w:r>
    </w:p>
    <w:p w14:paraId="5726F2AD"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Le ricerche e il sistema informativo di marketing.</w:t>
      </w:r>
    </w:p>
    <w:p w14:paraId="0C38BDF4"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L’analisi dei comportamenti di consumo e di acquisto.</w:t>
      </w:r>
    </w:p>
    <w:p w14:paraId="77DBEAB7"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La valutazione dei posizionamenti competitivi.</w:t>
      </w:r>
    </w:p>
    <w:p w14:paraId="4AC86DB5"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I criteri di segmentazione dei modelli di consumo.</w:t>
      </w:r>
    </w:p>
    <w:p w14:paraId="0625A315" w14:textId="77777777" w:rsidR="004E626E" w:rsidRPr="00747E45" w:rsidRDefault="004E626E" w:rsidP="004E626E">
      <w:pPr>
        <w:numPr>
          <w:ilvl w:val="0"/>
          <w:numId w:val="7"/>
        </w:numPr>
        <w:tabs>
          <w:tab w:val="left" w:pos="142"/>
        </w:tabs>
        <w:suppressAutoHyphens/>
        <w:ind w:left="0" w:firstLine="0"/>
        <w:rPr>
          <w:color w:val="000000" w:themeColor="text1"/>
          <w:lang w:val="en-US"/>
        </w:rPr>
      </w:pPr>
      <w:r w:rsidRPr="00747E45">
        <w:rPr>
          <w:color w:val="000000" w:themeColor="text1"/>
          <w:lang w:val="en-US"/>
        </w:rPr>
        <w:t>Il dilemma brand loyalty-store loyalty.</w:t>
      </w:r>
    </w:p>
    <w:p w14:paraId="6CEE0670"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La struttura dei sistemi distributivi.</w:t>
      </w:r>
    </w:p>
    <w:p w14:paraId="0279DE2B"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I “valori” distintivi delle marche.</w:t>
      </w:r>
    </w:p>
    <w:p w14:paraId="184CC541"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Le strategie di differenziazione delle marche.</w:t>
      </w:r>
    </w:p>
    <w:p w14:paraId="07444C0A" w14:textId="6B53739B" w:rsidR="004E626E" w:rsidRPr="005E11B2" w:rsidRDefault="004E626E" w:rsidP="004E626E">
      <w:pPr>
        <w:numPr>
          <w:ilvl w:val="0"/>
          <w:numId w:val="7"/>
        </w:numPr>
        <w:tabs>
          <w:tab w:val="left" w:pos="142"/>
        </w:tabs>
        <w:suppressAutoHyphens/>
        <w:ind w:left="0" w:firstLine="0"/>
        <w:rPr>
          <w:color w:val="000000" w:themeColor="text1"/>
        </w:rPr>
      </w:pPr>
      <w:r w:rsidRPr="00747E45">
        <w:rPr>
          <w:color w:val="000000" w:themeColor="text1"/>
        </w:rPr>
        <w:t>Le dimensioni del marketing internazionale.</w:t>
      </w:r>
    </w:p>
    <w:p w14:paraId="6225C391" w14:textId="1095EA02" w:rsidR="004E626E" w:rsidRPr="00747E45" w:rsidRDefault="006115AE" w:rsidP="004E626E">
      <w:pPr>
        <w:keepNext/>
        <w:spacing w:before="240" w:after="120"/>
        <w:rPr>
          <w:b/>
          <w:color w:val="000000" w:themeColor="text1"/>
          <w:sz w:val="18"/>
          <w:szCs w:val="18"/>
        </w:rPr>
      </w:pPr>
      <w:r>
        <w:rPr>
          <w:b/>
          <w:i/>
          <w:color w:val="000000" w:themeColor="text1"/>
          <w:sz w:val="18"/>
          <w:szCs w:val="18"/>
        </w:rPr>
        <w:t>BIBLIOGRAFIA (Marketing Strategico)</w:t>
      </w:r>
    </w:p>
    <w:p w14:paraId="5DCC8AC2" w14:textId="7ACAA0E4" w:rsidR="004E626E" w:rsidRPr="00E47E4E" w:rsidRDefault="004E626E" w:rsidP="00E47E4E">
      <w:pPr>
        <w:spacing w:line="240" w:lineRule="auto"/>
        <w:rPr>
          <w:rFonts w:ascii="Times New Roman" w:hAnsi="Times New Roman"/>
          <w:i/>
          <w:color w:val="0070C0"/>
          <w:sz w:val="16"/>
          <w:szCs w:val="16"/>
        </w:rPr>
      </w:pPr>
      <w:r w:rsidRPr="00747E45">
        <w:rPr>
          <w:smallCaps/>
          <w:color w:val="000000" w:themeColor="text1"/>
          <w:sz w:val="16"/>
        </w:rPr>
        <w:t>P. Kotler-K. Keller-F. Ancarani-M. Costabile</w:t>
      </w:r>
      <w:r w:rsidRPr="00747E45">
        <w:rPr>
          <w:i/>
          <w:color w:val="000000" w:themeColor="text1"/>
        </w:rPr>
        <w:t>,</w:t>
      </w:r>
      <w:r w:rsidRPr="00747E45">
        <w:rPr>
          <w:color w:val="000000" w:themeColor="text1"/>
        </w:rPr>
        <w:t xml:space="preserve"> </w:t>
      </w:r>
      <w:r w:rsidRPr="00747E45">
        <w:rPr>
          <w:i/>
          <w:color w:val="000000" w:themeColor="text1"/>
          <w:sz w:val="18"/>
        </w:rPr>
        <w:t>Marketing Management</w:t>
      </w:r>
      <w:r w:rsidR="00285C36">
        <w:rPr>
          <w:color w:val="000000" w:themeColor="text1"/>
        </w:rPr>
        <w:t xml:space="preserve">, Pearson Italia, </w:t>
      </w:r>
      <w:proofErr w:type="gramStart"/>
      <w:r w:rsidR="00285C36">
        <w:rPr>
          <w:color w:val="000000" w:themeColor="text1"/>
        </w:rPr>
        <w:t>16</w:t>
      </w:r>
      <w:r w:rsidR="00B72743" w:rsidRPr="00747E45">
        <w:rPr>
          <w:color w:val="000000" w:themeColor="text1"/>
        </w:rPr>
        <w:t>a</w:t>
      </w:r>
      <w:proofErr w:type="gramEnd"/>
      <w:r w:rsidR="00B72743" w:rsidRPr="00747E45">
        <w:rPr>
          <w:color w:val="000000" w:themeColor="text1"/>
        </w:rPr>
        <w:t xml:space="preserve"> Ed. </w:t>
      </w:r>
      <w:r w:rsidR="00285C36">
        <w:rPr>
          <w:color w:val="000000" w:themeColor="text1"/>
        </w:rPr>
        <w:t xml:space="preserve">(capitoli </w:t>
      </w:r>
      <w:r w:rsidR="00662E96">
        <w:rPr>
          <w:color w:val="000000" w:themeColor="text1"/>
        </w:rPr>
        <w:t xml:space="preserve">1, </w:t>
      </w:r>
      <w:r w:rsidR="00285C36">
        <w:rPr>
          <w:color w:val="000000" w:themeColor="text1"/>
        </w:rPr>
        <w:t>2, 4, 6, 7</w:t>
      </w:r>
      <w:r w:rsidR="00662E96">
        <w:rPr>
          <w:color w:val="000000" w:themeColor="text1"/>
        </w:rPr>
        <w:t xml:space="preserve">, 9, </w:t>
      </w:r>
      <w:r w:rsidR="006115AE">
        <w:rPr>
          <w:color w:val="000000" w:themeColor="text1"/>
        </w:rPr>
        <w:t>10)</w:t>
      </w:r>
      <w:r w:rsidRPr="00747E45">
        <w:rPr>
          <w:color w:val="000000" w:themeColor="text1"/>
        </w:rPr>
        <w:t>.</w:t>
      </w:r>
      <w:r w:rsidR="00E47E4E">
        <w:rPr>
          <w:color w:val="000000" w:themeColor="text1"/>
        </w:rPr>
        <w:t xml:space="preserve"> </w:t>
      </w:r>
      <w:hyperlink r:id="rId11" w:history="1">
        <w:r w:rsidR="00E47E4E" w:rsidRPr="00E47E4E">
          <w:rPr>
            <w:rStyle w:val="Collegamentoipertestuale"/>
            <w:rFonts w:ascii="Times New Roman" w:hAnsi="Times New Roman"/>
            <w:i/>
            <w:sz w:val="16"/>
            <w:szCs w:val="16"/>
          </w:rPr>
          <w:t>Acquista da VP</w:t>
        </w:r>
      </w:hyperlink>
    </w:p>
    <w:p w14:paraId="0AF422B3" w14:textId="77777777" w:rsidR="004E626E" w:rsidRPr="00747E45" w:rsidRDefault="004E626E" w:rsidP="004E626E">
      <w:pPr>
        <w:keepNext/>
        <w:spacing w:after="120"/>
        <w:rPr>
          <w:b/>
          <w:i/>
          <w:color w:val="000000" w:themeColor="text1"/>
        </w:rPr>
      </w:pPr>
    </w:p>
    <w:p w14:paraId="52E3E7EC" w14:textId="14ED6B35" w:rsidR="004E626E" w:rsidRPr="00747E45" w:rsidRDefault="004E626E" w:rsidP="004E626E">
      <w:pPr>
        <w:keepNext/>
        <w:spacing w:after="120"/>
        <w:rPr>
          <w:b/>
          <w:color w:val="000000" w:themeColor="text1"/>
        </w:rPr>
      </w:pPr>
      <w:r w:rsidRPr="00747E45">
        <w:rPr>
          <w:b/>
          <w:i/>
          <w:color w:val="000000" w:themeColor="text1"/>
          <w:sz w:val="18"/>
          <w:szCs w:val="18"/>
        </w:rPr>
        <w:t xml:space="preserve">DIDATTICA DEL CORSO </w:t>
      </w:r>
      <w:r w:rsidR="006115AE">
        <w:rPr>
          <w:b/>
          <w:color w:val="000000" w:themeColor="text1"/>
          <w:sz w:val="18"/>
          <w:szCs w:val="18"/>
        </w:rPr>
        <w:t>(Marketing Strategico)</w:t>
      </w:r>
    </w:p>
    <w:p w14:paraId="028050BA" w14:textId="6E4ACDFD" w:rsidR="005E11B2" w:rsidRPr="00C84D6A" w:rsidRDefault="006115AE" w:rsidP="00C84D6A">
      <w:pPr>
        <w:pStyle w:val="Testo2"/>
        <w:ind w:firstLine="0"/>
        <w:rPr>
          <w:color w:val="000000" w:themeColor="text1"/>
          <w:szCs w:val="18"/>
        </w:rPr>
      </w:pPr>
      <w:r>
        <w:rPr>
          <w:color w:val="000000" w:themeColor="text1"/>
          <w:szCs w:val="18"/>
        </w:rPr>
        <w:t>Le lezioni in aula saranno integrate con una serie di esercitazioni (individuali e di gruppo) che prevedono la partecipazione attiva ed interattiva degli studenti. Inoltre è previsto lo svolgimento di “lezioni manageriali ed imprenditoriali” nelle quali saranno presentate e discusse, attraverso specifiche testimonianze aziendali, le esperienze di importanti e significative realtà produttive.</w:t>
      </w:r>
    </w:p>
    <w:p w14:paraId="51F90255" w14:textId="7B86EEB3" w:rsidR="00E70B89" w:rsidRPr="00747E45" w:rsidRDefault="006115AE" w:rsidP="00E70B89">
      <w:pPr>
        <w:tabs>
          <w:tab w:val="left" w:pos="6663"/>
        </w:tabs>
        <w:spacing w:before="240" w:after="120" w:line="220" w:lineRule="exact"/>
        <w:ind w:right="27"/>
        <w:rPr>
          <w:rFonts w:cs="Times"/>
          <w:b/>
          <w:i/>
          <w:color w:val="000000" w:themeColor="text1"/>
          <w:sz w:val="18"/>
          <w:szCs w:val="18"/>
        </w:rPr>
      </w:pPr>
      <w:r>
        <w:rPr>
          <w:rFonts w:cs="Times"/>
          <w:b/>
          <w:i/>
          <w:color w:val="000000" w:themeColor="text1"/>
          <w:sz w:val="18"/>
          <w:szCs w:val="18"/>
        </w:rPr>
        <w:t>METODO E CRITERI DI VALUTAZIONE (Marketing Strategico)</w:t>
      </w:r>
    </w:p>
    <w:p w14:paraId="7E7F4CAD" w14:textId="495EC733" w:rsidR="004E626E" w:rsidRDefault="006115AE" w:rsidP="00C84D6A">
      <w:pPr>
        <w:pStyle w:val="Testo2"/>
        <w:ind w:firstLine="0"/>
        <w:rPr>
          <w:color w:val="000000" w:themeColor="text1"/>
          <w:szCs w:val="18"/>
        </w:rPr>
      </w:pPr>
      <w:r>
        <w:rPr>
          <w:color w:val="000000" w:themeColor="text1"/>
          <w:szCs w:val="18"/>
        </w:rPr>
        <w:t xml:space="preserve">L’esame è in forma scritta, pur se differenziato nei contenuti, per gli studenti frequentanti e non frequentanti. La differenziazione del programma d’esame tra frequentanti e non frequentanti si spiega con la possibilità che la frequenza del corso offre agli studenti di approfondire ed integrare le tematiche del corso con analisi </w:t>
      </w:r>
      <w:r>
        <w:rPr>
          <w:color w:val="000000" w:themeColor="text1"/>
          <w:szCs w:val="18"/>
        </w:rPr>
        <w:lastRenderedPageBreak/>
        <w:t>aggiornate, con esercitazioni, con testimonianze manageriali, con lo sviluppo di case histories di marketing. Per gli studenti frequentanti la prova scritta si basa su 3 domande riguardanti i contenuti delle lezioni svolte in classe, le esercitazioni, le testimonianze manageriali, alcuni capitoli della bibliografia indicata per l’esame. Questi capitoli vengono segnalati dal docente agli studenti frequentanti all’inizio delle lezioni. La durata complessiva della prova scritta è di 45 minuti. Per ogni domanda viene richiesto un tempo di risposta di 15 minuti. Le domande sono “aperte” e di ragionamento, finalizzate a rilevare il livello di apprendimento delle conoscenze concettuali. La prova finale è valutata in trentesimi e ciascuna domanda vale 10 punti. Per gli studenti non frequentanti la prova scritta consta di 3 domande riguardanti esclusivamente i contenuti della bibliografia indicata per l’esame. La durata complessiva della prova è di 45 minuti. Per ogni domanda viene richiesto un tempo di risposta di 15 minuti. La prova è valutata in trentesimi e ciascuna domanda vale 10 punti.</w:t>
      </w:r>
    </w:p>
    <w:p w14:paraId="0A4824CE" w14:textId="77777777" w:rsidR="00C84D6A" w:rsidRPr="00C84D6A" w:rsidRDefault="00C84D6A" w:rsidP="00C84D6A">
      <w:pPr>
        <w:pStyle w:val="Testo2"/>
        <w:ind w:firstLine="0"/>
        <w:rPr>
          <w:i/>
          <w:color w:val="000000" w:themeColor="text1"/>
          <w:szCs w:val="18"/>
        </w:rPr>
      </w:pPr>
    </w:p>
    <w:p w14:paraId="74AD92F0" w14:textId="77777777" w:rsidR="00E70B89" w:rsidRPr="00747E45" w:rsidRDefault="00E70B89" w:rsidP="00E70B89">
      <w:pPr>
        <w:pStyle w:val="Testo2"/>
        <w:tabs>
          <w:tab w:val="left" w:pos="6663"/>
        </w:tabs>
        <w:spacing w:before="120" w:after="120" w:line="240" w:lineRule="auto"/>
        <w:ind w:right="28" w:firstLine="0"/>
        <w:rPr>
          <w:rFonts w:ascii="Times New Roman" w:hAnsi="Times New Roman"/>
          <w:b/>
          <w:i/>
          <w:color w:val="000000" w:themeColor="text1"/>
        </w:rPr>
      </w:pPr>
      <w:r w:rsidRPr="00747E45">
        <w:rPr>
          <w:rFonts w:ascii="Times New Roman" w:hAnsi="Times New Roman"/>
          <w:b/>
          <w:i/>
          <w:color w:val="000000" w:themeColor="text1"/>
        </w:rPr>
        <w:t>AVVERTENZE E PREREQUISITI</w:t>
      </w:r>
    </w:p>
    <w:p w14:paraId="41EAF866" w14:textId="55666B4D" w:rsidR="00E70B89" w:rsidRPr="00747E45" w:rsidRDefault="006115AE" w:rsidP="00E70B89">
      <w:pPr>
        <w:pStyle w:val="Testo2"/>
        <w:ind w:firstLine="0"/>
        <w:rPr>
          <w:color w:val="000000" w:themeColor="text1"/>
        </w:rPr>
      </w:pPr>
      <w:r>
        <w:rPr>
          <w:color w:val="000000" w:themeColor="text1"/>
        </w:rPr>
        <w:t>Non sono necessarie conoscenze di base da parte dello studente.</w:t>
      </w:r>
    </w:p>
    <w:p w14:paraId="6E483A97" w14:textId="77777777" w:rsidR="00E70B89" w:rsidRPr="00747E45" w:rsidRDefault="00E70B89" w:rsidP="00E70B89">
      <w:pPr>
        <w:pStyle w:val="Testo2"/>
        <w:rPr>
          <w:color w:val="000000" w:themeColor="text1"/>
        </w:rPr>
      </w:pPr>
    </w:p>
    <w:p w14:paraId="63FCB561" w14:textId="12032D26" w:rsidR="00E70B89" w:rsidRPr="00747E45" w:rsidRDefault="006115AE" w:rsidP="00E70B89">
      <w:pPr>
        <w:rPr>
          <w:b/>
          <w:i/>
          <w:color w:val="000000" w:themeColor="text1"/>
          <w:sz w:val="18"/>
          <w:szCs w:val="18"/>
        </w:rPr>
      </w:pPr>
      <w:r w:rsidRPr="006115AE">
        <w:rPr>
          <w:b/>
          <w:i/>
          <w:color w:val="000000" w:themeColor="text1"/>
          <w:sz w:val="18"/>
          <w:szCs w:val="18"/>
        </w:rPr>
        <w:t>ORARIO E LUOGO DI RICEVIMENTO STUDENTI</w:t>
      </w:r>
    </w:p>
    <w:p w14:paraId="70C73442" w14:textId="2C1B87AF" w:rsidR="00E70B89" w:rsidRPr="00747E45" w:rsidRDefault="00E70B89" w:rsidP="00E34513">
      <w:pPr>
        <w:pStyle w:val="Testo2"/>
        <w:ind w:firstLine="0"/>
        <w:rPr>
          <w:rStyle w:val="Collegamentoipertestuale"/>
          <w:b/>
          <w:color w:val="000000" w:themeColor="text1"/>
          <w:szCs w:val="18"/>
        </w:rPr>
      </w:pPr>
      <w:r w:rsidRPr="00747E45">
        <w:t xml:space="preserve">Gli orari di ricevimento sono disponibili </w:t>
      </w:r>
      <w:r w:rsidR="006115AE">
        <w:t>online</w:t>
      </w:r>
      <w:r w:rsidRPr="00747E45">
        <w:t xml:space="preserve"> nella pagina personale del docente, consultabile al sito </w:t>
      </w:r>
      <w:hyperlink r:id="rId12" w:history="1">
        <w:r w:rsidRPr="00747E45">
          <w:rPr>
            <w:rStyle w:val="Collegamentoipertestuale"/>
            <w:color w:val="000000" w:themeColor="text1"/>
            <w:szCs w:val="18"/>
          </w:rPr>
          <w:t>http://docenti.unicatt.it/</w:t>
        </w:r>
      </w:hyperlink>
    </w:p>
    <w:p w14:paraId="11BD9E4D" w14:textId="4DC694EA" w:rsidR="004E626E" w:rsidRPr="00747E45" w:rsidRDefault="006115AE" w:rsidP="00E34513">
      <w:pPr>
        <w:pStyle w:val="Testo2"/>
        <w:ind w:firstLine="0"/>
        <w:rPr>
          <w:color w:val="000000" w:themeColor="text1"/>
        </w:rPr>
      </w:pPr>
      <w:r>
        <w:rPr>
          <w:color w:val="000000" w:themeColor="text1"/>
        </w:rPr>
        <w:t>Il ricevimento degli studenti si tiene presso lo studio del Docente, nella Facoltà di Economia e Giurisprudenza.</w:t>
      </w:r>
    </w:p>
    <w:p w14:paraId="326EBC40" w14:textId="77777777" w:rsidR="004E626E" w:rsidRPr="00747E45" w:rsidRDefault="004E626E" w:rsidP="004E626E">
      <w:pPr>
        <w:rPr>
          <w:color w:val="000000" w:themeColor="text1"/>
        </w:rPr>
      </w:pPr>
    </w:p>
    <w:p w14:paraId="5D38B9A4" w14:textId="77777777" w:rsidR="00F440BD" w:rsidRPr="00747E45" w:rsidRDefault="00F440BD" w:rsidP="004E626E">
      <w:pPr>
        <w:rPr>
          <w:color w:val="000000" w:themeColor="text1"/>
        </w:rPr>
      </w:pPr>
    </w:p>
    <w:sectPr w:rsidR="00F440BD" w:rsidRPr="00747E45" w:rsidSect="00A14A7A">
      <w:headerReference w:type="even" r:id="rId13"/>
      <w:headerReference w:type="default" r:id="rId14"/>
      <w:footerReference w:type="even" r:id="rId15"/>
      <w:footerReference w:type="default" r:id="rId16"/>
      <w:headerReference w:type="first" r:id="rId17"/>
      <w:footerReference w:type="first" r:id="rId18"/>
      <w:pgSz w:w="11906" w:h="16838" w:code="9"/>
      <w:pgMar w:top="3515" w:right="2608" w:bottom="3515" w:left="26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9F0CE0" w14:textId="77777777" w:rsidR="00C63DE2" w:rsidRDefault="00C63DE2" w:rsidP="00E47E4E">
      <w:pPr>
        <w:spacing w:line="240" w:lineRule="auto"/>
      </w:pPr>
      <w:r>
        <w:separator/>
      </w:r>
    </w:p>
  </w:endnote>
  <w:endnote w:type="continuationSeparator" w:id="0">
    <w:p w14:paraId="56EAA736" w14:textId="77777777" w:rsidR="00C63DE2" w:rsidRDefault="00C63DE2" w:rsidP="00E47E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w:altName w:val="Sylfaen"/>
    <w:panose1 w:val="00000500000000020000"/>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01198E" w14:textId="77777777" w:rsidR="006115AE" w:rsidRDefault="006115A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55FE49" w14:textId="77777777" w:rsidR="006115AE" w:rsidRDefault="006115A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9497DD" w14:textId="77777777" w:rsidR="006115AE" w:rsidRDefault="006115A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4FF31C" w14:textId="77777777" w:rsidR="00C63DE2" w:rsidRDefault="00C63DE2" w:rsidP="00E47E4E">
      <w:pPr>
        <w:spacing w:line="240" w:lineRule="auto"/>
      </w:pPr>
      <w:r>
        <w:separator/>
      </w:r>
    </w:p>
  </w:footnote>
  <w:footnote w:type="continuationSeparator" w:id="0">
    <w:p w14:paraId="47C6052A" w14:textId="77777777" w:rsidR="00C63DE2" w:rsidRDefault="00C63DE2" w:rsidP="00E47E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CC2B52" w14:textId="77777777" w:rsidR="006115AE" w:rsidRDefault="006115A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163C5" w14:textId="77777777" w:rsidR="006115AE" w:rsidRDefault="006115A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D95EAE" w14:textId="77777777" w:rsidR="006115AE" w:rsidRDefault="006115A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9A9CB9F2"/>
    <w:lvl w:ilvl="0">
      <w:numFmt w:val="decimal"/>
      <w:lvlText w:val="*"/>
      <w:lvlJc w:val="left"/>
    </w:lvl>
  </w:abstractNum>
  <w:abstractNum w:abstractNumId="1" w15:restartNumberingAfterBreak="0">
    <w:nsid w:val="00000002"/>
    <w:multiLevelType w:val="multilevel"/>
    <w:tmpl w:val="00000002"/>
    <w:name w:val="WW8Num2"/>
    <w:lvl w:ilvl="0">
      <w:numFmt w:val="bullet"/>
      <w:lvlText w:val="-"/>
      <w:lvlJc w:val="left"/>
      <w:pPr>
        <w:tabs>
          <w:tab w:val="num" w:pos="360"/>
        </w:tabs>
        <w:ind w:left="360" w:hanging="360"/>
      </w:pPr>
      <w:rPr>
        <w:rFonts w:ascii="Times" w:hAnsi="Times" w:cs="Times"/>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1ED76030"/>
    <w:multiLevelType w:val="hybridMultilevel"/>
    <w:tmpl w:val="3E06CDE6"/>
    <w:lvl w:ilvl="0" w:tplc="D7BE493A">
      <w:numFmt w:val="bullet"/>
      <w:lvlText w:val="-"/>
      <w:lvlJc w:val="left"/>
      <w:pPr>
        <w:tabs>
          <w:tab w:val="num" w:pos="720"/>
        </w:tabs>
        <w:ind w:left="720" w:hanging="360"/>
      </w:pPr>
      <w:rPr>
        <w:rFonts w:ascii="Times" w:eastAsia="Times New Roman" w:hAnsi="Times" w:cs="Time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016780F"/>
    <w:multiLevelType w:val="hybridMultilevel"/>
    <w:tmpl w:val="52D88CCC"/>
    <w:lvl w:ilvl="0" w:tplc="4B36C1E2">
      <w:numFmt w:val="bullet"/>
      <w:lvlText w:val="-"/>
      <w:lvlJc w:val="left"/>
      <w:pPr>
        <w:tabs>
          <w:tab w:val="num" w:pos="360"/>
        </w:tabs>
        <w:ind w:left="36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3AF7E01"/>
    <w:multiLevelType w:val="hybridMultilevel"/>
    <w:tmpl w:val="838287BA"/>
    <w:lvl w:ilvl="0" w:tplc="F2D4654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9B56BDA"/>
    <w:multiLevelType w:val="hybridMultilevel"/>
    <w:tmpl w:val="BBF080DE"/>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317537958">
    <w:abstractNumId w:val="0"/>
    <w:lvlOverride w:ilvl="0">
      <w:lvl w:ilvl="0">
        <w:start w:val="1"/>
        <w:numFmt w:val="bullet"/>
        <w:lvlText w:val="-"/>
        <w:legacy w:legacy="1" w:legacySpace="120" w:legacyIndent="360"/>
        <w:lvlJc w:val="left"/>
        <w:pPr>
          <w:ind w:left="360" w:hanging="360"/>
        </w:pPr>
      </w:lvl>
    </w:lvlOverride>
  </w:num>
  <w:num w:numId="2" w16cid:durableId="1722287251">
    <w:abstractNumId w:val="2"/>
  </w:num>
  <w:num w:numId="3" w16cid:durableId="663245265">
    <w:abstractNumId w:val="3"/>
  </w:num>
  <w:num w:numId="4" w16cid:durableId="1574268742">
    <w:abstractNumId w:val="1"/>
  </w:num>
  <w:num w:numId="5" w16cid:durableId="18940182">
    <w:abstractNumId w:val="5"/>
  </w:num>
  <w:num w:numId="6" w16cid:durableId="1795170934">
    <w:abstractNumId w:val="4"/>
  </w:num>
  <w:num w:numId="7" w16cid:durableId="180230654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5504A"/>
    <w:rsid w:val="00006047"/>
    <w:rsid w:val="0002576E"/>
    <w:rsid w:val="00031254"/>
    <w:rsid w:val="0005345D"/>
    <w:rsid w:val="0007679B"/>
    <w:rsid w:val="00081792"/>
    <w:rsid w:val="0008254B"/>
    <w:rsid w:val="000C5D3D"/>
    <w:rsid w:val="001313C2"/>
    <w:rsid w:val="001A124A"/>
    <w:rsid w:val="001A4157"/>
    <w:rsid w:val="0022027E"/>
    <w:rsid w:val="002732A3"/>
    <w:rsid w:val="00285C36"/>
    <w:rsid w:val="002F47D4"/>
    <w:rsid w:val="002F5023"/>
    <w:rsid w:val="003236AF"/>
    <w:rsid w:val="00350D4A"/>
    <w:rsid w:val="0038338B"/>
    <w:rsid w:val="0038792C"/>
    <w:rsid w:val="003C4FE1"/>
    <w:rsid w:val="003E6CB8"/>
    <w:rsid w:val="00420818"/>
    <w:rsid w:val="00436D52"/>
    <w:rsid w:val="004E626E"/>
    <w:rsid w:val="005109F6"/>
    <w:rsid w:val="00536C05"/>
    <w:rsid w:val="00554F3C"/>
    <w:rsid w:val="00563DAF"/>
    <w:rsid w:val="00571B03"/>
    <w:rsid w:val="005A78B6"/>
    <w:rsid w:val="005C499B"/>
    <w:rsid w:val="005E11B2"/>
    <w:rsid w:val="006071D5"/>
    <w:rsid w:val="006115AE"/>
    <w:rsid w:val="00623CDE"/>
    <w:rsid w:val="00636E4F"/>
    <w:rsid w:val="0065504A"/>
    <w:rsid w:val="006616B7"/>
    <w:rsid w:val="00662E96"/>
    <w:rsid w:val="0069590B"/>
    <w:rsid w:val="006A26B0"/>
    <w:rsid w:val="006D453F"/>
    <w:rsid w:val="006E08F6"/>
    <w:rsid w:val="006F5F38"/>
    <w:rsid w:val="00747E45"/>
    <w:rsid w:val="00751294"/>
    <w:rsid w:val="00780A06"/>
    <w:rsid w:val="00794D3B"/>
    <w:rsid w:val="007B247D"/>
    <w:rsid w:val="007D0CE8"/>
    <w:rsid w:val="007E35FD"/>
    <w:rsid w:val="0080334E"/>
    <w:rsid w:val="00823876"/>
    <w:rsid w:val="00831490"/>
    <w:rsid w:val="00843B98"/>
    <w:rsid w:val="00864141"/>
    <w:rsid w:val="008650BB"/>
    <w:rsid w:val="008B79E9"/>
    <w:rsid w:val="008F5A8F"/>
    <w:rsid w:val="00911AF5"/>
    <w:rsid w:val="0095664F"/>
    <w:rsid w:val="00957C3F"/>
    <w:rsid w:val="00966203"/>
    <w:rsid w:val="00975C3A"/>
    <w:rsid w:val="0097694E"/>
    <w:rsid w:val="00994228"/>
    <w:rsid w:val="009C1240"/>
    <w:rsid w:val="009D0EAE"/>
    <w:rsid w:val="00A14A7A"/>
    <w:rsid w:val="00A350FA"/>
    <w:rsid w:val="00A619BE"/>
    <w:rsid w:val="00A96494"/>
    <w:rsid w:val="00AA5A14"/>
    <w:rsid w:val="00B309F9"/>
    <w:rsid w:val="00B452B7"/>
    <w:rsid w:val="00B72743"/>
    <w:rsid w:val="00BA0D8F"/>
    <w:rsid w:val="00BE0274"/>
    <w:rsid w:val="00BE3996"/>
    <w:rsid w:val="00BF7CF0"/>
    <w:rsid w:val="00C34BA7"/>
    <w:rsid w:val="00C35690"/>
    <w:rsid w:val="00C63DE2"/>
    <w:rsid w:val="00C8111A"/>
    <w:rsid w:val="00C84D6A"/>
    <w:rsid w:val="00C97BA2"/>
    <w:rsid w:val="00CD0536"/>
    <w:rsid w:val="00CF3E94"/>
    <w:rsid w:val="00D00F80"/>
    <w:rsid w:val="00D25DE5"/>
    <w:rsid w:val="00D33A79"/>
    <w:rsid w:val="00D876BD"/>
    <w:rsid w:val="00D94850"/>
    <w:rsid w:val="00E34513"/>
    <w:rsid w:val="00E42A0E"/>
    <w:rsid w:val="00E47E4E"/>
    <w:rsid w:val="00E70B89"/>
    <w:rsid w:val="00E72F32"/>
    <w:rsid w:val="00EB732A"/>
    <w:rsid w:val="00EC7EBC"/>
    <w:rsid w:val="00F0187C"/>
    <w:rsid w:val="00F1489E"/>
    <w:rsid w:val="00F440BD"/>
    <w:rsid w:val="00F60622"/>
    <w:rsid w:val="00F77153"/>
    <w:rsid w:val="00FC1101"/>
    <w:rsid w:val="00FE4676"/>
    <w:rsid w:val="00FF322F"/>
    <w:rsid w:val="00FF59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D4870"/>
  <w15:docId w15:val="{A79307D2-FE79-4896-BEB9-D2CA657B0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75C3A"/>
    <w:pPr>
      <w:tabs>
        <w:tab w:val="left" w:pos="284"/>
      </w:tabs>
      <w:spacing w:line="240" w:lineRule="exact"/>
      <w:jc w:val="both"/>
    </w:pPr>
    <w:rPr>
      <w:rFonts w:ascii="Times" w:hAnsi="Times"/>
    </w:rPr>
  </w:style>
  <w:style w:type="paragraph" w:styleId="Titolo1">
    <w:name w:val="heading 1"/>
    <w:next w:val="Titolo2"/>
    <w:link w:val="Titolo1Carattere"/>
    <w:qFormat/>
    <w:rsid w:val="00BE3996"/>
    <w:pPr>
      <w:spacing w:before="480" w:line="240" w:lineRule="exact"/>
      <w:outlineLvl w:val="0"/>
    </w:pPr>
    <w:rPr>
      <w:rFonts w:ascii="Times" w:hAnsi="Times"/>
      <w:b/>
      <w:noProof/>
    </w:rPr>
  </w:style>
  <w:style w:type="paragraph" w:styleId="Titolo2">
    <w:name w:val="heading 2"/>
    <w:next w:val="Titolo3"/>
    <w:link w:val="Titolo2Carattere"/>
    <w:qFormat/>
    <w:rsid w:val="00BE3996"/>
    <w:pPr>
      <w:spacing w:line="240" w:lineRule="exact"/>
      <w:outlineLvl w:val="1"/>
    </w:pPr>
    <w:rPr>
      <w:rFonts w:ascii="Times" w:hAnsi="Times"/>
      <w:smallCaps/>
      <w:noProof/>
      <w:sz w:val="18"/>
    </w:rPr>
  </w:style>
  <w:style w:type="paragraph" w:styleId="Titolo3">
    <w:name w:val="heading 3"/>
    <w:next w:val="Normale"/>
    <w:link w:val="Titolo3Carattere"/>
    <w:qFormat/>
    <w:rsid w:val="00BE3996"/>
    <w:pPr>
      <w:spacing w:before="240" w:after="120" w:line="240" w:lineRule="exact"/>
      <w:outlineLvl w:val="2"/>
    </w:pPr>
    <w:rPr>
      <w:rFonts w:ascii="Times" w:hAnsi="Times"/>
      <w:i/>
      <w:caps/>
      <w:noProof/>
      <w:sz w:val="18"/>
    </w:rPr>
  </w:style>
  <w:style w:type="paragraph" w:styleId="Titolo5">
    <w:name w:val="heading 5"/>
    <w:basedOn w:val="Normale"/>
    <w:next w:val="Normale"/>
    <w:qFormat/>
    <w:rsid w:val="00BE3996"/>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21">
    <w:name w:val="Corpo del testo 21"/>
    <w:basedOn w:val="Normale"/>
    <w:rsid w:val="00BE3996"/>
    <w:pPr>
      <w:tabs>
        <w:tab w:val="clear" w:pos="284"/>
      </w:tabs>
      <w:overflowPunct w:val="0"/>
      <w:autoSpaceDE w:val="0"/>
      <w:autoSpaceDN w:val="0"/>
      <w:adjustRightInd w:val="0"/>
      <w:spacing w:line="240" w:lineRule="auto"/>
      <w:ind w:firstLine="708"/>
      <w:jc w:val="left"/>
      <w:textAlignment w:val="baseline"/>
    </w:pPr>
    <w:rPr>
      <w:rFonts w:ascii="Times New Roman" w:hAnsi="Times New Roman"/>
      <w:sz w:val="28"/>
    </w:rPr>
  </w:style>
  <w:style w:type="paragraph" w:customStyle="1" w:styleId="Testo1">
    <w:name w:val="Testo 1"/>
    <w:rsid w:val="00BE3996"/>
    <w:pPr>
      <w:spacing w:line="220" w:lineRule="exact"/>
      <w:ind w:left="284" w:hanging="284"/>
      <w:jc w:val="both"/>
    </w:pPr>
    <w:rPr>
      <w:rFonts w:ascii="Times" w:hAnsi="Times"/>
      <w:noProof/>
      <w:sz w:val="18"/>
    </w:rPr>
  </w:style>
  <w:style w:type="paragraph" w:customStyle="1" w:styleId="Testo2">
    <w:name w:val="Testo 2"/>
    <w:link w:val="Testo2Carattere"/>
    <w:rsid w:val="00BE3996"/>
    <w:pPr>
      <w:spacing w:line="220" w:lineRule="exact"/>
      <w:ind w:firstLine="284"/>
      <w:jc w:val="both"/>
    </w:pPr>
    <w:rPr>
      <w:rFonts w:ascii="Times" w:hAnsi="Times"/>
      <w:noProof/>
      <w:sz w:val="18"/>
    </w:rPr>
  </w:style>
  <w:style w:type="character" w:customStyle="1" w:styleId="Testo1Carattere">
    <w:name w:val="Testo 1 Carattere"/>
    <w:rsid w:val="00BE3996"/>
    <w:rPr>
      <w:rFonts w:ascii="Times" w:hAnsi="Times"/>
      <w:noProof/>
      <w:sz w:val="18"/>
      <w:lang w:val="it-IT" w:eastAsia="it-IT" w:bidi="ar-SA"/>
    </w:rPr>
  </w:style>
  <w:style w:type="paragraph" w:styleId="Testofumetto">
    <w:name w:val="Balloon Text"/>
    <w:basedOn w:val="Normale"/>
    <w:semiHidden/>
    <w:rsid w:val="00AA5A14"/>
    <w:rPr>
      <w:rFonts w:ascii="Tahoma" w:hAnsi="Tahoma" w:cs="Tahoma"/>
      <w:sz w:val="16"/>
      <w:szCs w:val="16"/>
    </w:rPr>
  </w:style>
  <w:style w:type="character" w:customStyle="1" w:styleId="Titolo1Carattere">
    <w:name w:val="Titolo 1 Carattere"/>
    <w:link w:val="Titolo1"/>
    <w:rsid w:val="00EB732A"/>
    <w:rPr>
      <w:rFonts w:ascii="Times" w:hAnsi="Times"/>
      <w:b/>
      <w:noProof/>
    </w:rPr>
  </w:style>
  <w:style w:type="character" w:customStyle="1" w:styleId="Titolo2Carattere">
    <w:name w:val="Titolo 2 Carattere"/>
    <w:link w:val="Titolo2"/>
    <w:rsid w:val="00EB732A"/>
    <w:rPr>
      <w:rFonts w:ascii="Times" w:hAnsi="Times"/>
      <w:smallCaps/>
      <w:noProof/>
      <w:sz w:val="18"/>
    </w:rPr>
  </w:style>
  <w:style w:type="paragraph" w:styleId="Paragrafoelenco">
    <w:name w:val="List Paragraph"/>
    <w:basedOn w:val="Normale"/>
    <w:uiPriority w:val="34"/>
    <w:qFormat/>
    <w:rsid w:val="00EB732A"/>
    <w:pPr>
      <w:ind w:left="720"/>
      <w:contextualSpacing/>
    </w:pPr>
  </w:style>
  <w:style w:type="character" w:customStyle="1" w:styleId="Titolo3Carattere">
    <w:name w:val="Titolo 3 Carattere"/>
    <w:link w:val="Titolo3"/>
    <w:rsid w:val="00EB732A"/>
    <w:rPr>
      <w:rFonts w:ascii="Times" w:hAnsi="Times"/>
      <w:i/>
      <w:caps/>
      <w:noProof/>
      <w:sz w:val="18"/>
    </w:rPr>
  </w:style>
  <w:style w:type="character" w:styleId="Collegamentoipertestuale">
    <w:name w:val="Hyperlink"/>
    <w:basedOn w:val="Carpredefinitoparagrafo"/>
    <w:uiPriority w:val="99"/>
    <w:unhideWhenUsed/>
    <w:rsid w:val="00F440BD"/>
    <w:rPr>
      <w:color w:val="0000FF"/>
      <w:u w:val="single"/>
    </w:rPr>
  </w:style>
  <w:style w:type="character" w:customStyle="1" w:styleId="Testo2Carattere">
    <w:name w:val="Testo 2 Carattere"/>
    <w:link w:val="Testo2"/>
    <w:locked/>
    <w:rsid w:val="00F440BD"/>
    <w:rPr>
      <w:rFonts w:ascii="Times" w:hAnsi="Times"/>
      <w:noProof/>
      <w:sz w:val="18"/>
    </w:rPr>
  </w:style>
  <w:style w:type="paragraph" w:styleId="Testonotaapidipagina">
    <w:name w:val="footnote text"/>
    <w:basedOn w:val="Normale"/>
    <w:link w:val="TestonotaapidipaginaCarattere"/>
    <w:semiHidden/>
    <w:unhideWhenUsed/>
    <w:rsid w:val="00E47E4E"/>
    <w:pPr>
      <w:spacing w:line="240" w:lineRule="auto"/>
    </w:pPr>
  </w:style>
  <w:style w:type="character" w:customStyle="1" w:styleId="TestonotaapidipaginaCarattere">
    <w:name w:val="Testo nota a piè di pagina Carattere"/>
    <w:basedOn w:val="Carpredefinitoparagrafo"/>
    <w:link w:val="Testonotaapidipagina"/>
    <w:semiHidden/>
    <w:rsid w:val="00E47E4E"/>
    <w:rPr>
      <w:rFonts w:ascii="Times" w:hAnsi="Times"/>
    </w:rPr>
  </w:style>
  <w:style w:type="character" w:styleId="Rimandonotaapidipagina">
    <w:name w:val="footnote reference"/>
    <w:basedOn w:val="Carpredefinitoparagrafo"/>
    <w:semiHidden/>
    <w:unhideWhenUsed/>
    <w:rsid w:val="00E47E4E"/>
    <w:rPr>
      <w:vertAlign w:val="superscript"/>
    </w:rPr>
  </w:style>
  <w:style w:type="paragraph" w:styleId="Intestazione">
    <w:name w:val="header"/>
    <w:basedOn w:val="Normale"/>
    <w:link w:val="IntestazioneCarattere"/>
    <w:unhideWhenUsed/>
    <w:rsid w:val="006115AE"/>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rsid w:val="006115AE"/>
    <w:rPr>
      <w:rFonts w:ascii="Times" w:hAnsi="Times"/>
    </w:rPr>
  </w:style>
  <w:style w:type="paragraph" w:styleId="Pidipagina">
    <w:name w:val="footer"/>
    <w:basedOn w:val="Normale"/>
    <w:link w:val="PidipaginaCarattere"/>
    <w:unhideWhenUsed/>
    <w:rsid w:val="006115AE"/>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rsid w:val="006115AE"/>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637371">
      <w:bodyDiv w:val="1"/>
      <w:marLeft w:val="0"/>
      <w:marRight w:val="0"/>
      <w:marTop w:val="0"/>
      <w:marBottom w:val="0"/>
      <w:divBdr>
        <w:top w:val="none" w:sz="0" w:space="0" w:color="auto"/>
        <w:left w:val="none" w:sz="0" w:space="0" w:color="auto"/>
        <w:bottom w:val="none" w:sz="0" w:space="0" w:color="auto"/>
        <w:right w:val="none" w:sz="0" w:space="0" w:color="auto"/>
      </w:divBdr>
    </w:div>
    <w:div w:id="646587657">
      <w:bodyDiv w:val="1"/>
      <w:marLeft w:val="0"/>
      <w:marRight w:val="0"/>
      <w:marTop w:val="0"/>
      <w:marBottom w:val="0"/>
      <w:divBdr>
        <w:top w:val="none" w:sz="0" w:space="0" w:color="auto"/>
        <w:left w:val="none" w:sz="0" w:space="0" w:color="auto"/>
        <w:bottom w:val="none" w:sz="0" w:space="0" w:color="auto"/>
        <w:right w:val="none" w:sz="0" w:space="0" w:color="auto"/>
      </w:divBdr>
    </w:div>
    <w:div w:id="720665684">
      <w:bodyDiv w:val="1"/>
      <w:marLeft w:val="0"/>
      <w:marRight w:val="0"/>
      <w:marTop w:val="0"/>
      <w:marBottom w:val="0"/>
      <w:divBdr>
        <w:top w:val="none" w:sz="0" w:space="0" w:color="auto"/>
        <w:left w:val="none" w:sz="0" w:space="0" w:color="auto"/>
        <w:bottom w:val="none" w:sz="0" w:space="0" w:color="auto"/>
        <w:right w:val="none" w:sz="0" w:space="0" w:color="auto"/>
      </w:divBdr>
    </w:div>
    <w:div w:id="789400202">
      <w:bodyDiv w:val="1"/>
      <w:marLeft w:val="0"/>
      <w:marRight w:val="0"/>
      <w:marTop w:val="0"/>
      <w:marBottom w:val="0"/>
      <w:divBdr>
        <w:top w:val="none" w:sz="0" w:space="0" w:color="auto"/>
        <w:left w:val="none" w:sz="0" w:space="0" w:color="auto"/>
        <w:bottom w:val="none" w:sz="0" w:space="0" w:color="auto"/>
        <w:right w:val="none" w:sz="0" w:space="0" w:color="auto"/>
      </w:divBdr>
    </w:div>
    <w:div w:id="1107503630">
      <w:bodyDiv w:val="1"/>
      <w:marLeft w:val="0"/>
      <w:marRight w:val="0"/>
      <w:marTop w:val="0"/>
      <w:marBottom w:val="0"/>
      <w:divBdr>
        <w:top w:val="none" w:sz="0" w:space="0" w:color="auto"/>
        <w:left w:val="none" w:sz="0" w:space="0" w:color="auto"/>
        <w:bottom w:val="none" w:sz="0" w:space="0" w:color="auto"/>
        <w:right w:val="none" w:sz="0" w:space="0" w:color="auto"/>
      </w:divBdr>
    </w:div>
    <w:div w:id="177721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docenti.unicatt.i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brerie.unicatt.it/scheda-libro/fabio-ancarani-philip-kotler-kevin-keller/marketing-management-ediz-mylab-con-etext-9788891902405-247184.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ola.fiori\Dati%20applicazioni\Microsoft\Modelli\PROG_COR_2003%20(2a%20version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8C887A7-59C1-F349-9122-6E99CB5E3A9A}">
  <we:reference id="WA200010453" version="1.0.0.1" store="Omex" storeType="OMEX"/>
  <we:alternateReferences>
    <we:reference id="WA200010453" version="1.0.0.1" store="WA200010453" storeType="OMEX"/>
  </we:alternateReferences>
  <we:properties>
    <we:property name="claude.fileId" value="&quot;bf66b766-9e10-4a8c-84a1-13a5d87a800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C83DC-6692-4CB9-925E-33F8367DF410}">
  <ds:schemaRefs>
    <ds:schemaRef ds:uri="http://schemas.microsoft.com/sharepoint/v3/contenttype/forms"/>
  </ds:schemaRefs>
</ds:datastoreItem>
</file>

<file path=customXml/itemProps2.xml><?xml version="1.0" encoding="utf-8"?>
<ds:datastoreItem xmlns:ds="http://schemas.openxmlformats.org/officeDocument/2006/customXml" ds:itemID="{26624BBD-7664-4400-BD41-4590556E0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ec05cb-4f10-4a43-aaed-1051454c0f4f"/>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68515F-664A-4AC0-B8CF-FBD3752FD95E}">
  <ds:schemaRefs>
    <ds:schemaRef ds:uri="http://schemas.microsoft.com/office/2006/metadata/properties"/>
    <ds:schemaRef ds:uri="http://schemas.microsoft.com/office/infopath/2007/PartnerControls"/>
    <ds:schemaRef ds:uri="bde9ea70-b558-476b-80ed-adb3bdeea2b5"/>
    <ds:schemaRef ds:uri="14ec05cb-4f10-4a43-aaed-1051454c0f4f"/>
  </ds:schemaRefs>
</ds:datastoreItem>
</file>

<file path=customXml/itemProps4.xml><?xml version="1.0" encoding="utf-8"?>
<ds:datastoreItem xmlns:ds="http://schemas.openxmlformats.org/officeDocument/2006/customXml" ds:itemID="{38217265-A6DC-4542-8CF3-FC2842396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Settings\paola.fiori\Dati applicazioni\Microsoft\Modelli\PROG_COR_2003 (2a versione).dot</Template>
  <TotalTime>39</TotalTime>
  <Pages>3</Pages>
  <Words>840</Words>
  <Characters>4985</Characters>
  <Application>Microsoft Office Word</Application>
  <DocSecurity>0</DocSecurity>
  <Lines>108</Lines>
  <Paragraphs>52</Paragraphs>
  <ScaleCrop>false</ScaleCrop>
  <HeadingPairs>
    <vt:vector size="2" baseType="variant">
      <vt:variant>
        <vt:lpstr>Titolo</vt:lpstr>
      </vt:variant>
      <vt:variant>
        <vt:i4>1</vt:i4>
      </vt:variant>
    </vt:vector>
  </HeadingPairs>
  <TitlesOfParts>
    <vt:vector size="1" baseType="lpstr">
      <vt:lpstr>26</vt:lpstr>
    </vt:vector>
  </TitlesOfParts>
  <Company>U.C.S.C. MILANO</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dc:title>
  <dc:creator>paola.fiori</dc:creator>
  <cp:lastModifiedBy>Iuffmann Ghezzi Alessandro</cp:lastModifiedBy>
  <cp:revision>17</cp:revision>
  <cp:lastPrinted>2026-06-29T15:43:00Z</cp:lastPrinted>
  <dcterms:created xsi:type="dcterms:W3CDTF">2020-05-09T06:49:00Z</dcterms:created>
  <dcterms:modified xsi:type="dcterms:W3CDTF">2026-06-29T16:06:00Z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MediaServiceImageTags">
    <vt:lpwstr/>
  </property>
</Properties>
</file>