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7FA345" w14:textId="77777777" w:rsidR="00E30264" w:rsidRPr="00E34E21" w:rsidRDefault="009D3F76" w:rsidP="00EB769C">
      <w:pPr>
        <w:pStyle w:val="Titolo1"/>
        <w:spacing w:before="0" w:after="120" w:line="240" w:lineRule="auto"/>
        <w:rPr>
          <w:sz w:val="24"/>
          <w:szCs w:val="24"/>
        </w:rPr>
      </w:pPr>
      <w:r>
        <w:rPr>
          <w:sz w:val="24"/>
          <w:szCs w:val="24"/>
        </w:rPr>
        <w:t>Statistica</w:t>
      </w:r>
    </w:p>
    <w:p w14:paraId="30A77924" w14:textId="77777777" w:rsidR="00600D63" w:rsidRDefault="00D371DC" w:rsidP="00EB769C">
      <w:pPr>
        <w:pStyle w:val="Titolo2"/>
        <w:spacing w:after="120" w:line="240" w:lineRule="auto"/>
        <w:rPr>
          <w:rFonts w:cs="Times"/>
          <w:sz w:val="20"/>
        </w:rPr>
      </w:pPr>
      <w:r>
        <w:rPr>
          <w:rFonts w:cs="Times"/>
          <w:sz w:val="20"/>
        </w:rPr>
        <w:t>Prof.</w:t>
      </w:r>
      <w:r w:rsidR="00600D63">
        <w:rPr>
          <w:rFonts w:cs="Times"/>
          <w:sz w:val="20"/>
        </w:rPr>
        <w:t xml:space="preserve"> </w:t>
      </w:r>
      <w:r w:rsidR="009D3F76">
        <w:rPr>
          <w:rFonts w:cs="Times"/>
          <w:sz w:val="20"/>
        </w:rPr>
        <w:t>Luca Bagnato</w:t>
      </w:r>
    </w:p>
    <w:p w14:paraId="23DF2349" w14:textId="77777777" w:rsidR="00E30264" w:rsidRPr="00D371DC" w:rsidRDefault="00E30264" w:rsidP="00EB769C">
      <w:pPr>
        <w:pStyle w:val="Titolo3"/>
        <w:spacing w:line="276" w:lineRule="auto"/>
        <w:rPr>
          <w:b/>
          <w:bCs/>
          <w:sz w:val="20"/>
          <w:szCs w:val="21"/>
        </w:rPr>
      </w:pPr>
      <w:r w:rsidRPr="00D371DC">
        <w:rPr>
          <w:b/>
          <w:bCs/>
          <w:sz w:val="20"/>
          <w:szCs w:val="21"/>
        </w:rPr>
        <w:t>OBIETTIVO DEL CORSO</w:t>
      </w:r>
      <w:r w:rsidR="00FC531A" w:rsidRPr="00D371DC">
        <w:rPr>
          <w:b/>
          <w:bCs/>
          <w:sz w:val="20"/>
          <w:szCs w:val="21"/>
        </w:rPr>
        <w:t xml:space="preserve"> E RISULTATI DI APPRENDIMENTO</w:t>
      </w:r>
      <w:r w:rsidR="00B46151" w:rsidRPr="00D371DC">
        <w:rPr>
          <w:b/>
          <w:bCs/>
          <w:sz w:val="20"/>
          <w:szCs w:val="21"/>
        </w:rPr>
        <w:t xml:space="preserve"> ATTESI</w:t>
      </w:r>
    </w:p>
    <w:p w14:paraId="42596CC1" w14:textId="77777777" w:rsidR="009D3F76" w:rsidRPr="001339BA" w:rsidRDefault="009D3F76" w:rsidP="009D69DB">
      <w:r>
        <w:t>L’</w:t>
      </w:r>
      <w:r w:rsidRPr="004B0552">
        <w:rPr>
          <w:b/>
        </w:rPr>
        <w:t>obiettivo principale del corso</w:t>
      </w:r>
      <w:r>
        <w:t xml:space="preserve"> è introdurre</w:t>
      </w:r>
      <w:r w:rsidRPr="001339BA">
        <w:t xml:space="preserve"> strumenti concettuali e pratici pe</w:t>
      </w:r>
      <w:r>
        <w:t>r l’analisi statistica dei dati. La scelta degli argomenti è finalizzata a fornire strumenti statistici utili per il supporto alle decisioni aziendali e alla modellazione dei dati economici. Il corso, di natura introduttiva</w:t>
      </w:r>
      <w:r w:rsidR="00FC2148">
        <w:t>,</w:t>
      </w:r>
      <w:r>
        <w:t xml:space="preserve"> dovrebbe mettere in grado gli studenti di seguire corsi più avanzati e di orientarsi nella letteratura scientifica che fa uso di metodi statistici.</w:t>
      </w:r>
      <w:r w:rsidR="009D69DB">
        <w:t xml:space="preserve"> Particolare attenzione sarà dedicata ad applicazioni relative alla gestione della sostenibilità nelle imprese e nella società in genere.</w:t>
      </w:r>
    </w:p>
    <w:p w14:paraId="7BADFBA8" w14:textId="77777777" w:rsidR="009D3F76" w:rsidRDefault="009D3F76" w:rsidP="009D3F76"/>
    <w:p w14:paraId="5C9C4A2D" w14:textId="136E211B" w:rsidR="009D3F76" w:rsidRDefault="009D3F76" w:rsidP="004063E1">
      <w:r w:rsidRPr="004B0552">
        <w:rPr>
          <w:b/>
        </w:rPr>
        <w:t>Risultati di apprendimento attesi.</w:t>
      </w:r>
      <w:r>
        <w:rPr>
          <w:b/>
        </w:rPr>
        <w:t xml:space="preserve"> </w:t>
      </w:r>
      <w:r w:rsidR="004063E1" w:rsidRPr="004063E1">
        <w:t>Al termine dell’insegnamento, lo studente sarà</w:t>
      </w:r>
      <w:r w:rsidR="004063E1" w:rsidRPr="004063E1">
        <w:t xml:space="preserve"> </w:t>
      </w:r>
      <w:r w:rsidR="004063E1" w:rsidRPr="004063E1">
        <w:t>in grado di</w:t>
      </w:r>
      <w:r w:rsidR="004063E1">
        <w:t xml:space="preserve"> comprendere</w:t>
      </w:r>
      <w:r w:rsidRPr="001339BA">
        <w:t xml:space="preserve"> la logica e gli strumenti dell’analisi statistica dei dati. </w:t>
      </w:r>
      <w:r w:rsidR="004063E1">
        <w:t>Avrà sviluppato</w:t>
      </w:r>
      <w:r w:rsidRPr="001339BA">
        <w:t xml:space="preserve"> le capacità di ragionare in modo critico e rigoroso sui dati economici. </w:t>
      </w:r>
      <w:r w:rsidR="004063E1">
        <w:t>Sarà in grado di f</w:t>
      </w:r>
      <w:r w:rsidRPr="001339BA">
        <w:t xml:space="preserve">ornire alcuni strumenti concettuali essenziali per affrontare problemi statistici che </w:t>
      </w:r>
      <w:r w:rsidR="009E24F5">
        <w:t>incontrerà</w:t>
      </w:r>
      <w:r w:rsidRPr="001339BA">
        <w:t xml:space="preserve"> nel proseguimento del </w:t>
      </w:r>
      <w:r w:rsidR="009E24F5">
        <w:t>suo</w:t>
      </w:r>
      <w:r w:rsidRPr="001339BA">
        <w:t xml:space="preserve"> corso di studi.</w:t>
      </w:r>
    </w:p>
    <w:p w14:paraId="72D67AC9" w14:textId="77777777" w:rsidR="00E30264" w:rsidRPr="00D371DC" w:rsidRDefault="00E30264" w:rsidP="00EB769C">
      <w:pPr>
        <w:pStyle w:val="Titolo3"/>
        <w:spacing w:line="276" w:lineRule="auto"/>
        <w:rPr>
          <w:b/>
          <w:bCs/>
          <w:sz w:val="20"/>
          <w:szCs w:val="21"/>
        </w:rPr>
      </w:pPr>
      <w:r w:rsidRPr="00D371DC">
        <w:rPr>
          <w:b/>
          <w:bCs/>
          <w:sz w:val="20"/>
          <w:szCs w:val="21"/>
        </w:rPr>
        <w:t>PROGRAMMA DEL CORSO</w:t>
      </w:r>
    </w:p>
    <w:p w14:paraId="29315414" w14:textId="77777777" w:rsidR="009D3F76" w:rsidRPr="00A70A17" w:rsidRDefault="009D3F76" w:rsidP="009D3F76">
      <w:pPr>
        <w:rPr>
          <w:smallCaps/>
        </w:rPr>
      </w:pPr>
      <w:proofErr w:type="gramStart"/>
      <w:r w:rsidRPr="00A70A17">
        <w:rPr>
          <w:smallCaps/>
        </w:rPr>
        <w:t>Parte  I</w:t>
      </w:r>
      <w:proofErr w:type="gramEnd"/>
      <w:r w:rsidRPr="00A70A17">
        <w:rPr>
          <w:smallCaps/>
        </w:rPr>
        <w:t>:  Statistica descrittiva</w:t>
      </w:r>
    </w:p>
    <w:p w14:paraId="64733BD6" w14:textId="77777777" w:rsidR="009D3F76" w:rsidRPr="00A70A17" w:rsidRDefault="009D3F76" w:rsidP="009D3F76">
      <w:pPr>
        <w:pStyle w:val="Paragrafoelenco"/>
        <w:numPr>
          <w:ilvl w:val="0"/>
          <w:numId w:val="41"/>
        </w:numPr>
      </w:pPr>
      <w:r w:rsidRPr="00A70A17">
        <w:rPr>
          <w:i/>
        </w:rPr>
        <w:t>Introduzione</w:t>
      </w:r>
      <w:r w:rsidRPr="00A70A17">
        <w:t>. Formazione dei dati statistici</w:t>
      </w:r>
    </w:p>
    <w:p w14:paraId="33CB5FE7" w14:textId="77777777" w:rsidR="009D3F76" w:rsidRPr="00A70A17" w:rsidRDefault="009D3F76" w:rsidP="009D3F76">
      <w:pPr>
        <w:pStyle w:val="Paragrafoelenco"/>
        <w:numPr>
          <w:ilvl w:val="0"/>
          <w:numId w:val="41"/>
        </w:numPr>
      </w:pPr>
      <w:r w:rsidRPr="00A70A17">
        <w:rPr>
          <w:i/>
        </w:rPr>
        <w:t xml:space="preserve">I rapporti statistici. </w:t>
      </w:r>
      <w:r w:rsidRPr="00A70A17">
        <w:t>Indici di composizione, densità derivazione, coesistenza e numeri indici</w:t>
      </w:r>
    </w:p>
    <w:p w14:paraId="1C2AEE9F" w14:textId="77777777" w:rsidR="009D3F76" w:rsidRPr="00A70A17" w:rsidRDefault="009D3F76" w:rsidP="009D3F76">
      <w:pPr>
        <w:pStyle w:val="Paragrafoelenco"/>
        <w:numPr>
          <w:ilvl w:val="0"/>
          <w:numId w:val="41"/>
        </w:numPr>
        <w:rPr>
          <w:i/>
        </w:rPr>
      </w:pPr>
      <w:r w:rsidRPr="00A70A17">
        <w:rPr>
          <w:i/>
        </w:rPr>
        <w:t xml:space="preserve">Statistica descrittiva </w:t>
      </w:r>
      <w:proofErr w:type="spellStart"/>
      <w:r w:rsidRPr="00A70A17">
        <w:rPr>
          <w:i/>
        </w:rPr>
        <w:t>univariata</w:t>
      </w:r>
      <w:proofErr w:type="spellEnd"/>
      <w:r w:rsidRPr="00A70A17">
        <w:rPr>
          <w:i/>
        </w:rPr>
        <w:t>.</w:t>
      </w:r>
    </w:p>
    <w:p w14:paraId="36110B1A" w14:textId="77777777" w:rsidR="009D3F76" w:rsidRPr="00A70A17" w:rsidRDefault="009D3F76" w:rsidP="009D3F76">
      <w:pPr>
        <w:pStyle w:val="Paragrafoelenco"/>
        <w:numPr>
          <w:ilvl w:val="0"/>
          <w:numId w:val="39"/>
        </w:numPr>
        <w:ind w:left="851" w:hanging="142"/>
      </w:pPr>
      <w:r w:rsidRPr="00A70A17">
        <w:t>Elaborazioni sulle frequenze di una distribuzione</w:t>
      </w:r>
    </w:p>
    <w:p w14:paraId="46E3A6E8" w14:textId="77777777" w:rsidR="009D3F76" w:rsidRPr="00A70A17" w:rsidRDefault="009D3F76" w:rsidP="009D3F76">
      <w:pPr>
        <w:pStyle w:val="Paragrafoelenco"/>
        <w:numPr>
          <w:ilvl w:val="0"/>
          <w:numId w:val="39"/>
        </w:numPr>
        <w:ind w:left="851" w:hanging="142"/>
      </w:pPr>
      <w:r w:rsidRPr="00A70A17">
        <w:t>Le medie</w:t>
      </w:r>
    </w:p>
    <w:p w14:paraId="2686F08B" w14:textId="77777777" w:rsidR="009D3F76" w:rsidRPr="00A70A17" w:rsidRDefault="009D3F76" w:rsidP="009D3F76">
      <w:pPr>
        <w:pStyle w:val="Paragrafoelenco"/>
        <w:numPr>
          <w:ilvl w:val="0"/>
          <w:numId w:val="39"/>
        </w:numPr>
        <w:ind w:left="851" w:hanging="142"/>
      </w:pPr>
      <w:r w:rsidRPr="00A70A17">
        <w:t>Variabilità e mutabilità</w:t>
      </w:r>
    </w:p>
    <w:p w14:paraId="21C6CB4E" w14:textId="77777777" w:rsidR="009D3F76" w:rsidRPr="00A70A17" w:rsidRDefault="009D3F76" w:rsidP="009D3F76">
      <w:pPr>
        <w:pStyle w:val="Paragrafoelenco"/>
        <w:numPr>
          <w:ilvl w:val="0"/>
          <w:numId w:val="39"/>
        </w:numPr>
        <w:ind w:left="851" w:hanging="142"/>
      </w:pPr>
      <w:r w:rsidRPr="00A70A17">
        <w:t>La concentrazione</w:t>
      </w:r>
    </w:p>
    <w:p w14:paraId="62723BC3" w14:textId="77777777" w:rsidR="009D3F76" w:rsidRPr="00A70A17" w:rsidRDefault="009D3F76" w:rsidP="009D3F76">
      <w:pPr>
        <w:pStyle w:val="Paragrafoelenco"/>
        <w:numPr>
          <w:ilvl w:val="0"/>
          <w:numId w:val="39"/>
        </w:numPr>
        <w:ind w:left="851" w:hanging="142"/>
      </w:pPr>
      <w:r w:rsidRPr="00A70A17">
        <w:t>L’asimmetria</w:t>
      </w:r>
    </w:p>
    <w:p w14:paraId="536B8C2B" w14:textId="77777777" w:rsidR="009D3F76" w:rsidRPr="00A70A17" w:rsidRDefault="009D3F76" w:rsidP="009D3F76">
      <w:pPr>
        <w:pStyle w:val="Paragrafoelenco"/>
        <w:numPr>
          <w:ilvl w:val="0"/>
          <w:numId w:val="39"/>
        </w:numPr>
        <w:ind w:left="851" w:hanging="142"/>
      </w:pPr>
      <w:r w:rsidRPr="00A70A17">
        <w:t>Rappresentazione analitica delle distribuzioni di frequenza</w:t>
      </w:r>
    </w:p>
    <w:p w14:paraId="5FED2FC7" w14:textId="77777777" w:rsidR="009D3F76" w:rsidRPr="00A70A17" w:rsidRDefault="009D3F76" w:rsidP="009D3F76">
      <w:pPr>
        <w:pStyle w:val="Paragrafoelenco"/>
        <w:numPr>
          <w:ilvl w:val="0"/>
          <w:numId w:val="41"/>
        </w:numPr>
        <w:rPr>
          <w:i/>
        </w:rPr>
      </w:pPr>
      <w:r w:rsidRPr="00A70A17">
        <w:rPr>
          <w:i/>
        </w:rPr>
        <w:t xml:space="preserve">Statistica descrittiva </w:t>
      </w:r>
      <w:proofErr w:type="spellStart"/>
      <w:r w:rsidRPr="00A70A17">
        <w:rPr>
          <w:i/>
        </w:rPr>
        <w:t>bivariata</w:t>
      </w:r>
      <w:proofErr w:type="spellEnd"/>
      <w:r w:rsidRPr="00A70A17">
        <w:rPr>
          <w:i/>
        </w:rPr>
        <w:t>.</w:t>
      </w:r>
    </w:p>
    <w:p w14:paraId="294EBD30" w14:textId="77777777" w:rsidR="009D3F76" w:rsidRPr="00A70A17" w:rsidRDefault="009D3F76" w:rsidP="009D3F76">
      <w:pPr>
        <w:pStyle w:val="Paragrafoelenco"/>
        <w:numPr>
          <w:ilvl w:val="0"/>
          <w:numId w:val="39"/>
        </w:numPr>
        <w:ind w:left="851" w:hanging="142"/>
      </w:pPr>
      <w:r w:rsidRPr="00A70A17">
        <w:t xml:space="preserve">Frequenze relative nelle distribuzioni di frequenza </w:t>
      </w:r>
      <w:proofErr w:type="spellStart"/>
      <w:r w:rsidRPr="00A70A17">
        <w:t>bivariate</w:t>
      </w:r>
      <w:proofErr w:type="spellEnd"/>
    </w:p>
    <w:p w14:paraId="4CBC9063" w14:textId="77777777" w:rsidR="009D3F76" w:rsidRPr="00A70A17" w:rsidRDefault="009D3F76" w:rsidP="009D3F76">
      <w:pPr>
        <w:pStyle w:val="Paragrafoelenco"/>
        <w:numPr>
          <w:ilvl w:val="0"/>
          <w:numId w:val="39"/>
        </w:numPr>
        <w:ind w:left="851" w:hanging="142"/>
      </w:pPr>
      <w:r w:rsidRPr="00A70A17">
        <w:t>Indici di connessione</w:t>
      </w:r>
    </w:p>
    <w:p w14:paraId="78FBF769" w14:textId="77777777" w:rsidR="009D3F76" w:rsidRPr="00A70A17" w:rsidRDefault="009D3F76" w:rsidP="009D3F76">
      <w:pPr>
        <w:pStyle w:val="Paragrafoelenco"/>
        <w:numPr>
          <w:ilvl w:val="0"/>
          <w:numId w:val="39"/>
        </w:numPr>
        <w:ind w:left="851" w:hanging="142"/>
      </w:pPr>
      <w:r w:rsidRPr="00A70A17">
        <w:t>Indipendenza in media</w:t>
      </w:r>
    </w:p>
    <w:p w14:paraId="754F61FD" w14:textId="77777777" w:rsidR="009D3F76" w:rsidRPr="00A70A17" w:rsidRDefault="009D3F76" w:rsidP="009D3F76">
      <w:pPr>
        <w:pStyle w:val="Paragrafoelenco"/>
        <w:numPr>
          <w:ilvl w:val="0"/>
          <w:numId w:val="39"/>
        </w:numPr>
        <w:ind w:left="851" w:hanging="142"/>
        <w:rPr>
          <w:i/>
        </w:rPr>
      </w:pPr>
      <w:r w:rsidRPr="00A70A17">
        <w:t>La concordanza</w:t>
      </w:r>
    </w:p>
    <w:p w14:paraId="016F2804" w14:textId="77777777" w:rsidR="009D3F76" w:rsidRPr="00A70A17" w:rsidRDefault="009D3F76" w:rsidP="009D3F76">
      <w:r w:rsidRPr="00A70A17">
        <w:t xml:space="preserve"> </w:t>
      </w:r>
    </w:p>
    <w:p w14:paraId="205ED3BB" w14:textId="77777777" w:rsidR="009D3F76" w:rsidRPr="00A70A17" w:rsidRDefault="009D3F76" w:rsidP="009D3F76">
      <w:pPr>
        <w:rPr>
          <w:smallCaps/>
        </w:rPr>
      </w:pPr>
      <w:proofErr w:type="gramStart"/>
      <w:r w:rsidRPr="00A70A17">
        <w:rPr>
          <w:smallCaps/>
        </w:rPr>
        <w:t>Parte  II</w:t>
      </w:r>
      <w:proofErr w:type="gramEnd"/>
      <w:r w:rsidRPr="00A70A17">
        <w:rPr>
          <w:smallCaps/>
        </w:rPr>
        <w:t>:  Calcolo delle probabilità</w:t>
      </w:r>
    </w:p>
    <w:p w14:paraId="70ED8233" w14:textId="77777777" w:rsidR="009D3F76" w:rsidRPr="00A70A17" w:rsidRDefault="009D3F76" w:rsidP="009D3F76">
      <w:pPr>
        <w:pStyle w:val="Paragrafoelenco"/>
        <w:numPr>
          <w:ilvl w:val="0"/>
          <w:numId w:val="40"/>
        </w:numPr>
      </w:pPr>
      <w:r w:rsidRPr="00A70A17">
        <w:rPr>
          <w:i/>
        </w:rPr>
        <w:t>Introduzione.</w:t>
      </w:r>
      <w:r w:rsidRPr="00A70A17">
        <w:t xml:space="preserve"> Assiomi del calcolo delle probabilità, teoremi elementari del calcolo</w:t>
      </w:r>
    </w:p>
    <w:p w14:paraId="62A8DEFD" w14:textId="77777777" w:rsidR="009D3F76" w:rsidRPr="00A70A17" w:rsidRDefault="009D3F76" w:rsidP="009D3F76">
      <w:pPr>
        <w:pStyle w:val="Paragrafoelenco"/>
        <w:numPr>
          <w:ilvl w:val="0"/>
          <w:numId w:val="40"/>
        </w:numPr>
      </w:pPr>
      <w:r w:rsidRPr="00A70A17">
        <w:rPr>
          <w:i/>
        </w:rPr>
        <w:t xml:space="preserve">Variabili casuali. </w:t>
      </w:r>
      <w:r w:rsidRPr="00A70A17">
        <w:t>Variabili casuali indipendenti, aspettativa e valore atteso, funzione di ripartizione</w:t>
      </w:r>
    </w:p>
    <w:p w14:paraId="037F8D45" w14:textId="77777777" w:rsidR="009D3F76" w:rsidRPr="00A70A17" w:rsidRDefault="009D3F76" w:rsidP="009D3F76">
      <w:pPr>
        <w:pStyle w:val="Paragrafoelenco"/>
        <w:numPr>
          <w:ilvl w:val="0"/>
          <w:numId w:val="40"/>
        </w:numPr>
      </w:pPr>
      <w:r w:rsidRPr="00A70A17">
        <w:rPr>
          <w:i/>
        </w:rPr>
        <w:t xml:space="preserve">Variabili casuali più comuni. </w:t>
      </w:r>
      <w:r w:rsidRPr="00A70A17">
        <w:t xml:space="preserve">Indicatore, binomiale, </w:t>
      </w:r>
      <w:proofErr w:type="spellStart"/>
      <w:r w:rsidRPr="00A70A17">
        <w:t>ipergeometrica</w:t>
      </w:r>
      <w:proofErr w:type="spellEnd"/>
      <w:r w:rsidRPr="00A70A17">
        <w:t xml:space="preserve">, normale, t di </w:t>
      </w:r>
      <w:proofErr w:type="spellStart"/>
      <w:r w:rsidRPr="00A70A17">
        <w:t>Student</w:t>
      </w:r>
      <w:proofErr w:type="spellEnd"/>
      <w:r w:rsidRPr="00A70A17">
        <w:t xml:space="preserve">, Chi quadrato, F di Fisher </w:t>
      </w:r>
    </w:p>
    <w:p w14:paraId="4F5B3F1F" w14:textId="77777777" w:rsidR="009D3F76" w:rsidRPr="00A70A17" w:rsidRDefault="009D3F76" w:rsidP="009D3F76"/>
    <w:p w14:paraId="7A9164CB" w14:textId="77777777" w:rsidR="009D3F76" w:rsidRPr="00A70A17" w:rsidRDefault="009D3F76" w:rsidP="009D3F76"/>
    <w:p w14:paraId="36D4CC76" w14:textId="77777777" w:rsidR="009D3F76" w:rsidRPr="00A70A17" w:rsidRDefault="009D3F76" w:rsidP="009D3F76">
      <w:pPr>
        <w:rPr>
          <w:smallCaps/>
        </w:rPr>
      </w:pPr>
      <w:proofErr w:type="gramStart"/>
      <w:r w:rsidRPr="00A70A17">
        <w:rPr>
          <w:smallCaps/>
        </w:rPr>
        <w:t>Parte  III</w:t>
      </w:r>
      <w:proofErr w:type="gramEnd"/>
      <w:r w:rsidRPr="00A70A17">
        <w:rPr>
          <w:smallCaps/>
        </w:rPr>
        <w:t>:  Inferenza Statistica</w:t>
      </w:r>
    </w:p>
    <w:p w14:paraId="1CB4A981" w14:textId="77777777" w:rsidR="009D3F76" w:rsidRPr="00A70A17" w:rsidRDefault="009D3F76" w:rsidP="009D3F76">
      <w:pPr>
        <w:pStyle w:val="Paragrafoelenco"/>
        <w:numPr>
          <w:ilvl w:val="0"/>
          <w:numId w:val="42"/>
        </w:numPr>
      </w:pPr>
      <w:r w:rsidRPr="00A70A17">
        <w:rPr>
          <w:i/>
        </w:rPr>
        <w:t xml:space="preserve">La stima. </w:t>
      </w:r>
      <w:r w:rsidRPr="00A70A17">
        <w:t>Stima puntuale, proprietà degli stimatori e stima intervallare.</w:t>
      </w:r>
    </w:p>
    <w:p w14:paraId="59D77D26" w14:textId="77777777" w:rsidR="009D3F76" w:rsidRPr="00A70A17" w:rsidRDefault="009D3F76" w:rsidP="009D3F76">
      <w:pPr>
        <w:pStyle w:val="Paragrafoelenco"/>
        <w:numPr>
          <w:ilvl w:val="0"/>
          <w:numId w:val="42"/>
        </w:numPr>
        <w:rPr>
          <w:i/>
        </w:rPr>
      </w:pPr>
      <w:r w:rsidRPr="00A70A17">
        <w:rPr>
          <w:i/>
        </w:rPr>
        <w:t xml:space="preserve">Test di ipotesi. </w:t>
      </w:r>
      <w:r w:rsidRPr="00A70A17">
        <w:t>Impostazione del problema, regioni di accettazione e rifiuto, classificazione degli errori di decisione, funzione di potenza.  Alcuni test: test per la media di una popolazione, test per una proporzione</w:t>
      </w:r>
      <w:r w:rsidRPr="00A70A17">
        <w:rPr>
          <w:i/>
        </w:rPr>
        <w:t>,</w:t>
      </w:r>
      <w:r w:rsidRPr="00A70A17">
        <w:t xml:space="preserve"> test chi-quadrato di indipendenza.</w:t>
      </w:r>
    </w:p>
    <w:p w14:paraId="3AE8F8FD" w14:textId="77777777" w:rsidR="009D3F76" w:rsidRPr="00A70A17" w:rsidRDefault="009D3F76" w:rsidP="009D3F76"/>
    <w:p w14:paraId="16A4E81D" w14:textId="77777777" w:rsidR="009D3F76" w:rsidRPr="00A70A17" w:rsidRDefault="009D3F76" w:rsidP="009D3F76">
      <w:pPr>
        <w:rPr>
          <w:smallCaps/>
        </w:rPr>
      </w:pPr>
      <w:proofErr w:type="gramStart"/>
      <w:r w:rsidRPr="00A70A17">
        <w:rPr>
          <w:smallCaps/>
        </w:rPr>
        <w:t>Parte  IV</w:t>
      </w:r>
      <w:proofErr w:type="gramEnd"/>
      <w:r w:rsidRPr="00A70A17">
        <w:rPr>
          <w:smallCaps/>
        </w:rPr>
        <w:t>:  Modelli di regressione</w:t>
      </w:r>
    </w:p>
    <w:p w14:paraId="4F697115" w14:textId="77777777" w:rsidR="009D3F76" w:rsidRPr="00A70A17" w:rsidRDefault="009D3F76" w:rsidP="009D3F76">
      <w:pPr>
        <w:pStyle w:val="Paragrafoelenco"/>
        <w:numPr>
          <w:ilvl w:val="0"/>
          <w:numId w:val="43"/>
        </w:numPr>
      </w:pPr>
      <w:r w:rsidRPr="00A70A17">
        <w:rPr>
          <w:i/>
        </w:rPr>
        <w:t>Il modello di regressione lineare semplice:</w:t>
      </w:r>
      <w:r w:rsidRPr="00A70A17">
        <w:t xml:space="preserve"> Specificazione del modello, ipotesi sui residui. Stima dei parametri. Metodo dei minimi. Scomposizione della varianza totale e misure di adattamento. </w:t>
      </w:r>
    </w:p>
    <w:p w14:paraId="1B241696" w14:textId="77777777" w:rsidR="00E30264" w:rsidRPr="00D371DC" w:rsidRDefault="00E30264" w:rsidP="00EB769C">
      <w:pPr>
        <w:pStyle w:val="Titolo3"/>
        <w:spacing w:line="276" w:lineRule="auto"/>
        <w:rPr>
          <w:b/>
          <w:bCs/>
          <w:sz w:val="20"/>
          <w:szCs w:val="21"/>
        </w:rPr>
      </w:pPr>
      <w:r w:rsidRPr="00D371DC">
        <w:rPr>
          <w:b/>
          <w:bCs/>
          <w:sz w:val="20"/>
          <w:szCs w:val="21"/>
        </w:rPr>
        <w:t>BIBLIOGRAFIA</w:t>
      </w:r>
    </w:p>
    <w:p w14:paraId="528337CE" w14:textId="77777777" w:rsidR="009D3F76" w:rsidRPr="008D0C27" w:rsidRDefault="009D3F76" w:rsidP="009D3F76">
      <w:pPr>
        <w:tabs>
          <w:tab w:val="clear" w:pos="284"/>
        </w:tabs>
        <w:spacing w:line="240" w:lineRule="atLeast"/>
        <w:rPr>
          <w:noProof/>
          <w:spacing w:val="-5"/>
        </w:rPr>
      </w:pPr>
      <w:r w:rsidRPr="008D0C27">
        <w:rPr>
          <w:smallCaps/>
          <w:noProof/>
          <w:spacing w:val="-5"/>
        </w:rPr>
        <w:t xml:space="preserve">Michele Zenga, </w:t>
      </w:r>
      <w:r w:rsidRPr="008D0C27">
        <w:rPr>
          <w:noProof/>
          <w:spacing w:val="-5"/>
        </w:rPr>
        <w:t>Lezioni di Statistica Descrittiva, G Giappichelli (20</w:t>
      </w:r>
      <w:r w:rsidR="00C45012">
        <w:rPr>
          <w:noProof/>
          <w:spacing w:val="-5"/>
        </w:rPr>
        <w:t>14</w:t>
      </w:r>
      <w:r w:rsidRPr="008D0C27">
        <w:rPr>
          <w:noProof/>
          <w:spacing w:val="-5"/>
        </w:rPr>
        <w:t>)</w:t>
      </w:r>
    </w:p>
    <w:p w14:paraId="0F00C656" w14:textId="77777777" w:rsidR="009D3F76" w:rsidRPr="008D0C27" w:rsidRDefault="009D3F76" w:rsidP="009D3F76">
      <w:pPr>
        <w:tabs>
          <w:tab w:val="clear" w:pos="284"/>
        </w:tabs>
        <w:spacing w:line="240" w:lineRule="atLeast"/>
        <w:rPr>
          <w:noProof/>
          <w:spacing w:val="-5"/>
        </w:rPr>
      </w:pPr>
      <w:r w:rsidRPr="008D0C27">
        <w:rPr>
          <w:smallCaps/>
          <w:noProof/>
          <w:spacing w:val="-5"/>
        </w:rPr>
        <w:t>Michele Zenga</w:t>
      </w:r>
      <w:r w:rsidRPr="008D0C27">
        <w:rPr>
          <w:noProof/>
          <w:spacing w:val="-5"/>
        </w:rPr>
        <w:t>, Elementi di Inferenza Statistica, Vita e Pensiero (2009)</w:t>
      </w:r>
    </w:p>
    <w:p w14:paraId="2BC58552" w14:textId="77777777" w:rsidR="00E30264" w:rsidRPr="00D371DC" w:rsidRDefault="00E30264" w:rsidP="00EB769C">
      <w:pPr>
        <w:pStyle w:val="Titolo3"/>
        <w:spacing w:line="276" w:lineRule="auto"/>
        <w:rPr>
          <w:b/>
          <w:bCs/>
          <w:sz w:val="20"/>
          <w:szCs w:val="21"/>
        </w:rPr>
      </w:pPr>
      <w:r w:rsidRPr="00D371DC">
        <w:rPr>
          <w:b/>
          <w:bCs/>
          <w:sz w:val="20"/>
          <w:szCs w:val="21"/>
        </w:rPr>
        <w:t>DIDATTICA DEL CORSO</w:t>
      </w:r>
    </w:p>
    <w:p w14:paraId="5398577B" w14:textId="6FA6CF80" w:rsidR="009D3F76" w:rsidRPr="008D0C27" w:rsidRDefault="00063145" w:rsidP="009D3F76">
      <w:pPr>
        <w:tabs>
          <w:tab w:val="clear" w:pos="284"/>
        </w:tabs>
        <w:spacing w:line="220" w:lineRule="exact"/>
        <w:rPr>
          <w:noProof/>
        </w:rPr>
      </w:pPr>
      <w:r w:rsidRPr="00063145">
        <w:rPr>
          <w:noProof/>
        </w:rPr>
        <w:t>Lezioni in aula in cui le principali metodologie di analisi vengono introdotte sia  da un punto di vista prettamente teorico che tramite esempi. Oltre alle lezioni teoriche sono previste esercitazioni finalizzate alla assimilazione delle tecniche di analisi dei dati e alla preparazione della prova d’esame.</w:t>
      </w:r>
    </w:p>
    <w:p w14:paraId="1660E879" w14:textId="77777777" w:rsidR="00E30264" w:rsidRPr="00D371DC" w:rsidRDefault="00E30264" w:rsidP="00EB769C">
      <w:pPr>
        <w:pStyle w:val="Titolo3"/>
        <w:spacing w:line="276" w:lineRule="auto"/>
        <w:rPr>
          <w:b/>
          <w:bCs/>
          <w:sz w:val="20"/>
          <w:szCs w:val="21"/>
        </w:rPr>
      </w:pPr>
      <w:r w:rsidRPr="00D371DC">
        <w:rPr>
          <w:b/>
          <w:bCs/>
          <w:sz w:val="20"/>
          <w:szCs w:val="21"/>
        </w:rPr>
        <w:t xml:space="preserve">METODO </w:t>
      </w:r>
      <w:r w:rsidR="00FC531A" w:rsidRPr="00D371DC">
        <w:rPr>
          <w:b/>
          <w:bCs/>
          <w:sz w:val="20"/>
          <w:szCs w:val="21"/>
        </w:rPr>
        <w:t xml:space="preserve">E CRITERI </w:t>
      </w:r>
      <w:r w:rsidRPr="00D371DC">
        <w:rPr>
          <w:b/>
          <w:bCs/>
          <w:sz w:val="20"/>
          <w:szCs w:val="21"/>
        </w:rPr>
        <w:t>DI VALUTAZIONE</w:t>
      </w:r>
    </w:p>
    <w:p w14:paraId="1EC314D2" w14:textId="5D64BCEC" w:rsidR="009D3F76" w:rsidRPr="008D0C27" w:rsidRDefault="009D3F76" w:rsidP="009D3F76">
      <w:r w:rsidRPr="008D0C27">
        <w:t>L’esame è volto a valutare conoscenza e rigore analitico sui temi oggetto del corso, nonché conoscenza e corretto utilizzo della terminologia tecnica adeguata. L’esame è strutturato in una prova scritta (obbligatoria) e in una prova orale (facoltativa). La prova scritta si compone di una parte teorica ed una parte pratica. La parte teorica vale 1</w:t>
      </w:r>
      <w:r w:rsidR="007821D7">
        <w:t>6</w:t>
      </w:r>
      <w:r w:rsidRPr="008D0C27">
        <w:t xml:space="preserve"> punti e prevede una domanda aperta (</w:t>
      </w:r>
      <w:r w:rsidR="007821D7">
        <w:t>6</w:t>
      </w:r>
      <w:r w:rsidRPr="008D0C27">
        <w:t xml:space="preserve"> punti) e </w:t>
      </w:r>
      <w:r w:rsidR="007821D7">
        <w:t xml:space="preserve">dieci </w:t>
      </w:r>
      <w:r w:rsidRPr="008D0C27">
        <w:t>domande a risposta VERO/FALSO (</w:t>
      </w:r>
      <w:r w:rsidR="007821D7">
        <w:t>1</w:t>
      </w:r>
      <w:r w:rsidR="00246670">
        <w:t xml:space="preserve"> punt</w:t>
      </w:r>
      <w:r w:rsidR="007821D7">
        <w:t>o</w:t>
      </w:r>
      <w:r w:rsidR="00246670">
        <w:t xml:space="preserve"> ciascuna</w:t>
      </w:r>
      <w:r w:rsidRPr="008D0C27">
        <w:t xml:space="preserve">). La parte pratica </w:t>
      </w:r>
      <w:r w:rsidR="001722E6" w:rsidRPr="008D0C27">
        <w:t xml:space="preserve">vale </w:t>
      </w:r>
      <w:r w:rsidRPr="008D0C27">
        <w:t>15 punti</w:t>
      </w:r>
      <w:r w:rsidR="001722E6" w:rsidRPr="008D0C27">
        <w:t xml:space="preserve"> e</w:t>
      </w:r>
      <w:r w:rsidRPr="008D0C27">
        <w:t xml:space="preserve"> prevede di risolvere tre</w:t>
      </w:r>
      <w:r w:rsidR="001722E6" w:rsidRPr="008D0C27">
        <w:t xml:space="preserve">/quattro </w:t>
      </w:r>
      <w:r w:rsidRPr="008D0C27">
        <w:t>esercizi</w:t>
      </w:r>
      <w:r w:rsidR="001722E6" w:rsidRPr="008D0C27">
        <w:t xml:space="preserve"> (i punteggi dei vari esercizi sono indicati nel testo d’esame). </w:t>
      </w:r>
      <w:r w:rsidRPr="008D0C27">
        <w:t>Le domande teoriche sono finalizzate a verificare la capacità di utilizzare i concetti per risolvere semplici problemi di analisi dei dati. Risolvendo gli esercizi gli studenti sono chiamati a dimostrare di saper applicare le tecniche di analisi trattate nel corso a piccoli insiemi di dati. Alla prova orale sono ammessi solo gli studenti che hanno ottenuto un esito positivo nella prova scritta (almeno 18/30); il voto ottenuto nella prova orale può modificare il voto ottenuto nella prova scritta di al più 4 punti (sia in più, sia in meno).</w:t>
      </w:r>
    </w:p>
    <w:p w14:paraId="3D026BDE" w14:textId="31473E9B" w:rsidR="009D3F76" w:rsidRPr="008D0C27" w:rsidRDefault="009D3F76" w:rsidP="009D3F76">
      <w:r w:rsidRPr="008D0C27">
        <w:t xml:space="preserve">Compatibilmente con le decisioni prese a riguardo dalla Facoltà, la prova scritta può essere superata ottenendo un esito positivo in due prove scritte intermedie: la prima </w:t>
      </w:r>
      <w:r w:rsidRPr="008D0C27">
        <w:rPr>
          <w:i/>
        </w:rPr>
        <w:t>in itinere</w:t>
      </w:r>
      <w:r w:rsidRPr="008D0C27">
        <w:t xml:space="preserve"> a metà del periodo delle lezioni nella data (unica) deliberata a questo scopo dalla Facoltà, la seconda negli appelli della sessione d’esame immediatamente successiva al termine delle lezioni. La media dei voti ottenuti nelle prove intermedie definisce il voto della prova scritta.</w:t>
      </w:r>
      <w:r w:rsidR="00B32FFF" w:rsidRPr="008D0C27">
        <w:t xml:space="preserve"> Le due prove hanno ciascuna la stessa struttura </w:t>
      </w:r>
      <w:r w:rsidR="00626613" w:rsidRPr="008D0C27">
        <w:lastRenderedPageBreak/>
        <w:t xml:space="preserve">della prova scritta </w:t>
      </w:r>
      <w:r w:rsidR="00B32FFF" w:rsidRPr="008D0C27">
        <w:t>dell’esame completo, vale a dire</w:t>
      </w:r>
      <w:r w:rsidR="00626613" w:rsidRPr="008D0C27">
        <w:t>:</w:t>
      </w:r>
      <w:r w:rsidR="00B32FFF" w:rsidRPr="008D0C27">
        <w:t xml:space="preserve"> parte teorica (1</w:t>
      </w:r>
      <w:r w:rsidR="00B27F7E">
        <w:t>6</w:t>
      </w:r>
      <w:r w:rsidR="00B32FFF" w:rsidRPr="008D0C27">
        <w:t xml:space="preserve"> punti) e parte pratica (15 punti).</w:t>
      </w:r>
    </w:p>
    <w:p w14:paraId="5A307F73" w14:textId="77777777" w:rsidR="00FC531A" w:rsidRPr="00D371DC" w:rsidRDefault="00FC531A" w:rsidP="00EB769C">
      <w:pPr>
        <w:pStyle w:val="Titolo3"/>
        <w:spacing w:line="276" w:lineRule="auto"/>
        <w:rPr>
          <w:b/>
          <w:bCs/>
          <w:sz w:val="20"/>
          <w:szCs w:val="21"/>
        </w:rPr>
      </w:pPr>
      <w:bookmarkStart w:id="0" w:name="_GoBack"/>
      <w:bookmarkEnd w:id="0"/>
      <w:r w:rsidRPr="00D371DC">
        <w:rPr>
          <w:b/>
          <w:bCs/>
          <w:sz w:val="20"/>
          <w:szCs w:val="21"/>
        </w:rPr>
        <w:t>AVVERTENZE E PREREQUISITI</w:t>
      </w:r>
    </w:p>
    <w:p w14:paraId="11963FE3" w14:textId="77777777" w:rsidR="00B32FFF" w:rsidRPr="008D0C27" w:rsidRDefault="00B32FFF" w:rsidP="00B32FFF">
      <w:pPr>
        <w:tabs>
          <w:tab w:val="clear" w:pos="284"/>
        </w:tabs>
        <w:spacing w:line="220" w:lineRule="exact"/>
        <w:rPr>
          <w:noProof/>
        </w:rPr>
      </w:pPr>
      <w:r w:rsidRPr="008D0C27">
        <w:rPr>
          <w:noProof/>
        </w:rPr>
        <w:t>Indicazioni più dettagliate sul programma del corso, sulle parti dei testi consigliati di interesse specifico per il corso, materiale bibliografico e di studio a</w:t>
      </w:r>
      <w:r w:rsidR="000F6B05" w:rsidRPr="008D0C27">
        <w:rPr>
          <w:noProof/>
        </w:rPr>
        <w:t>ggiuntivo, saranno forniti dal</w:t>
      </w:r>
      <w:r w:rsidRPr="008D0C27">
        <w:rPr>
          <w:noProof/>
        </w:rPr>
        <w:t xml:space="preserve"> docente nel corso delle lezioni.</w:t>
      </w:r>
    </w:p>
    <w:p w14:paraId="4C1DAA86" w14:textId="06254E07" w:rsidR="00B32FFF" w:rsidRPr="008D0C27" w:rsidRDefault="00B32FFF" w:rsidP="00B32FFF">
      <w:pPr>
        <w:tabs>
          <w:tab w:val="clear" w:pos="284"/>
        </w:tabs>
        <w:spacing w:line="220" w:lineRule="exact"/>
        <w:rPr>
          <w:noProof/>
        </w:rPr>
      </w:pPr>
      <w:r w:rsidRPr="008D0C27">
        <w:rPr>
          <w:noProof/>
        </w:rPr>
        <w:t>Essendo un corso di base, l’insegnamento non necessita di prerequisiti relativi ai contenuti. Si consiglia comunque di seguire questo corso dopo aver</w:t>
      </w:r>
      <w:r w:rsidR="008D0C27" w:rsidRPr="008D0C27">
        <w:rPr>
          <w:noProof/>
        </w:rPr>
        <w:t xml:space="preserve"> seguito il corso di matematica </w:t>
      </w:r>
      <w:bookmarkStart w:id="1" w:name="_Hlk71819191"/>
      <w:r w:rsidR="008D0C27" w:rsidRPr="00246670">
        <w:rPr>
          <w:i/>
          <w:noProof/>
        </w:rPr>
        <w:t>Metodi matematici per l’economia</w:t>
      </w:r>
      <w:r w:rsidR="00246670">
        <w:rPr>
          <w:i/>
          <w:noProof/>
        </w:rPr>
        <w:t xml:space="preserve"> e l’ambiente</w:t>
      </w:r>
      <w:bookmarkEnd w:id="1"/>
      <w:r w:rsidR="008D0C27" w:rsidRPr="008D0C27">
        <w:rPr>
          <w:noProof/>
        </w:rPr>
        <w:t xml:space="preserve"> e l’ambiente</w:t>
      </w:r>
      <w:r w:rsidRPr="008D0C27">
        <w:rPr>
          <w:noProof/>
        </w:rPr>
        <w:t xml:space="preserve"> erogato al primo anno.</w:t>
      </w:r>
    </w:p>
    <w:p w14:paraId="2923C653" w14:textId="77777777" w:rsidR="00E30264" w:rsidRPr="00D371DC" w:rsidRDefault="00E30264" w:rsidP="00EB769C">
      <w:pPr>
        <w:pStyle w:val="Titolo3"/>
        <w:spacing w:line="276" w:lineRule="auto"/>
        <w:rPr>
          <w:b/>
          <w:bCs/>
          <w:sz w:val="20"/>
          <w:szCs w:val="21"/>
        </w:rPr>
      </w:pPr>
      <w:r w:rsidRPr="00D371DC">
        <w:rPr>
          <w:b/>
          <w:bCs/>
          <w:sz w:val="20"/>
          <w:szCs w:val="21"/>
        </w:rPr>
        <w:t>ORARIO E LUOGO DI RICEVIMENTO DEGLI STUDENTI</w:t>
      </w:r>
    </w:p>
    <w:p w14:paraId="5C7C2A5A" w14:textId="77777777" w:rsidR="00E30264" w:rsidRPr="00E7128E" w:rsidRDefault="00E30264" w:rsidP="00EB769C">
      <w:pPr>
        <w:tabs>
          <w:tab w:val="clear" w:pos="284"/>
          <w:tab w:val="left" w:pos="708"/>
          <w:tab w:val="left" w:pos="6663"/>
          <w:tab w:val="left" w:pos="9072"/>
        </w:tabs>
        <w:spacing w:after="120" w:line="240" w:lineRule="auto"/>
        <w:ind w:right="27"/>
        <w:rPr>
          <w:rFonts w:cs="Times"/>
          <w:noProof/>
        </w:rPr>
      </w:pPr>
      <w:r w:rsidRPr="00E7128E">
        <w:rPr>
          <w:rFonts w:cs="Times"/>
          <w:noProof/>
        </w:rPr>
        <w:t xml:space="preserve">Gli orari di ricevimento sono disponibili on line nella pagina personale del docente, consultabile al sito </w:t>
      </w:r>
      <w:hyperlink r:id="rId5" w:history="1">
        <w:r w:rsidRPr="00E7128E">
          <w:rPr>
            <w:rStyle w:val="Collegamentoipertestuale"/>
            <w:rFonts w:eastAsiaTheme="majorEastAsia" w:cs="Times"/>
          </w:rPr>
          <w:t>http://docenti.unicatt.it/</w:t>
        </w:r>
      </w:hyperlink>
    </w:p>
    <w:p w14:paraId="2271B47C" w14:textId="77777777" w:rsidR="00D371DC" w:rsidRPr="00D371DC" w:rsidRDefault="00D371DC" w:rsidP="00EB769C">
      <w:pPr>
        <w:pStyle w:val="Titolo3"/>
        <w:spacing w:before="0" w:line="240" w:lineRule="auto"/>
        <w:rPr>
          <w:b/>
          <w:bCs/>
          <w:sz w:val="20"/>
          <w:szCs w:val="21"/>
        </w:rPr>
      </w:pPr>
    </w:p>
    <w:sectPr w:rsidR="00D371DC" w:rsidRPr="00D371DC" w:rsidSect="00471E02">
      <w:pgSz w:w="11906" w:h="16838" w:code="9"/>
      <w:pgMar w:top="2268" w:right="2608" w:bottom="3515" w:left="26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P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0"/>
        </w:tabs>
        <w:ind w:left="720" w:hanging="360"/>
      </w:pPr>
      <w:rPr>
        <w:rFonts w:ascii="Symbol" w:hAnsi="Symbol" w:cs="Symbol"/>
        <w:caps w:val="0"/>
        <w:smallCaps w:val="0"/>
        <w:lang w:val="en-GB"/>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aps w:val="0"/>
        <w:smallCaps w:val="0"/>
        <w:lang w:val="en-GB"/>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aps w:val="0"/>
        <w:smallCaps w:val="0"/>
        <w:lang w:val="en-GB"/>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000003"/>
    <w:multiLevelType w:val="multilevel"/>
    <w:tmpl w:val="00000003"/>
    <w:name w:val="WW8Num3"/>
    <w:lvl w:ilvl="0">
      <w:start w:val="1"/>
      <w:numFmt w:val="bullet"/>
      <w:lvlText w:val=""/>
      <w:lvlJc w:val="left"/>
      <w:pPr>
        <w:tabs>
          <w:tab w:val="num" w:pos="0"/>
        </w:tabs>
        <w:ind w:left="720" w:hanging="360"/>
      </w:pPr>
      <w:rPr>
        <w:rFonts w:ascii="Symbol" w:hAnsi="Symbol" w:cs="Symbol"/>
        <w:caps w:val="0"/>
        <w:smallCaps w:val="0"/>
        <w:lang w:val="en-GB"/>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aps w:val="0"/>
        <w:smallCaps w:val="0"/>
        <w:lang w:val="en-GB"/>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aps w:val="0"/>
        <w:smallCaps w:val="0"/>
        <w:lang w:val="en-GB"/>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15:restartNumberingAfterBreak="0">
    <w:nsid w:val="037D08FC"/>
    <w:multiLevelType w:val="hybridMultilevel"/>
    <w:tmpl w:val="D06A016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66E5301"/>
    <w:multiLevelType w:val="hybridMultilevel"/>
    <w:tmpl w:val="32CE8D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66E67E1"/>
    <w:multiLevelType w:val="hybridMultilevel"/>
    <w:tmpl w:val="F78C82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67F65EE"/>
    <w:multiLevelType w:val="multilevel"/>
    <w:tmpl w:val="FDECE064"/>
    <w:lvl w:ilvl="0">
      <w:numFmt w:val="bullet"/>
      <w:lvlText w:val="-"/>
      <w:lvlJc w:val="left"/>
      <w:pPr>
        <w:tabs>
          <w:tab w:val="num" w:pos="1069"/>
        </w:tabs>
        <w:ind w:left="1069"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8D16CBE"/>
    <w:multiLevelType w:val="hybridMultilevel"/>
    <w:tmpl w:val="FDECE064"/>
    <w:lvl w:ilvl="0" w:tplc="4B36C1E2">
      <w:numFmt w:val="bullet"/>
      <w:lvlText w:val="-"/>
      <w:lvlJc w:val="left"/>
      <w:pPr>
        <w:tabs>
          <w:tab w:val="num" w:pos="1069"/>
        </w:tabs>
        <w:ind w:left="1069"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3C3EAA"/>
    <w:multiLevelType w:val="hybridMultilevel"/>
    <w:tmpl w:val="7E46E6B8"/>
    <w:lvl w:ilvl="0" w:tplc="19AAEF92">
      <w:start w:val="2"/>
      <w:numFmt w:val="bullet"/>
      <w:lvlText w:val="-"/>
      <w:lvlJc w:val="left"/>
      <w:pPr>
        <w:ind w:left="720" w:hanging="360"/>
      </w:pPr>
      <w:rPr>
        <w:rFonts w:ascii="Times" w:eastAsia="Times New Roman" w:hAnsi="Times"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32656CE"/>
    <w:multiLevelType w:val="hybridMultilevel"/>
    <w:tmpl w:val="AD54F22C"/>
    <w:lvl w:ilvl="0" w:tplc="4B36C1E2">
      <w:numFmt w:val="bullet"/>
      <w:lvlText w:val="-"/>
      <w:lvlJc w:val="left"/>
      <w:pPr>
        <w:tabs>
          <w:tab w:val="num" w:pos="1069"/>
        </w:tabs>
        <w:ind w:left="1069"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F17921"/>
    <w:multiLevelType w:val="hybridMultilevel"/>
    <w:tmpl w:val="0AEC3FC0"/>
    <w:lvl w:ilvl="0" w:tplc="9F3AF91A">
      <w:start w:val="1"/>
      <w:numFmt w:val="decimal"/>
      <w:lvlText w:val="%1."/>
      <w:lvlJc w:val="left"/>
      <w:pPr>
        <w:ind w:left="720" w:hanging="360"/>
      </w:pPr>
      <w:rPr>
        <w:rFonts w:hint="default"/>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6A14280"/>
    <w:multiLevelType w:val="hybridMultilevel"/>
    <w:tmpl w:val="5992AB66"/>
    <w:lvl w:ilvl="0" w:tplc="F768DAF6">
      <w:start w:val="1"/>
      <w:numFmt w:val="decimal"/>
      <w:lvlText w:val="%1."/>
      <w:lvlJc w:val="left"/>
      <w:pPr>
        <w:ind w:left="720" w:hanging="360"/>
      </w:pPr>
      <w:rPr>
        <w:rFonts w:hint="default"/>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8022C01"/>
    <w:multiLevelType w:val="hybridMultilevel"/>
    <w:tmpl w:val="AFFC03B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299043E"/>
    <w:multiLevelType w:val="hybridMultilevel"/>
    <w:tmpl w:val="DAF0C91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5F90B87"/>
    <w:multiLevelType w:val="hybridMultilevel"/>
    <w:tmpl w:val="0AEEBB4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8661B54"/>
    <w:multiLevelType w:val="hybridMultilevel"/>
    <w:tmpl w:val="27987BFA"/>
    <w:lvl w:ilvl="0" w:tplc="4DB0DE6C">
      <w:start w:val="3"/>
      <w:numFmt w:val="bullet"/>
      <w:lvlText w:val="-"/>
      <w:lvlJc w:val="left"/>
      <w:pPr>
        <w:tabs>
          <w:tab w:val="num" w:pos="720"/>
        </w:tabs>
        <w:ind w:left="720" w:hanging="360"/>
      </w:pPr>
      <w:rPr>
        <w:rFonts w:ascii="Times" w:eastAsia="Times New Roman" w:hAnsi="Times" w:cs="Times New Roman" w:hint="default"/>
      </w:rPr>
    </w:lvl>
    <w:lvl w:ilvl="1" w:tplc="4B36C1E2">
      <w:numFmt w:val="bullet"/>
      <w:lvlText w:val="-"/>
      <w:lvlJc w:val="left"/>
      <w:pPr>
        <w:tabs>
          <w:tab w:val="num" w:pos="1440"/>
        </w:tabs>
        <w:ind w:left="1440" w:hanging="360"/>
      </w:pPr>
      <w:rPr>
        <w:rFont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E3C66E6"/>
    <w:multiLevelType w:val="hybridMultilevel"/>
    <w:tmpl w:val="9698B40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04D3BF2"/>
    <w:multiLevelType w:val="hybridMultilevel"/>
    <w:tmpl w:val="BCF6CF74"/>
    <w:lvl w:ilvl="0" w:tplc="0410000F">
      <w:start w:val="1"/>
      <w:numFmt w:val="decimal"/>
      <w:lvlText w:val="%1."/>
      <w:lvlJc w:val="left"/>
      <w:pPr>
        <w:tabs>
          <w:tab w:val="num" w:pos="720"/>
        </w:tabs>
        <w:ind w:left="720" w:hanging="360"/>
      </w:pPr>
    </w:lvl>
    <w:lvl w:ilvl="1" w:tplc="E24863E4">
      <w:start w:val="1"/>
      <w:numFmt w:val="lowerLetter"/>
      <w:lvlText w:val="%2)"/>
      <w:lvlJc w:val="left"/>
      <w:pPr>
        <w:tabs>
          <w:tab w:val="num" w:pos="1470"/>
        </w:tabs>
        <w:ind w:left="1470" w:hanging="390"/>
      </w:pPr>
      <w:rPr>
        <w:rFonts w:hint="default"/>
      </w:rPr>
    </w:lvl>
    <w:lvl w:ilvl="2" w:tplc="19AAEF92">
      <w:start w:val="2"/>
      <w:numFmt w:val="bullet"/>
      <w:lvlText w:val="-"/>
      <w:lvlJc w:val="left"/>
      <w:pPr>
        <w:tabs>
          <w:tab w:val="num" w:pos="2340"/>
        </w:tabs>
        <w:ind w:left="2340" w:hanging="360"/>
      </w:pPr>
      <w:rPr>
        <w:rFonts w:ascii="Times" w:eastAsia="Times New Roman" w:hAnsi="Times" w:cs="Times" w:hint="default"/>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368B3905"/>
    <w:multiLevelType w:val="hybridMultilevel"/>
    <w:tmpl w:val="194617EC"/>
    <w:lvl w:ilvl="0" w:tplc="B0FA1A4C">
      <w:start w:val="1"/>
      <w:numFmt w:val="decimal"/>
      <w:lvlText w:val="%1."/>
      <w:lvlJc w:val="left"/>
      <w:pPr>
        <w:ind w:left="720" w:hanging="360"/>
      </w:pPr>
      <w:rPr>
        <w:rFonts w:hint="default"/>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871752C"/>
    <w:multiLevelType w:val="hybridMultilevel"/>
    <w:tmpl w:val="B71A0B9A"/>
    <w:lvl w:ilvl="0" w:tplc="FFFFFFFF">
      <w:start w:val="1"/>
      <w:numFmt w:val="bullet"/>
      <w:lvlText w:val="-"/>
      <w:lvlJc w:val="left"/>
      <w:pPr>
        <w:tabs>
          <w:tab w:val="num" w:pos="1066"/>
        </w:tabs>
        <w:ind w:left="1789" w:hanging="108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B171DAC"/>
    <w:multiLevelType w:val="hybridMultilevel"/>
    <w:tmpl w:val="250A4290"/>
    <w:lvl w:ilvl="0" w:tplc="FFFFFFFF">
      <w:start w:val="1"/>
      <w:numFmt w:val="bullet"/>
      <w:lvlText w:val="-"/>
      <w:lvlJc w:val="left"/>
      <w:pPr>
        <w:tabs>
          <w:tab w:val="num" w:pos="1066"/>
        </w:tabs>
        <w:ind w:left="1789" w:hanging="108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164CA1"/>
    <w:multiLevelType w:val="hybridMultilevel"/>
    <w:tmpl w:val="E88006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C2C2531"/>
    <w:multiLevelType w:val="hybridMultilevel"/>
    <w:tmpl w:val="10E0B994"/>
    <w:lvl w:ilvl="0" w:tplc="4DB0DE6C">
      <w:start w:val="3"/>
      <w:numFmt w:val="bullet"/>
      <w:lvlText w:val="-"/>
      <w:lvlJc w:val="left"/>
      <w:pPr>
        <w:tabs>
          <w:tab w:val="num" w:pos="1069"/>
        </w:tabs>
        <w:ind w:left="1069" w:hanging="360"/>
      </w:pPr>
      <w:rPr>
        <w:rFonts w:ascii="Times" w:eastAsia="Times New Roman" w:hAnsi="Times" w:cs="Times New Roman"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1052FF4"/>
    <w:multiLevelType w:val="hybridMultilevel"/>
    <w:tmpl w:val="C47EA5D0"/>
    <w:lvl w:ilvl="0" w:tplc="030658A0">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abstractNum w:abstractNumId="23" w15:restartNumberingAfterBreak="0">
    <w:nsid w:val="431D73F6"/>
    <w:multiLevelType w:val="hybridMultilevel"/>
    <w:tmpl w:val="660C6E4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5E64277"/>
    <w:multiLevelType w:val="multilevel"/>
    <w:tmpl w:val="FDECE064"/>
    <w:lvl w:ilvl="0">
      <w:numFmt w:val="bullet"/>
      <w:lvlText w:val="-"/>
      <w:lvlJc w:val="left"/>
      <w:pPr>
        <w:tabs>
          <w:tab w:val="num" w:pos="1069"/>
        </w:tabs>
        <w:ind w:left="1069"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67832E0"/>
    <w:multiLevelType w:val="hybridMultilevel"/>
    <w:tmpl w:val="6B7CFA7A"/>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6" w15:restartNumberingAfterBreak="0">
    <w:nsid w:val="48D010D5"/>
    <w:multiLevelType w:val="hybridMultilevel"/>
    <w:tmpl w:val="DEAC122A"/>
    <w:lvl w:ilvl="0" w:tplc="813A005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B6E758F"/>
    <w:multiLevelType w:val="hybridMultilevel"/>
    <w:tmpl w:val="6D0AA2DC"/>
    <w:lvl w:ilvl="0" w:tplc="19AAEF92">
      <w:start w:val="2"/>
      <w:numFmt w:val="bullet"/>
      <w:lvlText w:val="-"/>
      <w:lvlJc w:val="left"/>
      <w:pPr>
        <w:ind w:left="720" w:hanging="360"/>
      </w:pPr>
      <w:rPr>
        <w:rFonts w:ascii="Times" w:eastAsia="Times New Roman" w:hAnsi="Times"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BC749A3"/>
    <w:multiLevelType w:val="hybridMultilevel"/>
    <w:tmpl w:val="B77A73AC"/>
    <w:lvl w:ilvl="0" w:tplc="69E4B1CE">
      <w:numFmt w:val="bullet"/>
      <w:lvlText w:val="-"/>
      <w:lvlJc w:val="left"/>
      <w:pPr>
        <w:ind w:left="720" w:hanging="360"/>
      </w:pPr>
      <w:rPr>
        <w:rFonts w:ascii="Times" w:eastAsia="Times New Roman" w:hAnsi="Times"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4F332076"/>
    <w:multiLevelType w:val="hybridMultilevel"/>
    <w:tmpl w:val="141A992A"/>
    <w:lvl w:ilvl="0" w:tplc="04100005">
      <w:start w:val="1"/>
      <w:numFmt w:val="bullet"/>
      <w:lvlText w:val=""/>
      <w:lvlJc w:val="left"/>
      <w:pPr>
        <w:ind w:left="862"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30" w15:restartNumberingAfterBreak="0">
    <w:nsid w:val="521D6D29"/>
    <w:multiLevelType w:val="multilevel"/>
    <w:tmpl w:val="E88006E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2CB7A58"/>
    <w:multiLevelType w:val="hybridMultilevel"/>
    <w:tmpl w:val="40E4D6BE"/>
    <w:lvl w:ilvl="0" w:tplc="D37E1E56">
      <w:numFmt w:val="bullet"/>
      <w:lvlText w:val="-"/>
      <w:lvlJc w:val="left"/>
      <w:pPr>
        <w:ind w:left="720" w:hanging="360"/>
      </w:pPr>
      <w:rPr>
        <w:rFonts w:ascii="Times New Roman" w:eastAsia="Times New Roman" w:hAnsi="Times New Roman" w:cs="Times New Roman"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67935DE"/>
    <w:multiLevelType w:val="multilevel"/>
    <w:tmpl w:val="AD54F22C"/>
    <w:lvl w:ilvl="0">
      <w:numFmt w:val="bullet"/>
      <w:lvlText w:val="-"/>
      <w:lvlJc w:val="left"/>
      <w:pPr>
        <w:tabs>
          <w:tab w:val="num" w:pos="1069"/>
        </w:tabs>
        <w:ind w:left="1069"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75359E5"/>
    <w:multiLevelType w:val="hybridMultilevel"/>
    <w:tmpl w:val="D6D68B48"/>
    <w:lvl w:ilvl="0" w:tplc="07A6DF9A">
      <w:start w:val="1"/>
      <w:numFmt w:val="decimal"/>
      <w:lvlText w:val="%1."/>
      <w:lvlJc w:val="left"/>
      <w:pPr>
        <w:ind w:left="720" w:hanging="360"/>
      </w:pPr>
      <w:rPr>
        <w:rFonts w:hint="default"/>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8E22BBA"/>
    <w:multiLevelType w:val="hybridMultilevel"/>
    <w:tmpl w:val="8E6C393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676A2925"/>
    <w:multiLevelType w:val="hybridMultilevel"/>
    <w:tmpl w:val="72E2AAA8"/>
    <w:lvl w:ilvl="0" w:tplc="4B36C1E2">
      <w:numFmt w:val="bullet"/>
      <w:lvlText w:val="-"/>
      <w:lvlJc w:val="left"/>
      <w:pPr>
        <w:tabs>
          <w:tab w:val="num" w:pos="1069"/>
        </w:tabs>
        <w:ind w:left="1069" w:hanging="360"/>
      </w:p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CE42963"/>
    <w:multiLevelType w:val="hybridMultilevel"/>
    <w:tmpl w:val="DE4CA0CE"/>
    <w:lvl w:ilvl="0" w:tplc="04100005">
      <w:start w:val="1"/>
      <w:numFmt w:val="bullet"/>
      <w:lvlText w:val=""/>
      <w:lvlJc w:val="left"/>
      <w:pPr>
        <w:ind w:left="862"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37" w15:restartNumberingAfterBreak="0">
    <w:nsid w:val="759F1A5A"/>
    <w:multiLevelType w:val="hybridMultilevel"/>
    <w:tmpl w:val="5F86029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68E07DD"/>
    <w:multiLevelType w:val="hybridMultilevel"/>
    <w:tmpl w:val="99DE43BE"/>
    <w:lvl w:ilvl="0" w:tplc="8AC8938C">
      <w:numFmt w:val="bullet"/>
      <w:lvlText w:val="-"/>
      <w:lvlJc w:val="left"/>
      <w:pPr>
        <w:tabs>
          <w:tab w:val="num" w:pos="1069"/>
        </w:tabs>
        <w:ind w:left="1069" w:hanging="360"/>
      </w:pPr>
      <w:rPr>
        <w:rFonts w:ascii="Calibri" w:eastAsia="Times New Roman" w:hAnsi="Calibri"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C9A7404"/>
    <w:multiLevelType w:val="hybridMultilevel"/>
    <w:tmpl w:val="308CBEE8"/>
    <w:lvl w:ilvl="0" w:tplc="FFFFFFFF">
      <w:start w:val="1"/>
      <w:numFmt w:val="bullet"/>
      <w:lvlText w:val="-"/>
      <w:lvlJc w:val="left"/>
      <w:pPr>
        <w:tabs>
          <w:tab w:val="num" w:pos="717"/>
        </w:tabs>
        <w:ind w:left="1440" w:hanging="108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F244D77"/>
    <w:multiLevelType w:val="hybridMultilevel"/>
    <w:tmpl w:val="0DC223A8"/>
    <w:lvl w:ilvl="0" w:tplc="19AAEF92">
      <w:start w:val="2"/>
      <w:numFmt w:val="bullet"/>
      <w:lvlText w:val="-"/>
      <w:lvlJc w:val="left"/>
      <w:pPr>
        <w:ind w:left="720" w:hanging="360"/>
      </w:pPr>
      <w:rPr>
        <w:rFonts w:ascii="Times" w:eastAsia="Times New Roman" w:hAnsi="Times"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16"/>
  </w:num>
  <w:num w:numId="3">
    <w:abstractNumId w:val="25"/>
  </w:num>
  <w:num w:numId="4">
    <w:abstractNumId w:val="6"/>
  </w:num>
  <w:num w:numId="5">
    <w:abstractNumId w:val="20"/>
  </w:num>
  <w:num w:numId="6">
    <w:abstractNumId w:val="26"/>
  </w:num>
  <w:num w:numId="7">
    <w:abstractNumId w:val="3"/>
  </w:num>
  <w:num w:numId="8">
    <w:abstractNumId w:val="30"/>
  </w:num>
  <w:num w:numId="9">
    <w:abstractNumId w:val="39"/>
  </w:num>
  <w:num w:numId="10">
    <w:abstractNumId w:val="14"/>
  </w:num>
  <w:num w:numId="11">
    <w:abstractNumId w:val="5"/>
  </w:num>
  <w:num w:numId="12">
    <w:abstractNumId w:val="19"/>
  </w:num>
  <w:num w:numId="13">
    <w:abstractNumId w:val="24"/>
  </w:num>
  <w:num w:numId="14">
    <w:abstractNumId w:val="8"/>
  </w:num>
  <w:num w:numId="15">
    <w:abstractNumId w:val="32"/>
  </w:num>
  <w:num w:numId="16">
    <w:abstractNumId w:val="18"/>
  </w:num>
  <w:num w:numId="17">
    <w:abstractNumId w:val="38"/>
  </w:num>
  <w:num w:numId="18">
    <w:abstractNumId w:val="38"/>
  </w:num>
  <w:num w:numId="19">
    <w:abstractNumId w:val="35"/>
  </w:num>
  <w:num w:numId="20">
    <w:abstractNumId w:val="21"/>
  </w:num>
  <w:num w:numId="21">
    <w:abstractNumId w:val="0"/>
  </w:num>
  <w:num w:numId="22">
    <w:abstractNumId w:val="1"/>
  </w:num>
  <w:num w:numId="23">
    <w:abstractNumId w:val="22"/>
  </w:num>
  <w:num w:numId="24">
    <w:abstractNumId w:val="14"/>
  </w:num>
  <w:num w:numId="25">
    <w:abstractNumId w:val="15"/>
  </w:num>
  <w:num w:numId="26">
    <w:abstractNumId w:val="36"/>
  </w:num>
  <w:num w:numId="27">
    <w:abstractNumId w:val="29"/>
  </w:num>
  <w:num w:numId="28">
    <w:abstractNumId w:val="7"/>
  </w:num>
  <w:num w:numId="29">
    <w:abstractNumId w:val="31"/>
  </w:num>
  <w:num w:numId="30">
    <w:abstractNumId w:val="40"/>
  </w:num>
  <w:num w:numId="31">
    <w:abstractNumId w:val="27"/>
  </w:num>
  <w:num w:numId="32">
    <w:abstractNumId w:val="12"/>
  </w:num>
  <w:num w:numId="33">
    <w:abstractNumId w:val="23"/>
  </w:num>
  <w:num w:numId="34">
    <w:abstractNumId w:val="11"/>
  </w:num>
  <w:num w:numId="35">
    <w:abstractNumId w:val="37"/>
  </w:num>
  <w:num w:numId="36">
    <w:abstractNumId w:val="2"/>
  </w:num>
  <w:num w:numId="37">
    <w:abstractNumId w:val="34"/>
  </w:num>
  <w:num w:numId="38">
    <w:abstractNumId w:val="13"/>
  </w:num>
  <w:num w:numId="39">
    <w:abstractNumId w:val="28"/>
  </w:num>
  <w:num w:numId="40">
    <w:abstractNumId w:val="9"/>
  </w:num>
  <w:num w:numId="41">
    <w:abstractNumId w:val="33"/>
  </w:num>
  <w:num w:numId="42">
    <w:abstractNumId w:val="10"/>
  </w:num>
  <w:num w:numId="4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44E"/>
    <w:rsid w:val="00013D8C"/>
    <w:rsid w:val="00025B8B"/>
    <w:rsid w:val="00036032"/>
    <w:rsid w:val="00051707"/>
    <w:rsid w:val="00055050"/>
    <w:rsid w:val="00056F46"/>
    <w:rsid w:val="00063145"/>
    <w:rsid w:val="000C5453"/>
    <w:rsid w:val="000D22D0"/>
    <w:rsid w:val="000F6B05"/>
    <w:rsid w:val="00105398"/>
    <w:rsid w:val="001722E6"/>
    <w:rsid w:val="00177CE0"/>
    <w:rsid w:val="00186B7C"/>
    <w:rsid w:val="001D4A03"/>
    <w:rsid w:val="00205F8C"/>
    <w:rsid w:val="00236713"/>
    <w:rsid w:val="00246670"/>
    <w:rsid w:val="002D1B8C"/>
    <w:rsid w:val="002E7203"/>
    <w:rsid w:val="003129C8"/>
    <w:rsid w:val="00346C00"/>
    <w:rsid w:val="00392672"/>
    <w:rsid w:val="003B1F9C"/>
    <w:rsid w:val="003C0DE4"/>
    <w:rsid w:val="003C12D4"/>
    <w:rsid w:val="003E478B"/>
    <w:rsid w:val="003F1689"/>
    <w:rsid w:val="003F7AE0"/>
    <w:rsid w:val="004063E1"/>
    <w:rsid w:val="004201A8"/>
    <w:rsid w:val="00431017"/>
    <w:rsid w:val="004546CC"/>
    <w:rsid w:val="004550B6"/>
    <w:rsid w:val="0046288C"/>
    <w:rsid w:val="00465720"/>
    <w:rsid w:val="00471E02"/>
    <w:rsid w:val="00495B52"/>
    <w:rsid w:val="004C0188"/>
    <w:rsid w:val="004D60DE"/>
    <w:rsid w:val="00526A87"/>
    <w:rsid w:val="005709F2"/>
    <w:rsid w:val="00584CB0"/>
    <w:rsid w:val="005C4605"/>
    <w:rsid w:val="005F1D66"/>
    <w:rsid w:val="005F29FB"/>
    <w:rsid w:val="005F7073"/>
    <w:rsid w:val="00600D63"/>
    <w:rsid w:val="006175AA"/>
    <w:rsid w:val="006223E7"/>
    <w:rsid w:val="00626613"/>
    <w:rsid w:val="0066415A"/>
    <w:rsid w:val="00664CD1"/>
    <w:rsid w:val="0069398F"/>
    <w:rsid w:val="006975AE"/>
    <w:rsid w:val="006B6DF0"/>
    <w:rsid w:val="006C7B25"/>
    <w:rsid w:val="006D08C4"/>
    <w:rsid w:val="006F5B2E"/>
    <w:rsid w:val="0070074D"/>
    <w:rsid w:val="00703383"/>
    <w:rsid w:val="0071087B"/>
    <w:rsid w:val="00731AAD"/>
    <w:rsid w:val="007379BA"/>
    <w:rsid w:val="007700A8"/>
    <w:rsid w:val="007821D7"/>
    <w:rsid w:val="007859A0"/>
    <w:rsid w:val="0080593C"/>
    <w:rsid w:val="00810EE2"/>
    <w:rsid w:val="0081379C"/>
    <w:rsid w:val="008326B2"/>
    <w:rsid w:val="00833D15"/>
    <w:rsid w:val="00896F8B"/>
    <w:rsid w:val="008A016C"/>
    <w:rsid w:val="008A2AA7"/>
    <w:rsid w:val="008D0C27"/>
    <w:rsid w:val="00914FAB"/>
    <w:rsid w:val="00937505"/>
    <w:rsid w:val="00960387"/>
    <w:rsid w:val="00973BC8"/>
    <w:rsid w:val="00995770"/>
    <w:rsid w:val="009D3F76"/>
    <w:rsid w:val="009D69DB"/>
    <w:rsid w:val="009E1E05"/>
    <w:rsid w:val="009E24F5"/>
    <w:rsid w:val="009F2748"/>
    <w:rsid w:val="00A059A1"/>
    <w:rsid w:val="00A12023"/>
    <w:rsid w:val="00A60CBF"/>
    <w:rsid w:val="00A70A17"/>
    <w:rsid w:val="00A71B9E"/>
    <w:rsid w:val="00AC5A73"/>
    <w:rsid w:val="00B0098D"/>
    <w:rsid w:val="00B27571"/>
    <w:rsid w:val="00B27F7E"/>
    <w:rsid w:val="00B32FFF"/>
    <w:rsid w:val="00B46151"/>
    <w:rsid w:val="00B4631B"/>
    <w:rsid w:val="00B73E97"/>
    <w:rsid w:val="00B857CC"/>
    <w:rsid w:val="00B94E68"/>
    <w:rsid w:val="00BB002D"/>
    <w:rsid w:val="00BC444E"/>
    <w:rsid w:val="00BE2DAA"/>
    <w:rsid w:val="00C05385"/>
    <w:rsid w:val="00C0660E"/>
    <w:rsid w:val="00C45012"/>
    <w:rsid w:val="00CB3928"/>
    <w:rsid w:val="00D04816"/>
    <w:rsid w:val="00D25B90"/>
    <w:rsid w:val="00D371DC"/>
    <w:rsid w:val="00D501CC"/>
    <w:rsid w:val="00D75B80"/>
    <w:rsid w:val="00DA3337"/>
    <w:rsid w:val="00DA3393"/>
    <w:rsid w:val="00DA4A23"/>
    <w:rsid w:val="00E047AB"/>
    <w:rsid w:val="00E26C10"/>
    <w:rsid w:val="00E30264"/>
    <w:rsid w:val="00E34E21"/>
    <w:rsid w:val="00E4285D"/>
    <w:rsid w:val="00E61EA2"/>
    <w:rsid w:val="00E7128E"/>
    <w:rsid w:val="00E82EEA"/>
    <w:rsid w:val="00EA323D"/>
    <w:rsid w:val="00EB5BA6"/>
    <w:rsid w:val="00EB769C"/>
    <w:rsid w:val="00EC1257"/>
    <w:rsid w:val="00F8037C"/>
    <w:rsid w:val="00FC2148"/>
    <w:rsid w:val="00FC531A"/>
    <w:rsid w:val="00FC7B76"/>
    <w:rsid w:val="00FE0D30"/>
    <w:rsid w:val="00FF08A6"/>
    <w:rsid w:val="00FF20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B643F2"/>
  <w15:docId w15:val="{F460A18B-7456-4527-84DF-DF323607D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B1F9C"/>
    <w:pPr>
      <w:tabs>
        <w:tab w:val="left" w:pos="284"/>
      </w:tabs>
      <w:spacing w:line="240" w:lineRule="exact"/>
      <w:jc w:val="both"/>
    </w:pPr>
    <w:rPr>
      <w:rFonts w:ascii="Times" w:hAnsi="Times"/>
    </w:rPr>
  </w:style>
  <w:style w:type="paragraph" w:styleId="Titolo1">
    <w:name w:val="heading 1"/>
    <w:next w:val="Titolo2"/>
    <w:link w:val="Titolo1Carattere"/>
    <w:qFormat/>
    <w:pPr>
      <w:spacing w:before="480" w:line="240" w:lineRule="exact"/>
      <w:outlineLvl w:val="0"/>
    </w:pPr>
    <w:rPr>
      <w:rFonts w:ascii="Times" w:hAnsi="Times"/>
      <w:b/>
      <w:noProof/>
    </w:rPr>
  </w:style>
  <w:style w:type="paragraph" w:styleId="Titolo2">
    <w:name w:val="heading 2"/>
    <w:next w:val="Titolo3"/>
    <w:link w:val="Titolo2Carattere"/>
    <w:qFormat/>
    <w:pPr>
      <w:spacing w:line="240" w:lineRule="exact"/>
      <w:outlineLvl w:val="1"/>
    </w:pPr>
    <w:rPr>
      <w:rFonts w:ascii="Times" w:hAnsi="Times"/>
      <w:smallCaps/>
      <w:noProof/>
      <w:sz w:val="18"/>
    </w:rPr>
  </w:style>
  <w:style w:type="paragraph" w:styleId="Titolo3">
    <w:name w:val="heading 3"/>
    <w:next w:val="Normale"/>
    <w:qFormat/>
    <w:pPr>
      <w:spacing w:before="240" w:after="120" w:line="240" w:lineRule="exact"/>
      <w:outlineLvl w:val="2"/>
    </w:pPr>
    <w:rPr>
      <w:rFonts w:ascii="Times" w:hAnsi="Times"/>
      <w:i/>
      <w:caps/>
      <w:noProof/>
      <w:sz w:val="18"/>
    </w:rPr>
  </w:style>
  <w:style w:type="paragraph" w:styleId="Titolo4">
    <w:name w:val="heading 4"/>
    <w:basedOn w:val="Normale"/>
    <w:next w:val="Normale"/>
    <w:link w:val="Titolo4Carattere"/>
    <w:semiHidden/>
    <w:unhideWhenUsed/>
    <w:qFormat/>
    <w:rsid w:val="00AC5A73"/>
    <w:pPr>
      <w:keepNext/>
      <w:keepLines/>
      <w:spacing w:before="200"/>
      <w:outlineLvl w:val="3"/>
    </w:pPr>
    <w:rPr>
      <w:rFonts w:asciiTheme="majorHAnsi" w:eastAsiaTheme="majorEastAsia" w:hAnsiTheme="majorHAnsi" w:cstheme="majorBidi"/>
      <w:b/>
      <w:bCs/>
      <w:i/>
      <w:i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2Carattere">
    <w:name w:val="Testo 2 Carattere"/>
    <w:link w:val="Testo2"/>
    <w:rsid w:val="003B1F9C"/>
    <w:rPr>
      <w:rFonts w:ascii="Times" w:hAnsi="Times"/>
      <w:noProof/>
      <w:sz w:val="18"/>
      <w:lang w:val="it-IT" w:eastAsia="it-IT" w:bidi="ar-SA"/>
    </w:rPr>
  </w:style>
  <w:style w:type="paragraph" w:customStyle="1" w:styleId="Testo1">
    <w:name w:val="Testo 1"/>
    <w:link w:val="Testo1Carattere"/>
    <w:pPr>
      <w:spacing w:line="220" w:lineRule="exact"/>
      <w:ind w:left="284" w:hanging="284"/>
      <w:jc w:val="both"/>
    </w:pPr>
    <w:rPr>
      <w:rFonts w:ascii="Times" w:hAnsi="Times"/>
      <w:noProof/>
      <w:sz w:val="18"/>
    </w:rPr>
  </w:style>
  <w:style w:type="paragraph" w:customStyle="1" w:styleId="Testo2">
    <w:name w:val="Testo 2"/>
    <w:link w:val="Testo2Carattere"/>
    <w:pPr>
      <w:spacing w:line="220" w:lineRule="exact"/>
      <w:ind w:firstLine="284"/>
      <w:jc w:val="both"/>
    </w:pPr>
    <w:rPr>
      <w:rFonts w:ascii="Times" w:hAnsi="Times"/>
      <w:noProof/>
      <w:sz w:val="18"/>
    </w:rPr>
  </w:style>
  <w:style w:type="character" w:customStyle="1" w:styleId="Testo1Carattere">
    <w:name w:val="Testo 1 Carattere"/>
    <w:link w:val="Testo1"/>
    <w:rsid w:val="003B1F9C"/>
    <w:rPr>
      <w:rFonts w:ascii="Times" w:hAnsi="Times"/>
      <w:noProof/>
      <w:sz w:val="18"/>
      <w:lang w:val="it-IT" w:eastAsia="it-IT" w:bidi="ar-SA"/>
    </w:rPr>
  </w:style>
  <w:style w:type="paragraph" w:styleId="Testofumetto">
    <w:name w:val="Balloon Text"/>
    <w:basedOn w:val="Normale"/>
    <w:semiHidden/>
    <w:rsid w:val="007859A0"/>
    <w:rPr>
      <w:rFonts w:ascii="Tahoma" w:hAnsi="Tahoma" w:cs="Tahoma"/>
      <w:sz w:val="16"/>
      <w:szCs w:val="16"/>
    </w:rPr>
  </w:style>
  <w:style w:type="paragraph" w:customStyle="1" w:styleId="Paragrafoelenco1">
    <w:name w:val="Paragrafo elenco1"/>
    <w:basedOn w:val="Normale"/>
    <w:rsid w:val="00177CE0"/>
    <w:pPr>
      <w:ind w:left="720"/>
      <w:contextualSpacing/>
    </w:pPr>
    <w:rPr>
      <w:rFonts w:eastAsia="Calibri"/>
    </w:rPr>
  </w:style>
  <w:style w:type="character" w:customStyle="1" w:styleId="Titolo1Carattere">
    <w:name w:val="Titolo 1 Carattere"/>
    <w:basedOn w:val="Carpredefinitoparagrafo"/>
    <w:link w:val="Titolo1"/>
    <w:rsid w:val="00BB002D"/>
    <w:rPr>
      <w:rFonts w:ascii="Times" w:hAnsi="Times"/>
      <w:b/>
      <w:noProof/>
    </w:rPr>
  </w:style>
  <w:style w:type="character" w:styleId="Collegamentoipertestuale">
    <w:name w:val="Hyperlink"/>
    <w:basedOn w:val="Carpredefinitoparagrafo"/>
    <w:uiPriority w:val="99"/>
    <w:unhideWhenUsed/>
    <w:rsid w:val="00BB002D"/>
    <w:rPr>
      <w:color w:val="0000FF"/>
      <w:u w:val="single"/>
    </w:rPr>
  </w:style>
  <w:style w:type="character" w:customStyle="1" w:styleId="Titolo2Carattere">
    <w:name w:val="Titolo 2 Carattere"/>
    <w:basedOn w:val="Carpredefinitoparagrafo"/>
    <w:link w:val="Titolo2"/>
    <w:rsid w:val="004201A8"/>
    <w:rPr>
      <w:rFonts w:ascii="Times" w:hAnsi="Times"/>
      <w:smallCaps/>
      <w:noProof/>
      <w:sz w:val="18"/>
    </w:rPr>
  </w:style>
  <w:style w:type="character" w:customStyle="1" w:styleId="Titolo4Carattere">
    <w:name w:val="Titolo 4 Carattere"/>
    <w:basedOn w:val="Carpredefinitoparagrafo"/>
    <w:link w:val="Titolo4"/>
    <w:semiHidden/>
    <w:rsid w:val="00AC5A73"/>
    <w:rPr>
      <w:rFonts w:asciiTheme="majorHAnsi" w:eastAsiaTheme="majorEastAsia" w:hAnsiTheme="majorHAnsi" w:cstheme="majorBidi"/>
      <w:b/>
      <w:bCs/>
      <w:i/>
      <w:iCs/>
      <w:color w:val="4F81BD" w:themeColor="accent1"/>
    </w:rPr>
  </w:style>
  <w:style w:type="paragraph" w:styleId="Corpotesto">
    <w:name w:val="Body Text"/>
    <w:basedOn w:val="Normale"/>
    <w:link w:val="CorpotestoCarattere"/>
    <w:semiHidden/>
    <w:unhideWhenUsed/>
    <w:rsid w:val="00E047AB"/>
    <w:pPr>
      <w:spacing w:after="120"/>
    </w:pPr>
  </w:style>
  <w:style w:type="character" w:customStyle="1" w:styleId="CorpotestoCarattere">
    <w:name w:val="Corpo testo Carattere"/>
    <w:basedOn w:val="Carpredefinitoparagrafo"/>
    <w:link w:val="Corpotesto"/>
    <w:semiHidden/>
    <w:rsid w:val="00E047AB"/>
    <w:rPr>
      <w:rFonts w:ascii="Times" w:hAnsi="Times"/>
    </w:rPr>
  </w:style>
  <w:style w:type="character" w:customStyle="1" w:styleId="a-size-large">
    <w:name w:val="a-size-large"/>
    <w:rsid w:val="00E047AB"/>
  </w:style>
  <w:style w:type="character" w:customStyle="1" w:styleId="apple-converted-space">
    <w:name w:val="apple-converted-space"/>
    <w:rsid w:val="00E047AB"/>
  </w:style>
  <w:style w:type="character" w:customStyle="1" w:styleId="a-size-medium">
    <w:name w:val="a-size-medium"/>
    <w:rsid w:val="00E047AB"/>
  </w:style>
  <w:style w:type="paragraph" w:styleId="Paragrafoelenco">
    <w:name w:val="List Paragraph"/>
    <w:basedOn w:val="Normale"/>
    <w:uiPriority w:val="34"/>
    <w:qFormat/>
    <w:rsid w:val="00FC531A"/>
    <w:pPr>
      <w:ind w:left="720"/>
      <w:contextualSpacing/>
    </w:pPr>
  </w:style>
  <w:style w:type="character" w:styleId="Collegamentovisitato">
    <w:name w:val="FollowedHyperlink"/>
    <w:basedOn w:val="Carpredefinitoparagrafo"/>
    <w:semiHidden/>
    <w:unhideWhenUsed/>
    <w:rsid w:val="00E34E21"/>
    <w:rPr>
      <w:color w:val="800080" w:themeColor="followedHyperlink"/>
      <w:u w:val="single"/>
    </w:rPr>
  </w:style>
  <w:style w:type="character" w:styleId="Rimandocommento">
    <w:name w:val="annotation reference"/>
    <w:basedOn w:val="Carpredefinitoparagrafo"/>
    <w:semiHidden/>
    <w:unhideWhenUsed/>
    <w:rsid w:val="00600D63"/>
    <w:rPr>
      <w:sz w:val="16"/>
      <w:szCs w:val="16"/>
    </w:rPr>
  </w:style>
  <w:style w:type="paragraph" w:styleId="Testocommento">
    <w:name w:val="annotation text"/>
    <w:basedOn w:val="Normale"/>
    <w:link w:val="TestocommentoCarattere"/>
    <w:semiHidden/>
    <w:unhideWhenUsed/>
    <w:rsid w:val="00600D63"/>
    <w:pPr>
      <w:spacing w:line="240" w:lineRule="auto"/>
    </w:pPr>
  </w:style>
  <w:style w:type="character" w:customStyle="1" w:styleId="TestocommentoCarattere">
    <w:name w:val="Testo commento Carattere"/>
    <w:basedOn w:val="Carpredefinitoparagrafo"/>
    <w:link w:val="Testocommento"/>
    <w:semiHidden/>
    <w:rsid w:val="00600D63"/>
    <w:rPr>
      <w:rFonts w:ascii="Times" w:hAnsi="Times"/>
    </w:rPr>
  </w:style>
  <w:style w:type="paragraph" w:styleId="Soggettocommento">
    <w:name w:val="annotation subject"/>
    <w:basedOn w:val="Testocommento"/>
    <w:next w:val="Testocommento"/>
    <w:link w:val="SoggettocommentoCarattere"/>
    <w:semiHidden/>
    <w:unhideWhenUsed/>
    <w:rsid w:val="00600D63"/>
    <w:rPr>
      <w:b/>
      <w:bCs/>
    </w:rPr>
  </w:style>
  <w:style w:type="character" w:customStyle="1" w:styleId="SoggettocommentoCarattere">
    <w:name w:val="Soggetto commento Carattere"/>
    <w:basedOn w:val="TestocommentoCarattere"/>
    <w:link w:val="Soggettocommento"/>
    <w:semiHidden/>
    <w:rsid w:val="00600D63"/>
    <w:rPr>
      <w:rFonts w:ascii="Times" w:hAnsi="Time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7479293">
      <w:bodyDiv w:val="1"/>
      <w:marLeft w:val="0"/>
      <w:marRight w:val="0"/>
      <w:marTop w:val="0"/>
      <w:marBottom w:val="0"/>
      <w:divBdr>
        <w:top w:val="none" w:sz="0" w:space="0" w:color="auto"/>
        <w:left w:val="none" w:sz="0" w:space="0" w:color="auto"/>
        <w:bottom w:val="none" w:sz="0" w:space="0" w:color="auto"/>
        <w:right w:val="none" w:sz="0" w:space="0" w:color="auto"/>
      </w:divBdr>
    </w:div>
    <w:div w:id="691994924">
      <w:bodyDiv w:val="1"/>
      <w:marLeft w:val="0"/>
      <w:marRight w:val="0"/>
      <w:marTop w:val="0"/>
      <w:marBottom w:val="0"/>
      <w:divBdr>
        <w:top w:val="none" w:sz="0" w:space="0" w:color="auto"/>
        <w:left w:val="none" w:sz="0" w:space="0" w:color="auto"/>
        <w:bottom w:val="none" w:sz="0" w:space="0" w:color="auto"/>
        <w:right w:val="none" w:sz="0" w:space="0" w:color="auto"/>
      </w:divBdr>
    </w:div>
    <w:div w:id="935865465">
      <w:bodyDiv w:val="1"/>
      <w:marLeft w:val="0"/>
      <w:marRight w:val="0"/>
      <w:marTop w:val="0"/>
      <w:marBottom w:val="0"/>
      <w:divBdr>
        <w:top w:val="none" w:sz="0" w:space="0" w:color="auto"/>
        <w:left w:val="none" w:sz="0" w:space="0" w:color="auto"/>
        <w:bottom w:val="none" w:sz="0" w:space="0" w:color="auto"/>
        <w:right w:val="none" w:sz="0" w:space="0" w:color="auto"/>
      </w:divBdr>
    </w:div>
    <w:div w:id="1154908029">
      <w:bodyDiv w:val="1"/>
      <w:marLeft w:val="0"/>
      <w:marRight w:val="0"/>
      <w:marTop w:val="0"/>
      <w:marBottom w:val="0"/>
      <w:divBdr>
        <w:top w:val="none" w:sz="0" w:space="0" w:color="auto"/>
        <w:left w:val="none" w:sz="0" w:space="0" w:color="auto"/>
        <w:bottom w:val="none" w:sz="0" w:space="0" w:color="auto"/>
        <w:right w:val="none" w:sz="0" w:space="0" w:color="auto"/>
      </w:divBdr>
    </w:div>
    <w:div w:id="1260798042">
      <w:bodyDiv w:val="1"/>
      <w:marLeft w:val="0"/>
      <w:marRight w:val="0"/>
      <w:marTop w:val="0"/>
      <w:marBottom w:val="0"/>
      <w:divBdr>
        <w:top w:val="none" w:sz="0" w:space="0" w:color="auto"/>
        <w:left w:val="none" w:sz="0" w:space="0" w:color="auto"/>
        <w:bottom w:val="none" w:sz="0" w:space="0" w:color="auto"/>
        <w:right w:val="none" w:sz="0" w:space="0" w:color="auto"/>
      </w:divBdr>
    </w:div>
    <w:div w:id="1421490361">
      <w:bodyDiv w:val="1"/>
      <w:marLeft w:val="0"/>
      <w:marRight w:val="0"/>
      <w:marTop w:val="0"/>
      <w:marBottom w:val="0"/>
      <w:divBdr>
        <w:top w:val="none" w:sz="0" w:space="0" w:color="auto"/>
        <w:left w:val="none" w:sz="0" w:space="0" w:color="auto"/>
        <w:bottom w:val="none" w:sz="0" w:space="0" w:color="auto"/>
        <w:right w:val="none" w:sz="0" w:space="0" w:color="auto"/>
      </w:divBdr>
    </w:div>
    <w:div w:id="1873152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docenti.unicatt.it/"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ola.fiori\Dati%20applicazioni\Microsoft\Modelli\PROG_COR_2003%20(2a%20versione).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85841D6AFBA2442AF34E9946871FFAC" ma:contentTypeVersion="15" ma:contentTypeDescription="Creare un nuovo documento." ma:contentTypeScope="" ma:versionID="b8d53c52f5585a372c8156e308bba731">
  <xsd:schema xmlns:xsd="http://www.w3.org/2001/XMLSchema" xmlns:xs="http://www.w3.org/2001/XMLSchema" xmlns:p="http://schemas.microsoft.com/office/2006/metadata/properties" xmlns:ns2="14ec05cb-4f10-4a43-aaed-1051454c0f4f" xmlns:ns3="bde9ea70-b558-476b-80ed-adb3bdeea2b5" targetNamespace="http://schemas.microsoft.com/office/2006/metadata/properties" ma:root="true" ma:fieldsID="49a478ce7c5302c91bd3718e44803e8d" ns2:_="" ns3:_="">
    <xsd:import namespace="14ec05cb-4f10-4a43-aaed-1051454c0f4f"/>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ec05cb-4f10-4a43-aaed-1051454c0f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TaxCatchAll" ma:index="16" nillable="true" ma:displayName="Taxonomy Catch All Column" ma:hidden="true" ma:list="{25efe24b-3347-48b2-8848-015db765741f}" ma:internalName="TaxCatchAll"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de9ea70-b558-476b-80ed-adb3bdeea2b5" xsi:nil="true"/>
    <lcf76f155ced4ddcb4097134ff3c332f xmlns="14ec05cb-4f10-4a43-aaed-1051454c0f4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3745F88-9B75-486B-9088-9CCF4E3F6BCE}"/>
</file>

<file path=customXml/itemProps2.xml><?xml version="1.0" encoding="utf-8"?>
<ds:datastoreItem xmlns:ds="http://schemas.openxmlformats.org/officeDocument/2006/customXml" ds:itemID="{765F216D-A24A-4DA7-B938-C87858A6F0BD}"/>
</file>

<file path=customXml/itemProps3.xml><?xml version="1.0" encoding="utf-8"?>
<ds:datastoreItem xmlns:ds="http://schemas.openxmlformats.org/officeDocument/2006/customXml" ds:itemID="{070B910B-45E1-4C07-907F-7FCD959939F1}"/>
</file>

<file path=docProps/app.xml><?xml version="1.0" encoding="utf-8"?>
<Properties xmlns="http://schemas.openxmlformats.org/officeDocument/2006/extended-properties" xmlns:vt="http://schemas.openxmlformats.org/officeDocument/2006/docPropsVTypes">
  <Template>PROG_COR_2003 (2a versione)</Template>
  <TotalTime>14</TotalTime>
  <Pages>3</Pages>
  <Words>836</Words>
  <Characters>4768</Characters>
  <Application>Microsoft Office Word</Application>
  <DocSecurity>0</DocSecurity>
  <Lines>39</Lines>
  <Paragraphs>11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U.C.S.C. MILANO</Company>
  <LinksUpToDate>false</LinksUpToDate>
  <CharactersWithSpaces>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paola.fiori</dc:creator>
  <cp:lastModifiedBy>Bagnato Luca (luca.bagnato)</cp:lastModifiedBy>
  <cp:revision>8</cp:revision>
  <cp:lastPrinted>2020-01-27T11:20:00Z</cp:lastPrinted>
  <dcterms:created xsi:type="dcterms:W3CDTF">2022-05-17T08:59:00Z</dcterms:created>
  <dcterms:modified xsi:type="dcterms:W3CDTF">2023-05-12T10:18:00Z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0x010100785841D6AFBA2442AF34E9946871FFAC</vt:lpwstr>
  </property>
</Properties>
</file>