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FA1ED" w14:textId="77777777" w:rsidR="008E4742" w:rsidRPr="005535EE" w:rsidRDefault="00EB10DB" w:rsidP="008E4742">
      <w:pPr>
        <w:pStyle w:val="Titolo1"/>
      </w:pPr>
      <w:r>
        <w:t>Teorie e Politiche Microeconomiche</w:t>
      </w:r>
    </w:p>
    <w:p w14:paraId="6323E739" w14:textId="77777777" w:rsidR="008E4742" w:rsidRPr="005535EE" w:rsidRDefault="008E4742" w:rsidP="008E4742">
      <w:pPr>
        <w:pStyle w:val="Titolo2"/>
      </w:pPr>
      <w:r w:rsidRPr="005535EE">
        <w:t>Prof.</w:t>
      </w:r>
      <w:r w:rsidR="008D32F6">
        <w:t>ssa</w:t>
      </w:r>
      <w:r w:rsidRPr="005535EE">
        <w:t xml:space="preserve"> Mariacristina Piva</w:t>
      </w:r>
    </w:p>
    <w:p w14:paraId="736A65B9" w14:textId="77777777" w:rsidR="008E4742" w:rsidRPr="005535EE" w:rsidRDefault="008E4742" w:rsidP="008E4742">
      <w:pPr>
        <w:spacing w:before="240" w:after="120"/>
        <w:rPr>
          <w:b/>
          <w:sz w:val="18"/>
        </w:rPr>
      </w:pPr>
      <w:r w:rsidRPr="005535EE">
        <w:rPr>
          <w:b/>
          <w:i/>
          <w:sz w:val="18"/>
        </w:rPr>
        <w:t>OBIETTIVO DEL CORSO</w:t>
      </w:r>
      <w:r w:rsidR="00F770C2">
        <w:rPr>
          <w:b/>
          <w:i/>
          <w:sz w:val="18"/>
        </w:rPr>
        <w:t xml:space="preserve"> E RISULTATI DI APPRENDIMENTO ATTESI</w:t>
      </w:r>
    </w:p>
    <w:p w14:paraId="53CD5940" w14:textId="0C7599F5" w:rsidR="008E4742" w:rsidRPr="005535EE" w:rsidRDefault="008E4742" w:rsidP="008E4742">
      <w:r w:rsidRPr="005535EE">
        <w:t xml:space="preserve">Il corso si propone di fornire agli studenti i principali strumenti </w:t>
      </w:r>
      <w:r w:rsidR="004C7731">
        <w:t>utili all</w:t>
      </w:r>
      <w:r w:rsidRPr="005535EE">
        <w:t>’analisi microeconomica</w:t>
      </w:r>
      <w:r w:rsidR="00C842F2">
        <w:t>. Tale analisi è essenziale per comprendere il comportamento e le scelte dei consumatori ed il funzionamento dei mercati</w:t>
      </w:r>
      <w:r w:rsidRPr="005535EE">
        <w:t>. Il programma prevede</w:t>
      </w:r>
      <w:r w:rsidR="00C842F2">
        <w:t>, pertanto,</w:t>
      </w:r>
      <w:r w:rsidRPr="005535EE">
        <w:t xml:space="preserve"> la trattazione formale dei problemi di scelta ottima</w:t>
      </w:r>
      <w:r w:rsidR="00C842F2">
        <w:t xml:space="preserve"> </w:t>
      </w:r>
      <w:r w:rsidRPr="005535EE">
        <w:t>degli agenti economici</w:t>
      </w:r>
      <w:r w:rsidR="00C842F2">
        <w:t xml:space="preserve"> e delle caratteristiche proprie delle varie forme di mercato.</w:t>
      </w:r>
      <w:r w:rsidRPr="005535EE">
        <w:t xml:space="preserve"> Nonostante il rigore formale, viene data enfasi all’utilizzo della microeconomia per spiegare eventi economici concreti</w:t>
      </w:r>
      <w:r w:rsidR="00C842F2">
        <w:t xml:space="preserve"> e attuali</w:t>
      </w:r>
      <w:r w:rsidRPr="005535EE">
        <w:t>.</w:t>
      </w:r>
    </w:p>
    <w:p w14:paraId="07E5CD96" w14:textId="77777777" w:rsidR="00EC1415" w:rsidRPr="005535EE" w:rsidRDefault="00EC1415" w:rsidP="008E4742">
      <w:r w:rsidRPr="005535EE">
        <w:t>Al termine del corso lo studente sarà in grado</w:t>
      </w:r>
      <w:r w:rsidR="000F4000" w:rsidRPr="005535EE">
        <w:t xml:space="preserve"> </w:t>
      </w:r>
      <w:r w:rsidRPr="005535EE">
        <w:t>di:</w:t>
      </w:r>
    </w:p>
    <w:p w14:paraId="160CA519" w14:textId="48519C4D" w:rsidR="00EC1415" w:rsidRPr="005535EE" w:rsidRDefault="00D86E60" w:rsidP="005D7D21">
      <w:pPr>
        <w:numPr>
          <w:ilvl w:val="0"/>
          <w:numId w:val="2"/>
        </w:numPr>
        <w:tabs>
          <w:tab w:val="clear" w:pos="284"/>
          <w:tab w:val="clear" w:pos="720"/>
          <w:tab w:val="num" w:pos="-3261"/>
          <w:tab w:val="left" w:pos="142"/>
        </w:tabs>
        <w:ind w:left="142" w:hanging="142"/>
      </w:pPr>
      <w:r>
        <w:t xml:space="preserve">Conoscere </w:t>
      </w:r>
      <w:r w:rsidR="00EC1415" w:rsidRPr="005535EE">
        <w:t>le principali leggi che regolano il funzionamento dell</w:t>
      </w:r>
      <w:r w:rsidR="00C842F2">
        <w:t>’</w:t>
      </w:r>
      <w:r w:rsidR="00EC1415" w:rsidRPr="005535EE">
        <w:t>economia</w:t>
      </w:r>
      <w:r w:rsidR="000F4000" w:rsidRPr="005535EE">
        <w:t xml:space="preserve"> da un punto di vista microeconomico</w:t>
      </w:r>
      <w:r w:rsidR="005D7D21" w:rsidRPr="005535EE">
        <w:t>.</w:t>
      </w:r>
    </w:p>
    <w:p w14:paraId="7E266CFF" w14:textId="77777777" w:rsidR="00EC1415" w:rsidRPr="005535EE" w:rsidRDefault="005D7D21" w:rsidP="005D7D21">
      <w:pPr>
        <w:numPr>
          <w:ilvl w:val="0"/>
          <w:numId w:val="2"/>
        </w:numPr>
        <w:tabs>
          <w:tab w:val="clear" w:pos="720"/>
          <w:tab w:val="num" w:pos="142"/>
        </w:tabs>
        <w:ind w:hanging="720"/>
      </w:pPr>
      <w:r w:rsidRPr="005535EE">
        <w:t>I</w:t>
      </w:r>
      <w:r w:rsidR="00F770C2">
        <w:t>ndividuare</w:t>
      </w:r>
      <w:r w:rsidR="00EC1415" w:rsidRPr="005535EE">
        <w:t xml:space="preserve"> gli obiettivi dei diversi agenti economici</w:t>
      </w:r>
      <w:r w:rsidRPr="005535EE">
        <w:t>.</w:t>
      </w:r>
    </w:p>
    <w:p w14:paraId="23306654" w14:textId="0281449B" w:rsidR="00EC1415" w:rsidRPr="005535EE" w:rsidRDefault="00D86E60" w:rsidP="005D7D21">
      <w:pPr>
        <w:numPr>
          <w:ilvl w:val="0"/>
          <w:numId w:val="2"/>
        </w:numPr>
        <w:tabs>
          <w:tab w:val="clear" w:pos="720"/>
          <w:tab w:val="num" w:pos="142"/>
        </w:tabs>
        <w:ind w:hanging="720"/>
      </w:pPr>
      <w:r>
        <w:t>I</w:t>
      </w:r>
      <w:r w:rsidR="00F770C2">
        <w:t>dentificare</w:t>
      </w:r>
      <w:r w:rsidR="00D90EA6" w:rsidRPr="005535EE">
        <w:t xml:space="preserve"> </w:t>
      </w:r>
      <w:r w:rsidR="000F4000" w:rsidRPr="005535EE">
        <w:t>le specificità del</w:t>
      </w:r>
      <w:r w:rsidR="00EC1415" w:rsidRPr="005535EE">
        <w:t>le varie forme di mercato</w:t>
      </w:r>
      <w:r w:rsidR="005D7D21" w:rsidRPr="005535EE">
        <w:t>.</w:t>
      </w:r>
    </w:p>
    <w:p w14:paraId="12D26961" w14:textId="50965809" w:rsidR="00EC1415" w:rsidRPr="005535EE" w:rsidRDefault="005D7D21" w:rsidP="008C5FD8">
      <w:pPr>
        <w:numPr>
          <w:ilvl w:val="0"/>
          <w:numId w:val="2"/>
        </w:numPr>
        <w:tabs>
          <w:tab w:val="clear" w:pos="720"/>
          <w:tab w:val="num" w:pos="142"/>
        </w:tabs>
        <w:ind w:left="142" w:hanging="142"/>
      </w:pPr>
      <w:r w:rsidRPr="005535EE">
        <w:t>R</w:t>
      </w:r>
      <w:r w:rsidR="00D90EA6" w:rsidRPr="005535EE">
        <w:t>iconoscere</w:t>
      </w:r>
      <w:r w:rsidR="00EC1415" w:rsidRPr="005535EE">
        <w:t xml:space="preserve"> le ragioni che causano i</w:t>
      </w:r>
      <w:r w:rsidR="00D90EA6" w:rsidRPr="005535EE">
        <w:t>l fallimento</w:t>
      </w:r>
      <w:r w:rsidR="00EC1415" w:rsidRPr="005535EE">
        <w:t xml:space="preserve"> del mercato</w:t>
      </w:r>
      <w:r w:rsidR="004C7731">
        <w:t xml:space="preserve"> e comprendere </w:t>
      </w:r>
      <w:r w:rsidR="00D86E60">
        <w:t xml:space="preserve">autonomamente </w:t>
      </w:r>
      <w:r w:rsidR="004C7731">
        <w:t>i principali interventi di politica microeconomica</w:t>
      </w:r>
      <w:r w:rsidR="00D90EA6" w:rsidRPr="005535EE">
        <w:t>.</w:t>
      </w:r>
    </w:p>
    <w:p w14:paraId="2D215EF1" w14:textId="77777777" w:rsidR="008E4742" w:rsidRDefault="008E4742" w:rsidP="008E4742">
      <w:pPr>
        <w:spacing w:before="240" w:after="120"/>
        <w:rPr>
          <w:b/>
          <w:i/>
          <w:sz w:val="18"/>
        </w:rPr>
      </w:pPr>
      <w:r w:rsidRPr="005535EE">
        <w:rPr>
          <w:b/>
          <w:i/>
          <w:sz w:val="18"/>
        </w:rPr>
        <w:t>PROGRAMMA DEL CORSO</w:t>
      </w:r>
    </w:p>
    <w:p w14:paraId="17FBE355" w14:textId="389B5462" w:rsidR="00B14A2B" w:rsidRPr="00B14A2B" w:rsidRDefault="00B14A2B" w:rsidP="008E4742">
      <w:pPr>
        <w:spacing w:before="240" w:after="120"/>
      </w:pPr>
      <w:r w:rsidRPr="00B14A2B">
        <w:t>Il programma del corso si articola come segue:</w:t>
      </w:r>
    </w:p>
    <w:p w14:paraId="74441FEF" w14:textId="77777777" w:rsidR="008E4742" w:rsidRPr="005535EE" w:rsidRDefault="008E4742" w:rsidP="008E4742">
      <w:r w:rsidRPr="005535EE">
        <w:t>1) Introduzione alla microeconomia ed inquadramento della materia</w:t>
      </w:r>
      <w:r w:rsidR="00303C1D" w:rsidRPr="005535EE">
        <w:t>.</w:t>
      </w:r>
    </w:p>
    <w:p w14:paraId="748A129A" w14:textId="77777777" w:rsidR="008E4742" w:rsidRPr="005535EE" w:rsidRDefault="008E4742" w:rsidP="008E4742">
      <w:r w:rsidRPr="005535EE">
        <w:t>2) La teoria del consumatore.</w:t>
      </w:r>
    </w:p>
    <w:p w14:paraId="6FF884AB" w14:textId="77777777" w:rsidR="008E4742" w:rsidRPr="005535EE" w:rsidRDefault="008E4742" w:rsidP="005D7D21">
      <w:pPr>
        <w:tabs>
          <w:tab w:val="left" w:pos="426"/>
          <w:tab w:val="left" w:pos="567"/>
        </w:tabs>
      </w:pPr>
      <w:r w:rsidRPr="005535EE">
        <w:tab/>
        <w:t>-</w:t>
      </w:r>
      <w:r w:rsidRPr="005535EE">
        <w:tab/>
        <w:t>Il vincolo di bilancio (cap. 2).</w:t>
      </w:r>
    </w:p>
    <w:p w14:paraId="2C069586" w14:textId="2CDFBA95" w:rsidR="008E4742" w:rsidRPr="005535EE" w:rsidRDefault="008E4742" w:rsidP="005D7D21">
      <w:pPr>
        <w:tabs>
          <w:tab w:val="left" w:pos="426"/>
          <w:tab w:val="left" w:pos="567"/>
        </w:tabs>
      </w:pPr>
      <w:r w:rsidRPr="005535EE">
        <w:tab/>
        <w:t>-</w:t>
      </w:r>
      <w:r w:rsidRPr="005535EE">
        <w:tab/>
        <w:t>Le preferenze e la funzione di utilità (cap. 3, 4).</w:t>
      </w:r>
    </w:p>
    <w:p w14:paraId="13A303D5" w14:textId="77777777" w:rsidR="008E4742" w:rsidRPr="005535EE" w:rsidRDefault="008E4742" w:rsidP="005D7D21">
      <w:pPr>
        <w:tabs>
          <w:tab w:val="left" w:pos="426"/>
          <w:tab w:val="left" w:pos="567"/>
        </w:tabs>
      </w:pPr>
      <w:r w:rsidRPr="005535EE">
        <w:tab/>
        <w:t>-</w:t>
      </w:r>
      <w:r w:rsidRPr="005535EE">
        <w:tab/>
        <w:t>La scelta ottima del consumatore (cap. 5).</w:t>
      </w:r>
    </w:p>
    <w:p w14:paraId="6FD6C729" w14:textId="0CADCFEC" w:rsidR="008E4742" w:rsidRPr="005535EE" w:rsidRDefault="008E4742" w:rsidP="005D7D21">
      <w:pPr>
        <w:tabs>
          <w:tab w:val="left" w:pos="426"/>
          <w:tab w:val="left" w:pos="567"/>
        </w:tabs>
      </w:pPr>
      <w:r w:rsidRPr="005535EE">
        <w:tab/>
        <w:t>-</w:t>
      </w:r>
      <w:r w:rsidRPr="005535EE">
        <w:tab/>
        <w:t>La domanda del consumatore e la domanda di mercato (cap. 6, 8, 1</w:t>
      </w:r>
      <w:r w:rsidR="00B50528">
        <w:t>5</w:t>
      </w:r>
      <w:r w:rsidRPr="005535EE">
        <w:t>, 1</w:t>
      </w:r>
      <w:r w:rsidR="00B50528">
        <w:t>4</w:t>
      </w:r>
      <w:r w:rsidRPr="005535EE">
        <w:t>).</w:t>
      </w:r>
    </w:p>
    <w:p w14:paraId="1DA3665C" w14:textId="77777777" w:rsidR="008E4742" w:rsidRPr="005535EE" w:rsidRDefault="008E4742" w:rsidP="008E4742">
      <w:r w:rsidRPr="005535EE">
        <w:t>3) Il mercato.</w:t>
      </w:r>
    </w:p>
    <w:p w14:paraId="209A91A5" w14:textId="77777777" w:rsidR="008E4742" w:rsidRPr="005535EE" w:rsidRDefault="008E4742" w:rsidP="005D7D21">
      <w:pPr>
        <w:tabs>
          <w:tab w:val="left" w:pos="426"/>
        </w:tabs>
      </w:pPr>
      <w:r w:rsidRPr="005535EE">
        <w:tab/>
        <w:t>-</w:t>
      </w:r>
      <w:r w:rsidRPr="005535EE">
        <w:tab/>
        <w:t>L’equilibrio</w:t>
      </w:r>
      <w:r w:rsidR="004C7731">
        <w:t xml:space="preserve"> </w:t>
      </w:r>
      <w:r w:rsidRPr="005535EE">
        <w:t xml:space="preserve">di mercato ed il ruolo delle </w:t>
      </w:r>
      <w:r w:rsidR="004C7731">
        <w:t xml:space="preserve">imposte </w:t>
      </w:r>
      <w:r w:rsidRPr="005535EE">
        <w:t>(cap. 16).</w:t>
      </w:r>
    </w:p>
    <w:p w14:paraId="64D21F96" w14:textId="77777777" w:rsidR="008E4742" w:rsidRPr="005535EE" w:rsidRDefault="008E4742" w:rsidP="008E4742">
      <w:r w:rsidRPr="005535EE">
        <w:t>4) La teoria della produzione.</w:t>
      </w:r>
    </w:p>
    <w:p w14:paraId="6C12A39E" w14:textId="7354B45B" w:rsidR="008E4742" w:rsidRPr="005535EE" w:rsidRDefault="008E4742" w:rsidP="005D7D21">
      <w:pPr>
        <w:tabs>
          <w:tab w:val="left" w:pos="426"/>
        </w:tabs>
      </w:pPr>
      <w:r w:rsidRPr="005535EE">
        <w:tab/>
        <w:t>-</w:t>
      </w:r>
      <w:r w:rsidRPr="005535EE">
        <w:tab/>
        <w:t>I vincoli tecnologici e la funzione di produzione (cap. 18</w:t>
      </w:r>
      <w:r w:rsidR="00C842F2">
        <w:t>, 19</w:t>
      </w:r>
      <w:r w:rsidRPr="005535EE">
        <w:t>).</w:t>
      </w:r>
    </w:p>
    <w:p w14:paraId="221BD458" w14:textId="2AF94AA4" w:rsidR="008E4742" w:rsidRPr="005535EE" w:rsidRDefault="008E4742" w:rsidP="005D7D21">
      <w:pPr>
        <w:tabs>
          <w:tab w:val="left" w:pos="426"/>
        </w:tabs>
        <w:ind w:left="426" w:hanging="720"/>
      </w:pPr>
      <w:r w:rsidRPr="005535EE">
        <w:tab/>
        <w:t>-</w:t>
      </w:r>
      <w:r w:rsidRPr="005535EE">
        <w:tab/>
      </w:r>
      <w:r w:rsidR="004C7731">
        <w:t>La scelta ottima dell’impresa</w:t>
      </w:r>
      <w:r w:rsidRPr="005535EE">
        <w:t xml:space="preserve"> (cap. 20</w:t>
      </w:r>
      <w:r w:rsidR="00C842F2">
        <w:t>,</w:t>
      </w:r>
      <w:r w:rsidRPr="005535EE">
        <w:t xml:space="preserve"> 21).</w:t>
      </w:r>
    </w:p>
    <w:p w14:paraId="20ADF5D5" w14:textId="5818FDBB" w:rsidR="008E4742" w:rsidRPr="005535EE" w:rsidRDefault="008E4742" w:rsidP="005D7D21">
      <w:pPr>
        <w:tabs>
          <w:tab w:val="left" w:pos="426"/>
        </w:tabs>
        <w:ind w:left="720" w:hanging="720"/>
      </w:pPr>
      <w:r w:rsidRPr="005535EE">
        <w:tab/>
        <w:t>-</w:t>
      </w:r>
      <w:r w:rsidRPr="005535EE">
        <w:tab/>
        <w:t>L’offerta dell’impresa e l’offerta dell'industria in concorrenza (cap. 22, 23).</w:t>
      </w:r>
    </w:p>
    <w:p w14:paraId="4CBCB941" w14:textId="77777777" w:rsidR="008E4742" w:rsidRPr="005535EE" w:rsidRDefault="008E4742" w:rsidP="005D7D21">
      <w:r w:rsidRPr="005535EE">
        <w:t>5) Le altre forme di mercato</w:t>
      </w:r>
      <w:r w:rsidR="004C7731">
        <w:t xml:space="preserve"> e i possibili fallimenti del mercato</w:t>
      </w:r>
      <w:r w:rsidRPr="005535EE">
        <w:t>.</w:t>
      </w:r>
    </w:p>
    <w:p w14:paraId="7F1BDA63" w14:textId="6FFD4921" w:rsidR="008E4742" w:rsidRPr="005535EE" w:rsidRDefault="008E4742" w:rsidP="005D7D21">
      <w:pPr>
        <w:tabs>
          <w:tab w:val="left" w:pos="426"/>
        </w:tabs>
      </w:pPr>
      <w:r w:rsidRPr="005535EE">
        <w:tab/>
        <w:t>-</w:t>
      </w:r>
      <w:r w:rsidRPr="005535EE">
        <w:tab/>
        <w:t>Il monopolio e</w:t>
      </w:r>
      <w:r w:rsidR="00602895">
        <w:t xml:space="preserve"> la discriminazione dei prezzi</w:t>
      </w:r>
      <w:r w:rsidRPr="005535EE">
        <w:t xml:space="preserve"> (ca</w:t>
      </w:r>
      <w:r w:rsidR="000C5E72">
        <w:t>p</w:t>
      </w:r>
      <w:r w:rsidRPr="005535EE">
        <w:t>. 24, 25).</w:t>
      </w:r>
    </w:p>
    <w:p w14:paraId="6A95F7C1" w14:textId="62EB771D" w:rsidR="008E4742" w:rsidRPr="005535EE" w:rsidRDefault="008E4742" w:rsidP="005D7D21">
      <w:pPr>
        <w:tabs>
          <w:tab w:val="left" w:pos="426"/>
        </w:tabs>
      </w:pPr>
      <w:r w:rsidRPr="005535EE">
        <w:tab/>
        <w:t>-</w:t>
      </w:r>
      <w:r w:rsidRPr="005535EE">
        <w:tab/>
        <w:t>L’oligopolio (cap. 27).</w:t>
      </w:r>
    </w:p>
    <w:p w14:paraId="164EA79E" w14:textId="7E4584C0" w:rsidR="008E4742" w:rsidRPr="005535EE" w:rsidRDefault="008E4742" w:rsidP="005D7D21">
      <w:pPr>
        <w:tabs>
          <w:tab w:val="left" w:pos="426"/>
        </w:tabs>
      </w:pPr>
      <w:r w:rsidRPr="005535EE">
        <w:lastRenderedPageBreak/>
        <w:tab/>
        <w:t>-</w:t>
      </w:r>
      <w:r w:rsidRPr="005535EE">
        <w:tab/>
        <w:t>Un’introduzione alla teoria dei giochi (ca</w:t>
      </w:r>
      <w:r w:rsidR="000C5E72">
        <w:t>p</w:t>
      </w:r>
      <w:r w:rsidRPr="005535EE">
        <w:t>. 28, 29).</w:t>
      </w:r>
    </w:p>
    <w:p w14:paraId="62811F94" w14:textId="77777777" w:rsidR="008E4742" w:rsidRPr="005535EE" w:rsidRDefault="008E4742" w:rsidP="005D7D21">
      <w:r w:rsidRPr="005535EE">
        <w:t>6) L’Equilibrio Economico Generale.</w:t>
      </w:r>
    </w:p>
    <w:p w14:paraId="0EA5600A" w14:textId="77777777" w:rsidR="008E4742" w:rsidRPr="005535EE" w:rsidRDefault="008E4742" w:rsidP="005D7D21">
      <w:pPr>
        <w:tabs>
          <w:tab w:val="left" w:pos="426"/>
        </w:tabs>
      </w:pPr>
      <w:r w:rsidRPr="005535EE">
        <w:tab/>
        <w:t>-</w:t>
      </w:r>
      <w:r w:rsidRPr="005535EE">
        <w:tab/>
        <w:t>L’economia di puro scambio (</w:t>
      </w:r>
      <w:r w:rsidR="004C7731">
        <w:t xml:space="preserve">modello </w:t>
      </w:r>
      <w:r w:rsidRPr="005535EE">
        <w:t>2x2) (cap. 31).</w:t>
      </w:r>
    </w:p>
    <w:p w14:paraId="796208FD" w14:textId="3DCFF2A8" w:rsidR="008E4742" w:rsidRPr="005535EE" w:rsidRDefault="008E4742" w:rsidP="005D7D21">
      <w:pPr>
        <w:tabs>
          <w:tab w:val="left" w:pos="426"/>
        </w:tabs>
      </w:pPr>
      <w:r w:rsidRPr="005535EE">
        <w:tab/>
        <w:t>-</w:t>
      </w:r>
      <w:r w:rsidRPr="005535EE">
        <w:tab/>
        <w:t>L’economia con produzione (</w:t>
      </w:r>
      <w:r w:rsidR="004C7731">
        <w:t xml:space="preserve">modello </w:t>
      </w:r>
      <w:r w:rsidRPr="005535EE">
        <w:t>2x2x2)</w:t>
      </w:r>
      <w:r w:rsidR="00C842F2">
        <w:t xml:space="preserve"> (cenni)</w:t>
      </w:r>
      <w:r w:rsidRPr="005535EE">
        <w:t xml:space="preserve"> (cap. 32</w:t>
      </w:r>
      <w:r w:rsidR="00C2365D" w:rsidRPr="005535EE">
        <w:t>)</w:t>
      </w:r>
      <w:r w:rsidRPr="005535EE">
        <w:t>.</w:t>
      </w:r>
    </w:p>
    <w:p w14:paraId="32B362B2" w14:textId="77777777" w:rsidR="008E4742" w:rsidRPr="005535EE" w:rsidRDefault="008E4742" w:rsidP="008E4742">
      <w:pPr>
        <w:keepNext/>
        <w:spacing w:before="240" w:after="120"/>
        <w:rPr>
          <w:b/>
          <w:sz w:val="18"/>
        </w:rPr>
      </w:pPr>
      <w:r w:rsidRPr="005535EE">
        <w:rPr>
          <w:b/>
          <w:i/>
          <w:sz w:val="18"/>
        </w:rPr>
        <w:t>BIBLIOGRAFIA</w:t>
      </w:r>
    </w:p>
    <w:p w14:paraId="6E54F67C" w14:textId="0BEA8F57" w:rsidR="00D86E60" w:rsidRPr="00C842F2" w:rsidRDefault="00D86E60" w:rsidP="005D7D21">
      <w:pPr>
        <w:pStyle w:val="Testo1"/>
        <w:rPr>
          <w:smallCaps/>
          <w:spacing w:val="-5"/>
          <w:sz w:val="20"/>
        </w:rPr>
      </w:pPr>
      <w:r w:rsidRPr="00C842F2">
        <w:rPr>
          <w:spacing w:val="-5"/>
          <w:sz w:val="20"/>
        </w:rPr>
        <w:t>I testi di riferimento sono:</w:t>
      </w:r>
    </w:p>
    <w:p w14:paraId="26DE0FA5" w14:textId="1C885B4A" w:rsidR="008E4742" w:rsidRPr="00C842F2" w:rsidRDefault="008E4742" w:rsidP="005D7D21">
      <w:pPr>
        <w:pStyle w:val="Testo1"/>
        <w:rPr>
          <w:spacing w:val="-5"/>
          <w:sz w:val="20"/>
        </w:rPr>
      </w:pPr>
      <w:r w:rsidRPr="00C842F2">
        <w:rPr>
          <w:smallCaps/>
          <w:spacing w:val="-5"/>
          <w:sz w:val="20"/>
        </w:rPr>
        <w:t>H.R.Varian,</w:t>
      </w:r>
      <w:r w:rsidRPr="00C842F2">
        <w:rPr>
          <w:i/>
          <w:spacing w:val="-5"/>
          <w:sz w:val="20"/>
        </w:rPr>
        <w:t xml:space="preserve"> Microeconomia,</w:t>
      </w:r>
      <w:r w:rsidRPr="00C842F2">
        <w:rPr>
          <w:spacing w:val="-5"/>
          <w:sz w:val="20"/>
        </w:rPr>
        <w:t xml:space="preserve"> </w:t>
      </w:r>
      <w:r w:rsidR="000C7E64" w:rsidRPr="00C842F2">
        <w:rPr>
          <w:spacing w:val="-5"/>
          <w:sz w:val="20"/>
        </w:rPr>
        <w:t>7</w:t>
      </w:r>
      <w:r w:rsidRPr="00C842F2">
        <w:rPr>
          <w:spacing w:val="-5"/>
          <w:sz w:val="20"/>
          <w:vertAlign w:val="superscript"/>
        </w:rPr>
        <w:t>a</w:t>
      </w:r>
      <w:r w:rsidRPr="00C842F2">
        <w:rPr>
          <w:spacing w:val="-5"/>
          <w:sz w:val="20"/>
        </w:rPr>
        <w:t xml:space="preserve"> ed., Cafoscarina ,Venezia, (20</w:t>
      </w:r>
      <w:r w:rsidR="000C7E64" w:rsidRPr="00C842F2">
        <w:rPr>
          <w:spacing w:val="-5"/>
          <w:sz w:val="20"/>
        </w:rPr>
        <w:t>1</w:t>
      </w:r>
      <w:r w:rsidR="00B50528" w:rsidRPr="00C842F2">
        <w:rPr>
          <w:spacing w:val="-5"/>
          <w:sz w:val="20"/>
        </w:rPr>
        <w:t>2</w:t>
      </w:r>
      <w:r w:rsidRPr="00C842F2">
        <w:rPr>
          <w:spacing w:val="-5"/>
          <w:sz w:val="20"/>
        </w:rPr>
        <w:t xml:space="preserve">) (i capitoli indicati tra parentesi si riferiscono alla </w:t>
      </w:r>
      <w:r w:rsidR="00602895" w:rsidRPr="00C842F2">
        <w:rPr>
          <w:spacing w:val="-5"/>
          <w:sz w:val="20"/>
        </w:rPr>
        <w:t>7</w:t>
      </w:r>
      <w:r w:rsidRPr="00C842F2">
        <w:rPr>
          <w:spacing w:val="-5"/>
          <w:sz w:val="20"/>
          <w:vertAlign w:val="superscript"/>
        </w:rPr>
        <w:t>a</w:t>
      </w:r>
      <w:r w:rsidRPr="00C842F2">
        <w:rPr>
          <w:spacing w:val="-5"/>
          <w:sz w:val="20"/>
        </w:rPr>
        <w:t xml:space="preserve"> edizione - edizioni precedenti sono comunque valide, ma occorre </w:t>
      </w:r>
      <w:r w:rsidR="00A52718" w:rsidRPr="00C842F2">
        <w:rPr>
          <w:spacing w:val="-5"/>
          <w:sz w:val="20"/>
        </w:rPr>
        <w:t>verificare</w:t>
      </w:r>
      <w:r w:rsidRPr="00C842F2">
        <w:rPr>
          <w:spacing w:val="-5"/>
          <w:sz w:val="20"/>
        </w:rPr>
        <w:t xml:space="preserve"> la corrispondenza degli argomenti trattati con la numerazione dei capitoli).</w:t>
      </w:r>
    </w:p>
    <w:p w14:paraId="300B03A2" w14:textId="77777777" w:rsidR="008E4742" w:rsidRPr="00C842F2" w:rsidRDefault="008E4742" w:rsidP="005D7D21">
      <w:pPr>
        <w:pStyle w:val="Testo1"/>
        <w:rPr>
          <w:spacing w:val="-5"/>
          <w:sz w:val="20"/>
        </w:rPr>
      </w:pPr>
      <w:r w:rsidRPr="00C842F2">
        <w:rPr>
          <w:smallCaps/>
          <w:spacing w:val="-5"/>
          <w:sz w:val="20"/>
        </w:rPr>
        <w:t xml:space="preserve"> M. Alborno</w:t>
      </w:r>
      <w:r w:rsidRPr="00C842F2">
        <w:rPr>
          <w:i/>
          <w:spacing w:val="-5"/>
          <w:sz w:val="20"/>
        </w:rPr>
        <w:t>–</w:t>
      </w:r>
      <w:r w:rsidRPr="00C842F2">
        <w:rPr>
          <w:smallCaps/>
          <w:spacing w:val="-5"/>
          <w:sz w:val="20"/>
        </w:rPr>
        <w:t>M. Piva</w:t>
      </w:r>
      <w:r w:rsidRPr="00C842F2">
        <w:rPr>
          <w:i/>
          <w:spacing w:val="-5"/>
          <w:sz w:val="20"/>
        </w:rPr>
        <w:t>,</w:t>
      </w:r>
      <w:r w:rsidRPr="00C842F2">
        <w:rPr>
          <w:spacing w:val="-5"/>
          <w:sz w:val="20"/>
        </w:rPr>
        <w:t xml:space="preserve"> </w:t>
      </w:r>
      <w:r w:rsidRPr="00C842F2">
        <w:rPr>
          <w:i/>
          <w:spacing w:val="-5"/>
          <w:sz w:val="20"/>
        </w:rPr>
        <w:t>Esercizi Svolti di Microeconomia</w:t>
      </w:r>
      <w:r w:rsidRPr="00C842F2">
        <w:rPr>
          <w:spacing w:val="-5"/>
          <w:sz w:val="20"/>
        </w:rPr>
        <w:t>, Vita e Pensiero, Milano, 2007</w:t>
      </w:r>
      <w:r w:rsidR="007323BD" w:rsidRPr="00C842F2">
        <w:rPr>
          <w:spacing w:val="-5"/>
          <w:sz w:val="20"/>
        </w:rPr>
        <w:t xml:space="preserve"> (pirma ristampa 2013)</w:t>
      </w:r>
      <w:r w:rsidRPr="00C842F2">
        <w:rPr>
          <w:spacing w:val="-5"/>
          <w:sz w:val="20"/>
        </w:rPr>
        <w:t>.</w:t>
      </w:r>
    </w:p>
    <w:p w14:paraId="500374FD" w14:textId="77777777" w:rsidR="008E4742" w:rsidRPr="005535EE" w:rsidRDefault="008E4742" w:rsidP="008E4742">
      <w:pPr>
        <w:spacing w:before="240" w:after="120" w:line="220" w:lineRule="exact"/>
        <w:rPr>
          <w:b/>
          <w:i/>
          <w:sz w:val="18"/>
        </w:rPr>
      </w:pPr>
      <w:r w:rsidRPr="005535EE">
        <w:rPr>
          <w:b/>
          <w:i/>
          <w:sz w:val="18"/>
        </w:rPr>
        <w:t>DIDATTICA DEL CORSO</w:t>
      </w:r>
    </w:p>
    <w:p w14:paraId="2FABFA7C" w14:textId="30E82F54" w:rsidR="008E4742" w:rsidRPr="00BE1C42" w:rsidRDefault="0097138F" w:rsidP="008E4742">
      <w:pPr>
        <w:pStyle w:val="Testo2"/>
        <w:ind w:firstLine="0"/>
        <w:rPr>
          <w:sz w:val="20"/>
        </w:rPr>
      </w:pPr>
      <w:r w:rsidRPr="00BE1C42">
        <w:rPr>
          <w:sz w:val="20"/>
        </w:rPr>
        <w:t>Lezioni</w:t>
      </w:r>
      <w:r w:rsidR="00BE1C42">
        <w:rPr>
          <w:sz w:val="20"/>
        </w:rPr>
        <w:t xml:space="preserve"> frontali</w:t>
      </w:r>
      <w:r w:rsidR="00547F00" w:rsidRPr="00BE1C42">
        <w:rPr>
          <w:sz w:val="20"/>
        </w:rPr>
        <w:t xml:space="preserve">, </w:t>
      </w:r>
      <w:r w:rsidRPr="00BE1C42">
        <w:rPr>
          <w:sz w:val="20"/>
        </w:rPr>
        <w:t>esercitazioni</w:t>
      </w:r>
      <w:r w:rsidR="00D86E60" w:rsidRPr="00BE1C42">
        <w:rPr>
          <w:sz w:val="20"/>
        </w:rPr>
        <w:t xml:space="preserve"> e </w:t>
      </w:r>
      <w:r w:rsidR="00C0205F" w:rsidRPr="00BE1C42">
        <w:rPr>
          <w:sz w:val="20"/>
        </w:rPr>
        <w:t>attività</w:t>
      </w:r>
      <w:r w:rsidR="00D86E60" w:rsidRPr="00BE1C42">
        <w:rPr>
          <w:sz w:val="20"/>
        </w:rPr>
        <w:t xml:space="preserve"> di gruppo</w:t>
      </w:r>
    </w:p>
    <w:p w14:paraId="73B52216" w14:textId="4DDA4605" w:rsidR="008E4742" w:rsidRDefault="008E4742" w:rsidP="008E4742">
      <w:pPr>
        <w:spacing w:before="240" w:after="120" w:line="220" w:lineRule="exact"/>
        <w:rPr>
          <w:b/>
          <w:i/>
          <w:sz w:val="18"/>
        </w:rPr>
      </w:pPr>
      <w:r w:rsidRPr="005535EE">
        <w:rPr>
          <w:b/>
          <w:i/>
          <w:sz w:val="18"/>
        </w:rPr>
        <w:t xml:space="preserve">METODO </w:t>
      </w:r>
      <w:r w:rsidR="00B06A4B">
        <w:rPr>
          <w:b/>
          <w:i/>
          <w:sz w:val="18"/>
        </w:rPr>
        <w:t xml:space="preserve">E CRITERI </w:t>
      </w:r>
      <w:r w:rsidRPr="005535EE">
        <w:rPr>
          <w:b/>
          <w:i/>
          <w:sz w:val="18"/>
        </w:rPr>
        <w:t>DI VALUTAZIONE</w:t>
      </w:r>
    </w:p>
    <w:p w14:paraId="49BD0CFA" w14:textId="0AF22823" w:rsidR="00DC2CE7" w:rsidRPr="00BE1C42" w:rsidRDefault="00DC2CE7" w:rsidP="008E4742">
      <w:pPr>
        <w:spacing w:before="240" w:after="120" w:line="220" w:lineRule="exact"/>
        <w:rPr>
          <w:rFonts w:ascii="Times New Roman" w:hAnsi="Times New Roman"/>
          <w:noProof/>
        </w:rPr>
      </w:pPr>
      <w:r w:rsidRPr="00BE1C42">
        <w:rPr>
          <w:rFonts w:ascii="Times New Roman" w:hAnsi="Times New Roman"/>
          <w:noProof/>
        </w:rPr>
        <w:t>La valutazione finale del corso prevede l’attribuzione di un voto in trentesimi</w:t>
      </w:r>
      <w:r w:rsidR="00BE1C42" w:rsidRPr="00BE1C42">
        <w:rPr>
          <w:rFonts w:ascii="Times New Roman" w:hAnsi="Times New Roman"/>
          <w:noProof/>
        </w:rPr>
        <w:t xml:space="preserve"> con il seguente metodo di valutazione:</w:t>
      </w:r>
    </w:p>
    <w:p w14:paraId="06E9AB4B" w14:textId="706BA901" w:rsidR="0097138F" w:rsidRPr="00BE1C42" w:rsidRDefault="0097138F" w:rsidP="00547F00">
      <w:pPr>
        <w:pStyle w:val="Testo2"/>
        <w:numPr>
          <w:ilvl w:val="0"/>
          <w:numId w:val="3"/>
        </w:numPr>
        <w:rPr>
          <w:rFonts w:ascii="Times New Roman" w:hAnsi="Times New Roman"/>
          <w:sz w:val="20"/>
        </w:rPr>
      </w:pPr>
      <w:r w:rsidRPr="00BE1C42">
        <w:rPr>
          <w:rFonts w:ascii="Times New Roman" w:hAnsi="Times New Roman"/>
          <w:sz w:val="20"/>
        </w:rPr>
        <w:t xml:space="preserve">E’ prevista una prova intermedia scritta </w:t>
      </w:r>
      <w:r w:rsidR="007323BD" w:rsidRPr="00BE1C42">
        <w:rPr>
          <w:rFonts w:ascii="Times New Roman" w:hAnsi="Times New Roman"/>
          <w:sz w:val="20"/>
        </w:rPr>
        <w:t>a metà corso</w:t>
      </w:r>
      <w:r w:rsidRPr="00BE1C42">
        <w:rPr>
          <w:rFonts w:ascii="Times New Roman" w:hAnsi="Times New Roman"/>
          <w:sz w:val="20"/>
        </w:rPr>
        <w:t xml:space="preserve">. </w:t>
      </w:r>
      <w:r w:rsidR="007323BD" w:rsidRPr="00BE1C42">
        <w:rPr>
          <w:rFonts w:ascii="Times New Roman" w:hAnsi="Times New Roman"/>
          <w:sz w:val="20"/>
        </w:rPr>
        <w:t xml:space="preserve">Gli studenti che superano </w:t>
      </w:r>
      <w:r w:rsidRPr="00BE1C42">
        <w:rPr>
          <w:rFonts w:ascii="Times New Roman" w:hAnsi="Times New Roman"/>
          <w:sz w:val="20"/>
        </w:rPr>
        <w:t>la prova intermedia p</w:t>
      </w:r>
      <w:r w:rsidR="007323BD" w:rsidRPr="00BE1C42">
        <w:rPr>
          <w:rFonts w:ascii="Times New Roman" w:hAnsi="Times New Roman"/>
          <w:sz w:val="20"/>
        </w:rPr>
        <w:t>ossono</w:t>
      </w:r>
      <w:r w:rsidRPr="00BE1C42">
        <w:rPr>
          <w:rFonts w:ascii="Times New Roman" w:hAnsi="Times New Roman"/>
          <w:sz w:val="20"/>
        </w:rPr>
        <w:t xml:space="preserve"> completare l’esame sostenendo un</w:t>
      </w:r>
      <w:r w:rsidR="00B06A4B" w:rsidRPr="00BE1C42">
        <w:rPr>
          <w:rFonts w:ascii="Times New Roman" w:hAnsi="Times New Roman"/>
          <w:sz w:val="20"/>
        </w:rPr>
        <w:t>a seconda</w:t>
      </w:r>
      <w:r w:rsidRPr="00BE1C42">
        <w:rPr>
          <w:rFonts w:ascii="Times New Roman" w:hAnsi="Times New Roman"/>
          <w:sz w:val="20"/>
        </w:rPr>
        <w:t xml:space="preserve"> prova scritta sulla rimanente parte del</w:t>
      </w:r>
      <w:r w:rsidR="00F6024E" w:rsidRPr="00BE1C42">
        <w:rPr>
          <w:rFonts w:ascii="Times New Roman" w:hAnsi="Times New Roman"/>
          <w:sz w:val="20"/>
        </w:rPr>
        <w:t xml:space="preserve"> programma del</w:t>
      </w:r>
      <w:r w:rsidRPr="00BE1C42">
        <w:rPr>
          <w:rFonts w:ascii="Times New Roman" w:hAnsi="Times New Roman"/>
          <w:sz w:val="20"/>
        </w:rPr>
        <w:t xml:space="preserve"> corso</w:t>
      </w:r>
      <w:r w:rsidR="00547F00" w:rsidRPr="00BE1C42">
        <w:rPr>
          <w:rFonts w:ascii="Times New Roman" w:hAnsi="Times New Roman"/>
          <w:sz w:val="20"/>
        </w:rPr>
        <w:t>.</w:t>
      </w:r>
      <w:r w:rsidR="00F6024E" w:rsidRPr="00BE1C42">
        <w:rPr>
          <w:rFonts w:ascii="Times New Roman" w:hAnsi="Times New Roman"/>
          <w:sz w:val="20"/>
        </w:rPr>
        <w:t xml:space="preserve"> Ciascuna prova pesa il 50%.</w:t>
      </w:r>
    </w:p>
    <w:p w14:paraId="4D5D151E" w14:textId="05B2E1C5" w:rsidR="0097138F" w:rsidRPr="00BE1C42" w:rsidRDefault="0097138F" w:rsidP="00547F00">
      <w:pPr>
        <w:pStyle w:val="Testo2"/>
        <w:numPr>
          <w:ilvl w:val="0"/>
          <w:numId w:val="3"/>
        </w:numPr>
        <w:rPr>
          <w:rFonts w:ascii="Times New Roman" w:hAnsi="Times New Roman"/>
          <w:sz w:val="20"/>
        </w:rPr>
      </w:pPr>
      <w:r w:rsidRPr="00BE1C42">
        <w:rPr>
          <w:rFonts w:ascii="Times New Roman" w:hAnsi="Times New Roman"/>
          <w:sz w:val="20"/>
        </w:rPr>
        <w:t xml:space="preserve">Chi non partecipa o chi non supera la prova intermedia sostiene l’esame svolgendo la prova scritta </w:t>
      </w:r>
      <w:r w:rsidR="007323BD" w:rsidRPr="00BE1C42">
        <w:rPr>
          <w:rFonts w:ascii="Times New Roman" w:hAnsi="Times New Roman"/>
          <w:sz w:val="20"/>
        </w:rPr>
        <w:t>sull’intero programma</w:t>
      </w:r>
      <w:r w:rsidRPr="00BE1C42">
        <w:rPr>
          <w:rFonts w:ascii="Times New Roman" w:hAnsi="Times New Roman"/>
          <w:sz w:val="20"/>
        </w:rPr>
        <w:t>.</w:t>
      </w:r>
    </w:p>
    <w:p w14:paraId="3A8BE39C" w14:textId="13A2A5F9" w:rsidR="00D86E60" w:rsidRPr="00BE1C42" w:rsidRDefault="00DC2CE7" w:rsidP="00547F00">
      <w:pPr>
        <w:pStyle w:val="Testo2"/>
        <w:numPr>
          <w:ilvl w:val="0"/>
          <w:numId w:val="3"/>
        </w:numPr>
        <w:rPr>
          <w:rFonts w:ascii="Times New Roman" w:hAnsi="Times New Roman"/>
          <w:sz w:val="20"/>
        </w:rPr>
      </w:pPr>
      <w:bookmarkStart w:id="0" w:name="_Hlk168393500"/>
      <w:r w:rsidRPr="00BE1C42">
        <w:rPr>
          <w:rFonts w:ascii="Times New Roman" w:hAnsi="Times New Roman"/>
          <w:sz w:val="20"/>
        </w:rPr>
        <w:t>Verrà tenuta in considerazione anche la partecipazione a</w:t>
      </w:r>
      <w:r w:rsidR="00C0205F" w:rsidRPr="00BE1C42">
        <w:rPr>
          <w:rFonts w:ascii="Times New Roman" w:hAnsi="Times New Roman"/>
          <w:sz w:val="20"/>
        </w:rPr>
        <w:t xml:space="preserve">lle attività </w:t>
      </w:r>
      <w:r w:rsidRPr="00BE1C42">
        <w:rPr>
          <w:rFonts w:ascii="Times New Roman" w:hAnsi="Times New Roman"/>
          <w:sz w:val="20"/>
        </w:rPr>
        <w:t>di gruppo</w:t>
      </w:r>
      <w:r w:rsidR="00067A2B" w:rsidRPr="00BE1C42">
        <w:rPr>
          <w:sz w:val="20"/>
        </w:rPr>
        <w:t xml:space="preserve"> </w:t>
      </w:r>
      <w:r w:rsidR="00067A2B" w:rsidRPr="00BE1C42">
        <w:rPr>
          <w:rFonts w:ascii="Times New Roman" w:hAnsi="Times New Roman"/>
          <w:sz w:val="20"/>
        </w:rPr>
        <w:t>(fino a 3 punti addizionali sul voto finale solo per gli studenti che partecipano a tali attività)</w:t>
      </w:r>
    </w:p>
    <w:bookmarkEnd w:id="0"/>
    <w:p w14:paraId="06FFF492" w14:textId="77777777" w:rsidR="00547F00" w:rsidRPr="00BE1C42" w:rsidRDefault="0097138F" w:rsidP="008D32F6">
      <w:pPr>
        <w:pStyle w:val="Testo2"/>
        <w:ind w:firstLine="0"/>
        <w:rPr>
          <w:rFonts w:ascii="Times New Roman" w:hAnsi="Times New Roman"/>
          <w:sz w:val="20"/>
        </w:rPr>
      </w:pPr>
      <w:r w:rsidRPr="00BE1C42">
        <w:rPr>
          <w:rFonts w:ascii="Times New Roman" w:hAnsi="Times New Roman"/>
          <w:sz w:val="20"/>
        </w:rPr>
        <w:t>La prova intermedia e quella intera sono costituite da domande aperte ed esercizi</w:t>
      </w:r>
      <w:r w:rsidR="007323BD" w:rsidRPr="00BE1C42">
        <w:rPr>
          <w:rFonts w:ascii="Times New Roman" w:hAnsi="Times New Roman"/>
          <w:sz w:val="20"/>
        </w:rPr>
        <w:t xml:space="preserve"> (il cui punteggio individuale viene </w:t>
      </w:r>
      <w:r w:rsidR="00F6024E" w:rsidRPr="00BE1C42">
        <w:rPr>
          <w:rFonts w:ascii="Times New Roman" w:hAnsi="Times New Roman"/>
          <w:sz w:val="20"/>
        </w:rPr>
        <w:t>riportato</w:t>
      </w:r>
      <w:r w:rsidR="007323BD" w:rsidRPr="00BE1C42">
        <w:rPr>
          <w:rFonts w:ascii="Times New Roman" w:hAnsi="Times New Roman"/>
          <w:sz w:val="20"/>
        </w:rPr>
        <w:t xml:space="preserve"> nel testo d’esame)</w:t>
      </w:r>
      <w:r w:rsidR="00547F00" w:rsidRPr="00BE1C42">
        <w:rPr>
          <w:rFonts w:ascii="Times New Roman" w:hAnsi="Times New Roman"/>
          <w:sz w:val="20"/>
        </w:rPr>
        <w:t>.</w:t>
      </w:r>
    </w:p>
    <w:p w14:paraId="24564242" w14:textId="77777777" w:rsidR="0097138F" w:rsidRPr="00BE1C42" w:rsidRDefault="0097138F" w:rsidP="00E14A12">
      <w:pPr>
        <w:pStyle w:val="Testo2"/>
        <w:ind w:firstLine="0"/>
        <w:rPr>
          <w:rFonts w:ascii="Times New Roman" w:hAnsi="Times New Roman"/>
          <w:sz w:val="20"/>
        </w:rPr>
      </w:pPr>
      <w:r w:rsidRPr="00BE1C42">
        <w:rPr>
          <w:rFonts w:ascii="Times New Roman" w:hAnsi="Times New Roman"/>
          <w:sz w:val="20"/>
        </w:rPr>
        <w:t xml:space="preserve">L’esame è volto a valutare </w:t>
      </w:r>
      <w:r w:rsidR="008D58B7" w:rsidRPr="00BE1C42">
        <w:rPr>
          <w:rFonts w:ascii="Times New Roman" w:hAnsi="Times New Roman"/>
          <w:sz w:val="20"/>
        </w:rPr>
        <w:t>la padronanza</w:t>
      </w:r>
      <w:r w:rsidR="00B06A4B" w:rsidRPr="00BE1C42">
        <w:rPr>
          <w:rFonts w:ascii="Times New Roman" w:hAnsi="Times New Roman"/>
          <w:sz w:val="20"/>
        </w:rPr>
        <w:t xml:space="preserve"> della </w:t>
      </w:r>
      <w:r w:rsidR="007323BD" w:rsidRPr="00BE1C42">
        <w:rPr>
          <w:rFonts w:ascii="Times New Roman" w:hAnsi="Times New Roman"/>
          <w:sz w:val="20"/>
        </w:rPr>
        <w:t xml:space="preserve">logica </w:t>
      </w:r>
      <w:r w:rsidR="00B06A4B" w:rsidRPr="00BE1C42">
        <w:rPr>
          <w:rFonts w:ascii="Times New Roman" w:hAnsi="Times New Roman"/>
          <w:sz w:val="20"/>
        </w:rPr>
        <w:t>micro</w:t>
      </w:r>
      <w:r w:rsidR="007323BD" w:rsidRPr="00BE1C42">
        <w:rPr>
          <w:rFonts w:ascii="Times New Roman" w:hAnsi="Times New Roman"/>
          <w:sz w:val="20"/>
        </w:rPr>
        <w:t>economica</w:t>
      </w:r>
      <w:r w:rsidR="008D58B7" w:rsidRPr="00BE1C42">
        <w:rPr>
          <w:rFonts w:ascii="Times New Roman" w:hAnsi="Times New Roman"/>
          <w:sz w:val="20"/>
        </w:rPr>
        <w:t>,</w:t>
      </w:r>
      <w:r w:rsidR="000C5E72" w:rsidRPr="00BE1C42">
        <w:rPr>
          <w:rFonts w:ascii="Times New Roman" w:hAnsi="Times New Roman"/>
          <w:sz w:val="20"/>
        </w:rPr>
        <w:t xml:space="preserve"> </w:t>
      </w:r>
      <w:r w:rsidR="008D58B7" w:rsidRPr="00BE1C42">
        <w:rPr>
          <w:rFonts w:ascii="Times New Roman" w:hAnsi="Times New Roman"/>
          <w:sz w:val="20"/>
        </w:rPr>
        <w:t>l’impiego</w:t>
      </w:r>
      <w:r w:rsidRPr="00BE1C42">
        <w:rPr>
          <w:rFonts w:ascii="Times New Roman" w:hAnsi="Times New Roman"/>
          <w:sz w:val="20"/>
        </w:rPr>
        <w:t xml:space="preserve"> </w:t>
      </w:r>
      <w:r w:rsidR="000C5E72" w:rsidRPr="00BE1C42">
        <w:rPr>
          <w:rFonts w:ascii="Times New Roman" w:hAnsi="Times New Roman"/>
          <w:sz w:val="20"/>
        </w:rPr>
        <w:t>del</w:t>
      </w:r>
      <w:r w:rsidR="00B06A4B" w:rsidRPr="00BE1C42">
        <w:rPr>
          <w:rFonts w:ascii="Times New Roman" w:hAnsi="Times New Roman"/>
          <w:sz w:val="20"/>
        </w:rPr>
        <w:t xml:space="preserve"> </w:t>
      </w:r>
      <w:r w:rsidRPr="00BE1C42">
        <w:rPr>
          <w:rFonts w:ascii="Times New Roman" w:hAnsi="Times New Roman"/>
          <w:sz w:val="20"/>
        </w:rPr>
        <w:t xml:space="preserve">rigore analitico e </w:t>
      </w:r>
      <w:r w:rsidR="000C5E72" w:rsidRPr="00BE1C42">
        <w:rPr>
          <w:rFonts w:ascii="Times New Roman" w:hAnsi="Times New Roman"/>
          <w:sz w:val="20"/>
        </w:rPr>
        <w:t xml:space="preserve">l’utilizzo consapevole </w:t>
      </w:r>
      <w:r w:rsidRPr="00BE1C42">
        <w:rPr>
          <w:rFonts w:ascii="Times New Roman" w:hAnsi="Times New Roman"/>
          <w:sz w:val="20"/>
        </w:rPr>
        <w:t>del</w:t>
      </w:r>
      <w:r w:rsidR="000C5E72" w:rsidRPr="00BE1C42">
        <w:rPr>
          <w:rFonts w:ascii="Times New Roman" w:hAnsi="Times New Roman"/>
          <w:sz w:val="20"/>
        </w:rPr>
        <w:t xml:space="preserve"> lessico e della </w:t>
      </w:r>
      <w:r w:rsidRPr="00BE1C42">
        <w:rPr>
          <w:rFonts w:ascii="Times New Roman" w:hAnsi="Times New Roman"/>
          <w:sz w:val="20"/>
        </w:rPr>
        <w:t>terminologia tipicamente adottat</w:t>
      </w:r>
      <w:r w:rsidR="008D58B7" w:rsidRPr="00BE1C42">
        <w:rPr>
          <w:rFonts w:ascii="Times New Roman" w:hAnsi="Times New Roman"/>
          <w:sz w:val="20"/>
        </w:rPr>
        <w:t>i</w:t>
      </w:r>
      <w:r w:rsidRPr="00BE1C42">
        <w:rPr>
          <w:rFonts w:ascii="Times New Roman" w:hAnsi="Times New Roman"/>
          <w:sz w:val="20"/>
        </w:rPr>
        <w:t xml:space="preserve"> </w:t>
      </w:r>
      <w:r w:rsidR="000C5E72" w:rsidRPr="00BE1C42">
        <w:rPr>
          <w:rFonts w:ascii="Times New Roman" w:hAnsi="Times New Roman"/>
          <w:sz w:val="20"/>
        </w:rPr>
        <w:t>dalla</w:t>
      </w:r>
      <w:r w:rsidRPr="00BE1C42">
        <w:rPr>
          <w:rFonts w:ascii="Times New Roman" w:hAnsi="Times New Roman"/>
          <w:sz w:val="20"/>
        </w:rPr>
        <w:t xml:space="preserve"> microeconomia.</w:t>
      </w:r>
    </w:p>
    <w:p w14:paraId="1C38A0D1" w14:textId="77777777" w:rsidR="000C5E72" w:rsidRPr="005535EE" w:rsidRDefault="000C5E72" w:rsidP="000C5E7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37E264D" w14:textId="77777777" w:rsidR="008E4742" w:rsidRPr="00BE1C42" w:rsidRDefault="000C5E72" w:rsidP="008E4742">
      <w:pPr>
        <w:pStyle w:val="Testo2"/>
        <w:ind w:firstLine="0"/>
        <w:rPr>
          <w:rFonts w:ascii="Times New Roman" w:hAnsi="Times New Roman"/>
          <w:sz w:val="20"/>
        </w:rPr>
      </w:pPr>
      <w:r w:rsidRPr="00BE1C42">
        <w:rPr>
          <w:rFonts w:ascii="Times New Roman" w:hAnsi="Times New Roman"/>
          <w:sz w:val="20"/>
        </w:rPr>
        <w:t>Avendo carattere introduttivo, l’insegnamento non necessita di prerequisiti relativi ai contenuti. Una certa familiarità con la strumentazione</w:t>
      </w:r>
      <w:r w:rsidR="008D58B7" w:rsidRPr="00BE1C42">
        <w:rPr>
          <w:rFonts w:ascii="Times New Roman" w:hAnsi="Times New Roman"/>
          <w:sz w:val="20"/>
        </w:rPr>
        <w:t xml:space="preserve"> propria</w:t>
      </w:r>
      <w:r w:rsidRPr="00BE1C42">
        <w:rPr>
          <w:rFonts w:ascii="Times New Roman" w:hAnsi="Times New Roman"/>
          <w:sz w:val="20"/>
        </w:rPr>
        <w:t xml:space="preserve"> della matematica generale e dell’algebra linerare è tuttavia auspicabile.</w:t>
      </w:r>
    </w:p>
    <w:p w14:paraId="59903089" w14:textId="77777777" w:rsidR="0099426C" w:rsidRPr="00547F00" w:rsidRDefault="0099426C" w:rsidP="00547F00">
      <w:pPr>
        <w:spacing w:before="240" w:after="120" w:line="220" w:lineRule="exact"/>
        <w:rPr>
          <w:b/>
          <w:i/>
          <w:sz w:val="18"/>
        </w:rPr>
      </w:pPr>
      <w:r w:rsidRPr="00547F00">
        <w:rPr>
          <w:b/>
          <w:i/>
          <w:sz w:val="18"/>
        </w:rPr>
        <w:lastRenderedPageBreak/>
        <w:t>ORARIO E LUOGO DI RICEVIMENTO STUDENTI</w:t>
      </w:r>
    </w:p>
    <w:p w14:paraId="0455310D" w14:textId="5935A1DD" w:rsidR="00B73E56" w:rsidRPr="00BE1C42" w:rsidRDefault="0099426C" w:rsidP="00DC2CE7">
      <w:pPr>
        <w:pStyle w:val="Testo2"/>
        <w:spacing w:before="240" w:after="240"/>
        <w:ind w:firstLine="0"/>
        <w:rPr>
          <w:sz w:val="20"/>
        </w:rPr>
      </w:pPr>
      <w:r w:rsidRPr="00BE1C42">
        <w:rPr>
          <w:sz w:val="20"/>
        </w:rPr>
        <w:t xml:space="preserve">Gli orari di ricevimento sono disponibili on line nella pagina personale del docente, consultabile al sito </w:t>
      </w:r>
      <w:hyperlink r:id="rId8" w:history="1">
        <w:r w:rsidRPr="00BE1C42">
          <w:rPr>
            <w:rStyle w:val="Collegamentoipertestuale"/>
            <w:sz w:val="20"/>
          </w:rPr>
          <w:t>http://docenti.unicatt.it/</w:t>
        </w:r>
      </w:hyperlink>
    </w:p>
    <w:sectPr w:rsidR="00B73E56" w:rsidRPr="00BE1C42" w:rsidSect="00A8205A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AE4AF0"/>
    <w:multiLevelType w:val="hybridMultilevel"/>
    <w:tmpl w:val="CD1A08F4"/>
    <w:lvl w:ilvl="0" w:tplc="A9E2E0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FA01FA"/>
    <w:multiLevelType w:val="hybridMultilevel"/>
    <w:tmpl w:val="F594EE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30C37"/>
    <w:multiLevelType w:val="singleLevel"/>
    <w:tmpl w:val="A16885E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1361249591">
    <w:abstractNumId w:val="2"/>
  </w:num>
  <w:num w:numId="2" w16cid:durableId="587075689">
    <w:abstractNumId w:val="0"/>
  </w:num>
  <w:num w:numId="3" w16cid:durableId="776830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56"/>
    <w:rsid w:val="000203D4"/>
    <w:rsid w:val="000323A1"/>
    <w:rsid w:val="00067A2B"/>
    <w:rsid w:val="00070030"/>
    <w:rsid w:val="000C5E72"/>
    <w:rsid w:val="000C7BEE"/>
    <w:rsid w:val="000C7E64"/>
    <w:rsid w:val="000E792C"/>
    <w:rsid w:val="000F4000"/>
    <w:rsid w:val="0017575C"/>
    <w:rsid w:val="001B44C5"/>
    <w:rsid w:val="001B53D2"/>
    <w:rsid w:val="001F6BC8"/>
    <w:rsid w:val="002A650A"/>
    <w:rsid w:val="002F50AE"/>
    <w:rsid w:val="00303C1D"/>
    <w:rsid w:val="00395B22"/>
    <w:rsid w:val="004C7731"/>
    <w:rsid w:val="00547F00"/>
    <w:rsid w:val="005535EE"/>
    <w:rsid w:val="00590171"/>
    <w:rsid w:val="00592EC9"/>
    <w:rsid w:val="005B70D8"/>
    <w:rsid w:val="005D7D21"/>
    <w:rsid w:val="00602895"/>
    <w:rsid w:val="006213B3"/>
    <w:rsid w:val="007323BD"/>
    <w:rsid w:val="00785198"/>
    <w:rsid w:val="008C5FD8"/>
    <w:rsid w:val="008D32F6"/>
    <w:rsid w:val="008D58B7"/>
    <w:rsid w:val="008E4742"/>
    <w:rsid w:val="0097138F"/>
    <w:rsid w:val="00983E9A"/>
    <w:rsid w:val="0099426C"/>
    <w:rsid w:val="00A316E6"/>
    <w:rsid w:val="00A52718"/>
    <w:rsid w:val="00A65086"/>
    <w:rsid w:val="00A8205A"/>
    <w:rsid w:val="00B0485D"/>
    <w:rsid w:val="00B06A4B"/>
    <w:rsid w:val="00B14A2B"/>
    <w:rsid w:val="00B23AFB"/>
    <w:rsid w:val="00B50528"/>
    <w:rsid w:val="00B73E56"/>
    <w:rsid w:val="00BE1C42"/>
    <w:rsid w:val="00C0205F"/>
    <w:rsid w:val="00C2219F"/>
    <w:rsid w:val="00C2365D"/>
    <w:rsid w:val="00C733ED"/>
    <w:rsid w:val="00C842F2"/>
    <w:rsid w:val="00D52C22"/>
    <w:rsid w:val="00D86E60"/>
    <w:rsid w:val="00D90EA6"/>
    <w:rsid w:val="00D95F34"/>
    <w:rsid w:val="00DC2CE7"/>
    <w:rsid w:val="00E14A12"/>
    <w:rsid w:val="00E949DC"/>
    <w:rsid w:val="00EB10DB"/>
    <w:rsid w:val="00EC1415"/>
    <w:rsid w:val="00EF2E26"/>
    <w:rsid w:val="00F20399"/>
    <w:rsid w:val="00F6024E"/>
    <w:rsid w:val="00F770C2"/>
    <w:rsid w:val="00F7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95C3C"/>
  <w15:docId w15:val="{3FFD4DE7-A36F-4A1D-9B61-622A03F64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E4742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B73E56"/>
    <w:pPr>
      <w:tabs>
        <w:tab w:val="clear" w:pos="284"/>
      </w:tabs>
      <w:spacing w:line="360" w:lineRule="auto"/>
    </w:pPr>
    <w:rPr>
      <w:rFonts w:ascii="Times New Roman" w:hAnsi="Times New Roman"/>
      <w:sz w:val="28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rsid w:val="008E4742"/>
    <w:rPr>
      <w:rFonts w:ascii="Times" w:hAnsi="Times"/>
      <w:noProof/>
      <w:sz w:val="18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B0485D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0485D"/>
    <w:rPr>
      <w:rFonts w:ascii="Arial" w:hAnsi="Arial" w:cs="Arial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9426C"/>
    <w:rPr>
      <w:color w:val="0000FF"/>
      <w:u w:val="single"/>
    </w:rPr>
  </w:style>
  <w:style w:type="character" w:styleId="Collegamentovisitato">
    <w:name w:val="FollowedHyperlink"/>
    <w:basedOn w:val="Carpredefinitoparagrafo"/>
    <w:rsid w:val="000C5E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2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C75826-280A-4D37-8263-6EA46D40B7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9A310B-7C16-41EB-8193-BBA057D2C09E}"/>
</file>

<file path=customXml/itemProps3.xml><?xml version="1.0" encoding="utf-8"?>
<ds:datastoreItem xmlns:ds="http://schemas.openxmlformats.org/officeDocument/2006/customXml" ds:itemID="{C37759DF-6D26-4389-8B0B-4402F7401A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 (2a versione).dot</Template>
  <TotalTime>2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30</vt:lpstr>
    </vt:vector>
  </TitlesOfParts>
  <Company>U.C.S.C. MILANO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</dc:title>
  <dc:creator>paola.fiori</dc:creator>
  <cp:lastModifiedBy>Piva Mariacristina (mariacristina.piva)</cp:lastModifiedBy>
  <cp:revision>2</cp:revision>
  <cp:lastPrinted>2014-03-21T09:05:00Z</cp:lastPrinted>
  <dcterms:created xsi:type="dcterms:W3CDTF">2024-06-04T09:41:00Z</dcterms:created>
  <dcterms:modified xsi:type="dcterms:W3CDTF">2024-06-04T09:41:00Z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1433200</vt:r8>
  </property>
</Properties>
</file>