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79204" w14:textId="77777777" w:rsidR="002D5E17" w:rsidRDefault="0092778E" w:rsidP="002D5E17">
      <w:pPr>
        <w:pStyle w:val="Titolo1"/>
      </w:pPr>
      <w:r>
        <w:t>Economia e tecnica dei mercati e delle istituzioni finanziarie</w:t>
      </w:r>
    </w:p>
    <w:p w14:paraId="0F4991E7" w14:textId="77777777" w:rsidR="0092778E" w:rsidRDefault="0092778E" w:rsidP="0092778E">
      <w:pPr>
        <w:pStyle w:val="Titolo2"/>
      </w:pPr>
      <w:r>
        <w:t>Prof. Alberto Banfi; Prof. Luca Bodio</w:t>
      </w:r>
    </w:p>
    <w:p w14:paraId="146EF45B" w14:textId="77777777" w:rsidR="0092778E" w:rsidRDefault="0092778E" w:rsidP="0092778E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FA10BB0" w14:textId="77777777" w:rsidR="0092778E" w:rsidRPr="0092778E" w:rsidRDefault="00CD3D71" w:rsidP="0092778E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 xml:space="preserve">L’insegnamento si propone </w:t>
      </w:r>
      <w:r w:rsidR="002D77CA">
        <w:rPr>
          <w:rFonts w:ascii="Times" w:hAnsi="Times" w:cs="Times"/>
          <w:szCs w:val="20"/>
        </w:rPr>
        <w:t xml:space="preserve">di fornire agli studenti </w:t>
      </w:r>
      <w:r w:rsidR="0092778E" w:rsidRPr="0092778E">
        <w:rPr>
          <w:rFonts w:ascii="Times" w:hAnsi="Times" w:cs="Times"/>
          <w:szCs w:val="20"/>
        </w:rPr>
        <w:t>l’analisi di alcuni fenomeni economici che completano il percorso formativo nell’ambito delle conoscenze sugli strumenti finanziari e sul ruolo degli intermediari finanziari.</w:t>
      </w:r>
    </w:p>
    <w:p w14:paraId="604A6DD3" w14:textId="57BA45C7" w:rsidR="0092778E" w:rsidRPr="0092778E" w:rsidRDefault="0092778E" w:rsidP="0092778E">
      <w:pPr>
        <w:spacing w:line="240" w:lineRule="exact"/>
        <w:rPr>
          <w:rFonts w:ascii="Times" w:hAnsi="Times" w:cs="Times"/>
          <w:szCs w:val="20"/>
        </w:rPr>
      </w:pPr>
      <w:r w:rsidRPr="0092778E">
        <w:rPr>
          <w:rFonts w:ascii="Times" w:hAnsi="Times" w:cs="Times"/>
          <w:szCs w:val="20"/>
        </w:rPr>
        <w:t xml:space="preserve">Esso è diviso in 4 parti: </w:t>
      </w:r>
      <w:r w:rsidR="005D56EA">
        <w:rPr>
          <w:rFonts w:ascii="Times" w:hAnsi="Times" w:cs="Times"/>
          <w:szCs w:val="20"/>
        </w:rPr>
        <w:t xml:space="preserve">due di esse </w:t>
      </w:r>
      <w:r w:rsidRPr="0092778E">
        <w:rPr>
          <w:rFonts w:ascii="Times" w:hAnsi="Times" w:cs="Times"/>
          <w:szCs w:val="20"/>
        </w:rPr>
        <w:t xml:space="preserve">si riferiscono all’operatività delle banche e degli intermediari finanziari alla luce delle </w:t>
      </w:r>
      <w:r w:rsidR="00AB6D69">
        <w:rPr>
          <w:rFonts w:ascii="Times" w:hAnsi="Times" w:cs="Times"/>
          <w:szCs w:val="20"/>
        </w:rPr>
        <w:t>disposizioni</w:t>
      </w:r>
      <w:r w:rsidRPr="0092778E">
        <w:rPr>
          <w:rFonts w:ascii="Times" w:hAnsi="Times" w:cs="Times"/>
          <w:szCs w:val="20"/>
        </w:rPr>
        <w:t xml:space="preserve"> di vigilanza</w:t>
      </w:r>
      <w:r w:rsidR="00AB6D69">
        <w:rPr>
          <w:rFonts w:ascii="Times" w:hAnsi="Times" w:cs="Times"/>
          <w:szCs w:val="20"/>
        </w:rPr>
        <w:t xml:space="preserve"> e della loro applicazione, nonché dell’andamento dell’economia nel suo complesso</w:t>
      </w:r>
      <w:r w:rsidRPr="0092778E">
        <w:rPr>
          <w:rFonts w:ascii="Times" w:hAnsi="Times" w:cs="Times"/>
          <w:szCs w:val="20"/>
        </w:rPr>
        <w:t xml:space="preserve">; </w:t>
      </w:r>
      <w:r w:rsidR="005D56EA">
        <w:rPr>
          <w:rFonts w:ascii="Times" w:hAnsi="Times" w:cs="Times"/>
          <w:szCs w:val="20"/>
        </w:rPr>
        <w:t xml:space="preserve">le restanti due </w:t>
      </w:r>
      <w:r w:rsidRPr="0092778E">
        <w:rPr>
          <w:rFonts w:ascii="Times" w:hAnsi="Times" w:cs="Times"/>
          <w:szCs w:val="20"/>
        </w:rPr>
        <w:t xml:space="preserve"> affrontano temi riguardanti i mercati degli strumenti finanziari proponendo alcuni approfondimenti nelle tecniche di valutazione dei titoli di debito e delle azioni nonché le potenzialità di ottenimento di risorse da parte delle imprese ricorrendo a canali alternativi al credito bancario tradizionale, stante la difficoltà delle banche di assecondare pienamente le esigenze di finanziamento delle imprese, comunque da sempre caratterizzate dalla preponderanza del credito e dallo scarso ricorso a fonti alternative di finanziamento.</w:t>
      </w:r>
    </w:p>
    <w:p w14:paraId="2264207B" w14:textId="77777777" w:rsidR="0092778E" w:rsidRPr="0092778E" w:rsidRDefault="0092778E" w:rsidP="0092778E">
      <w:pPr>
        <w:spacing w:line="240" w:lineRule="exact"/>
        <w:rPr>
          <w:rFonts w:ascii="Times" w:hAnsi="Times" w:cs="Times"/>
          <w:szCs w:val="20"/>
        </w:rPr>
      </w:pPr>
      <w:r w:rsidRPr="0092778E">
        <w:rPr>
          <w:rFonts w:ascii="Times" w:hAnsi="Times" w:cs="Times"/>
          <w:szCs w:val="20"/>
        </w:rPr>
        <w:t>Tutti gli argomenti verranno trattati facendo ampio ricorso ad esempi e attraverso calcoli finanziari e analisi economiche ritenute indispensabili per un miglior apprendimento dei temi trattati.</w:t>
      </w:r>
    </w:p>
    <w:p w14:paraId="763EC694" w14:textId="77777777" w:rsidR="0092778E" w:rsidRPr="0092778E" w:rsidRDefault="0092778E" w:rsidP="0092778E">
      <w:pPr>
        <w:spacing w:before="120"/>
        <w:rPr>
          <w:rFonts w:ascii="Times" w:hAnsi="Times" w:cs="Times"/>
          <w:i/>
        </w:rPr>
      </w:pPr>
      <w:r w:rsidRPr="0092778E">
        <w:rPr>
          <w:rFonts w:ascii="Times" w:hAnsi="Times" w:cs="Times"/>
          <w:i/>
          <w:noProof/>
        </w:rPr>
        <w:t>Obiettivi formativi che lo studente dovrebbe acquisire nel corso</w:t>
      </w:r>
    </w:p>
    <w:p w14:paraId="77BEA99D" w14:textId="77777777" w:rsidR="00AB6D69" w:rsidRPr="0092778E" w:rsidRDefault="0092778E" w:rsidP="00AB6D69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92778E">
        <w:rPr>
          <w:rFonts w:ascii="Times" w:hAnsi="Times" w:cs="Times"/>
          <w:szCs w:val="20"/>
        </w:rPr>
        <w:t>Lo studente dovrebbe</w:t>
      </w:r>
      <w:r>
        <w:rPr>
          <w:rFonts w:ascii="Times" w:hAnsi="Times" w:cs="Times"/>
          <w:szCs w:val="20"/>
        </w:rPr>
        <w:t>:</w:t>
      </w:r>
    </w:p>
    <w:p w14:paraId="687DDCE0" w14:textId="77777777" w:rsidR="00AB6D69" w:rsidRPr="0092778E" w:rsidRDefault="00AB6D69" w:rsidP="00AB6D69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92778E">
        <w:rPr>
          <w:rFonts w:ascii="Times" w:hAnsi="Times" w:cs="Times"/>
          <w:szCs w:val="20"/>
        </w:rPr>
        <w:t>–</w:t>
      </w:r>
      <w:r w:rsidRPr="0092778E">
        <w:rPr>
          <w:rFonts w:ascii="Times" w:hAnsi="Times" w:cs="Times"/>
          <w:szCs w:val="20"/>
        </w:rPr>
        <w:tab/>
        <w:t>comprendere il ruolo delle autorità di vigilanza e l’importanza dei controlli nell’attività bancaria;</w:t>
      </w:r>
    </w:p>
    <w:p w14:paraId="3F8F6C7E" w14:textId="77777777" w:rsidR="00AB6D69" w:rsidRPr="0092778E" w:rsidRDefault="00AB6D69" w:rsidP="00AB6D69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92778E">
        <w:rPr>
          <w:rFonts w:ascii="Times" w:hAnsi="Times" w:cs="Times"/>
          <w:szCs w:val="20"/>
        </w:rPr>
        <w:t>–</w:t>
      </w:r>
      <w:r w:rsidRPr="0092778E">
        <w:rPr>
          <w:rFonts w:ascii="Times" w:hAnsi="Times" w:cs="Times"/>
          <w:szCs w:val="20"/>
        </w:rPr>
        <w:tab/>
        <w:t>riconoscere l’importanza del patrimonio di vigilanza della banca e comprendere le modalità di calcolo dei principali requ</w:t>
      </w:r>
      <w:r>
        <w:rPr>
          <w:rFonts w:ascii="Times" w:hAnsi="Times" w:cs="Times"/>
          <w:szCs w:val="20"/>
        </w:rPr>
        <w:t>isiti patrimoniali obbligatori;</w:t>
      </w:r>
    </w:p>
    <w:p w14:paraId="7C4205EC" w14:textId="77777777" w:rsidR="00AB6D69" w:rsidRPr="0092778E" w:rsidRDefault="00AB6D69" w:rsidP="00AB6D69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92778E">
        <w:rPr>
          <w:rFonts w:ascii="Times" w:hAnsi="Times" w:cs="Times"/>
          <w:szCs w:val="20"/>
        </w:rPr>
        <w:t>–</w:t>
      </w:r>
      <w:r w:rsidRPr="0092778E">
        <w:rPr>
          <w:rFonts w:ascii="Times" w:hAnsi="Times" w:cs="Times"/>
          <w:szCs w:val="20"/>
        </w:rPr>
        <w:tab/>
        <w:t>acquisire la conoscenza delle modalità di concessione e di gestione dei prestiti alla luce delle recenti innovazioni regolamentari;</w:t>
      </w:r>
    </w:p>
    <w:p w14:paraId="0BEA1B02" w14:textId="77777777" w:rsidR="00AB6D69" w:rsidRPr="0092778E" w:rsidRDefault="00AB6D69" w:rsidP="00AB6D69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92778E">
        <w:rPr>
          <w:rFonts w:ascii="Times" w:hAnsi="Times" w:cs="Times"/>
          <w:szCs w:val="20"/>
        </w:rPr>
        <w:t>–</w:t>
      </w:r>
      <w:r w:rsidRPr="0092778E">
        <w:rPr>
          <w:rFonts w:ascii="Times" w:hAnsi="Times" w:cs="Times"/>
          <w:szCs w:val="20"/>
        </w:rPr>
        <w:tab/>
        <w:t>comprendere la recente evoluzione del mercato bancario in Italia e l’attuale struttura del sistema bancario nazionale e internazionale;</w:t>
      </w:r>
    </w:p>
    <w:p w14:paraId="615508EF" w14:textId="2F1AE156" w:rsidR="0092778E" w:rsidRPr="0092778E" w:rsidRDefault="00AB6D69" w:rsidP="00EA1DE0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92778E">
        <w:rPr>
          <w:rFonts w:ascii="Times" w:hAnsi="Times" w:cs="Times"/>
          <w:szCs w:val="20"/>
        </w:rPr>
        <w:t>–</w:t>
      </w:r>
      <w:r w:rsidRPr="0092778E">
        <w:rPr>
          <w:rFonts w:ascii="Times" w:hAnsi="Times" w:cs="Times"/>
          <w:szCs w:val="20"/>
        </w:rPr>
        <w:tab/>
        <w:t>saper leggere e interpretare le principali statistiche aventi per oggetto le banche e gli intermediari finanziari operanti nel nostro paese</w:t>
      </w:r>
    </w:p>
    <w:p w14:paraId="1644ABB1" w14:textId="77777777" w:rsidR="0092778E" w:rsidRPr="0092778E" w:rsidRDefault="0092778E" w:rsidP="0092778E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92778E">
        <w:rPr>
          <w:rFonts w:ascii="Times" w:hAnsi="Times" w:cs="Times"/>
          <w:szCs w:val="20"/>
        </w:rPr>
        <w:t>–</w:t>
      </w:r>
      <w:r w:rsidRPr="0092778E">
        <w:rPr>
          <w:rFonts w:ascii="Times" w:hAnsi="Times" w:cs="Times"/>
          <w:szCs w:val="20"/>
        </w:rPr>
        <w:tab/>
        <w:t xml:space="preserve">acquisire la conoscenza delle modalità di emissione e di collocamento di strumenti finanziari: aste dei titoli pubblici, emissioni attraverso consorzi di collocamento e di garanzia, e aumenti di capitale nelle loro differenti configurazioni (a </w:t>
      </w:r>
      <w:r>
        <w:rPr>
          <w:rFonts w:ascii="Times" w:hAnsi="Times" w:cs="Times"/>
          <w:szCs w:val="20"/>
        </w:rPr>
        <w:t>pagamento, gratuiti e misti);</w:t>
      </w:r>
    </w:p>
    <w:p w14:paraId="637B6A3C" w14:textId="77777777" w:rsidR="0092778E" w:rsidRPr="0092778E" w:rsidRDefault="0092778E" w:rsidP="0092778E">
      <w:pPr>
        <w:spacing w:line="240" w:lineRule="exact"/>
        <w:ind w:left="284" w:hanging="284"/>
        <w:rPr>
          <w:rFonts w:ascii="Times" w:hAnsi="Times" w:cs="Times"/>
          <w:szCs w:val="20"/>
        </w:rPr>
      </w:pPr>
      <w:r w:rsidRPr="0092778E">
        <w:rPr>
          <w:rFonts w:ascii="Times" w:hAnsi="Times" w:cs="Times"/>
          <w:szCs w:val="20"/>
        </w:rPr>
        <w:lastRenderedPageBreak/>
        <w:t>–</w:t>
      </w:r>
      <w:r w:rsidRPr="0092778E">
        <w:rPr>
          <w:rFonts w:ascii="Times" w:hAnsi="Times" w:cs="Times"/>
          <w:szCs w:val="20"/>
        </w:rPr>
        <w:tab/>
        <w:t>saper calcolare il valore optato teorico delle azioni e le varie configurazioni di diritto di opzione in occasione delle operazioni anche complesse di aumento del capitale;</w:t>
      </w:r>
    </w:p>
    <w:p w14:paraId="428CB18F" w14:textId="5D8151BD" w:rsidR="0092778E" w:rsidRPr="0092778E" w:rsidRDefault="0092778E" w:rsidP="00AB6D69">
      <w:pPr>
        <w:spacing w:line="240" w:lineRule="exact"/>
        <w:ind w:left="284" w:hanging="284"/>
        <w:rPr>
          <w:rFonts w:ascii="Times" w:hAnsi="Times" w:cs="Times"/>
          <w:szCs w:val="20"/>
          <w:u w:val="single"/>
        </w:rPr>
      </w:pPr>
      <w:r w:rsidRPr="0092778E">
        <w:rPr>
          <w:rFonts w:ascii="Times" w:hAnsi="Times" w:cs="Times"/>
          <w:szCs w:val="20"/>
        </w:rPr>
        <w:t>–</w:t>
      </w:r>
      <w:r w:rsidRPr="0092778E">
        <w:rPr>
          <w:rFonts w:ascii="Times" w:hAnsi="Times" w:cs="Times"/>
          <w:szCs w:val="20"/>
        </w:rPr>
        <w:tab/>
        <w:t>conoscere i requisiti per l’ammissione dei titoli alle negoziazioni nel mercato azionario e nei suoi segmenti, nonché il processo completo di ammissione alla quotazione.</w:t>
      </w:r>
    </w:p>
    <w:p w14:paraId="2A849204" w14:textId="77777777" w:rsidR="0092778E" w:rsidRDefault="0092778E" w:rsidP="0092778E">
      <w:pPr>
        <w:tabs>
          <w:tab w:val="left" w:pos="2667"/>
        </w:tabs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2538C3D0" w14:textId="64568E1D" w:rsidR="005D56EA" w:rsidRPr="0092778E" w:rsidRDefault="005D56EA" w:rsidP="005D56EA">
      <w:pPr>
        <w:pStyle w:val="Paragrafoelenco"/>
        <w:numPr>
          <w:ilvl w:val="0"/>
          <w:numId w:val="2"/>
        </w:numPr>
        <w:spacing w:line="240" w:lineRule="exact"/>
        <w:ind w:left="284" w:hanging="284"/>
        <w:rPr>
          <w:rFonts w:ascii="Times" w:hAnsi="Times" w:cs="Times"/>
        </w:rPr>
      </w:pPr>
      <w:r w:rsidRPr="0092778E">
        <w:rPr>
          <w:rFonts w:ascii="Times" w:hAnsi="Times" w:cs="Times"/>
          <w:i/>
        </w:rPr>
        <w:t xml:space="preserve">Le tecniche di erogazione del credito. </w:t>
      </w:r>
      <w:r w:rsidRPr="0092778E">
        <w:rPr>
          <w:rFonts w:ascii="Times" w:hAnsi="Times" w:cs="Times"/>
        </w:rPr>
        <w:t>Le fasi del processo di concessione di un credito: istruttoria, proposta, delibera, erogazione. La valenza commerciale della gestione del cliente affidato. Gli indicatori di criticità dei crediti in essere.</w:t>
      </w:r>
      <w:r>
        <w:rPr>
          <w:rFonts w:ascii="Times" w:hAnsi="Times" w:cs="Times"/>
        </w:rPr>
        <w:t xml:space="preserve"> La gestione dei </w:t>
      </w:r>
      <w:r w:rsidR="005F739C">
        <w:rPr>
          <w:rFonts w:ascii="Times" w:hAnsi="Times" w:cs="Times"/>
          <w:i/>
          <w:iCs/>
        </w:rPr>
        <w:t>n</w:t>
      </w:r>
      <w:r w:rsidRPr="00C86657">
        <w:rPr>
          <w:rFonts w:ascii="Times" w:hAnsi="Times" w:cs="Times"/>
          <w:i/>
          <w:iCs/>
        </w:rPr>
        <w:t xml:space="preserve">on </w:t>
      </w:r>
      <w:proofErr w:type="spellStart"/>
      <w:r w:rsidRPr="00C86657">
        <w:rPr>
          <w:rFonts w:ascii="Times" w:hAnsi="Times" w:cs="Times"/>
          <w:i/>
          <w:iCs/>
        </w:rPr>
        <w:t>performing</w:t>
      </w:r>
      <w:proofErr w:type="spellEnd"/>
      <w:r w:rsidRPr="00C86657">
        <w:rPr>
          <w:rFonts w:ascii="Times" w:hAnsi="Times" w:cs="Times"/>
          <w:i/>
          <w:iCs/>
        </w:rPr>
        <w:t xml:space="preserve"> </w:t>
      </w:r>
      <w:proofErr w:type="spellStart"/>
      <w:r w:rsidR="005F739C">
        <w:rPr>
          <w:rFonts w:ascii="Times" w:hAnsi="Times" w:cs="Times"/>
          <w:i/>
          <w:iCs/>
        </w:rPr>
        <w:t>l</w:t>
      </w:r>
      <w:r w:rsidRPr="00C86657">
        <w:rPr>
          <w:rFonts w:ascii="Times" w:hAnsi="Times" w:cs="Times"/>
          <w:i/>
          <w:iCs/>
        </w:rPr>
        <w:t>oans</w:t>
      </w:r>
      <w:proofErr w:type="spellEnd"/>
      <w:r w:rsidR="005F739C">
        <w:rPr>
          <w:rFonts w:ascii="Times" w:hAnsi="Times" w:cs="Times"/>
        </w:rPr>
        <w:t>.</w:t>
      </w:r>
    </w:p>
    <w:p w14:paraId="6FABC49E" w14:textId="7BAAE931" w:rsidR="005D56EA" w:rsidRPr="00020660" w:rsidRDefault="005D56EA" w:rsidP="005D56EA">
      <w:pPr>
        <w:pStyle w:val="Paragrafoelenco"/>
        <w:numPr>
          <w:ilvl w:val="0"/>
          <w:numId w:val="2"/>
        </w:numPr>
        <w:spacing w:line="240" w:lineRule="exact"/>
        <w:ind w:left="284" w:hanging="284"/>
        <w:rPr>
          <w:b/>
          <w:i/>
          <w:sz w:val="18"/>
        </w:rPr>
      </w:pPr>
      <w:r w:rsidRPr="00020660">
        <w:rPr>
          <w:rFonts w:ascii="Times" w:hAnsi="Times" w:cs="Times"/>
          <w:i/>
        </w:rPr>
        <w:t xml:space="preserve">Gli strumenti di debito e le tecniche di valutazione. </w:t>
      </w:r>
      <w:r w:rsidRPr="00020660">
        <w:rPr>
          <w:rFonts w:ascii="Times" w:hAnsi="Times" w:cs="Times"/>
        </w:rPr>
        <w:t>L</w:t>
      </w:r>
      <w:r w:rsidR="005F739C">
        <w:rPr>
          <w:rFonts w:ascii="Times" w:hAnsi="Times" w:cs="Times"/>
        </w:rPr>
        <w:t>e caratteristiche morfologiche e l</w:t>
      </w:r>
      <w:r w:rsidRPr="00020660">
        <w:rPr>
          <w:rFonts w:ascii="Times" w:hAnsi="Times" w:cs="Times"/>
        </w:rPr>
        <w:t>a redditività degli strumenti di debito</w:t>
      </w:r>
      <w:r w:rsidR="005F739C">
        <w:rPr>
          <w:rFonts w:ascii="Times" w:hAnsi="Times" w:cs="Times"/>
        </w:rPr>
        <w:t>.</w:t>
      </w:r>
      <w:r w:rsidRPr="00020660">
        <w:rPr>
          <w:rFonts w:ascii="Times" w:hAnsi="Times" w:cs="Times"/>
        </w:rPr>
        <w:t xml:space="preserve"> </w:t>
      </w:r>
      <w:r w:rsidR="005F739C">
        <w:rPr>
          <w:rFonts w:ascii="Times" w:hAnsi="Times" w:cs="Times"/>
        </w:rPr>
        <w:t xml:space="preserve"> La </w:t>
      </w:r>
      <w:r w:rsidRPr="00020660">
        <w:rPr>
          <w:rFonts w:ascii="Times" w:hAnsi="Times" w:cs="Times"/>
        </w:rPr>
        <w:t>valutazione</w:t>
      </w:r>
      <w:r w:rsidR="005F739C">
        <w:rPr>
          <w:rFonts w:ascii="Times" w:hAnsi="Times" w:cs="Times"/>
        </w:rPr>
        <w:t xml:space="preserve"> del rischio di tasso</w:t>
      </w:r>
      <w:r w:rsidRPr="00020660">
        <w:rPr>
          <w:rFonts w:ascii="Times" w:hAnsi="Times" w:cs="Times"/>
        </w:rPr>
        <w:t>: la duration e la convessità. La struttura a termine dei tassi di interesse.</w:t>
      </w:r>
    </w:p>
    <w:p w14:paraId="3AE27FD7" w14:textId="4D5E738A" w:rsidR="0092778E" w:rsidRDefault="005D56EA" w:rsidP="00FB7DA6">
      <w:pPr>
        <w:pStyle w:val="Paragrafoelenco"/>
        <w:numPr>
          <w:ilvl w:val="0"/>
          <w:numId w:val="2"/>
        </w:numPr>
        <w:spacing w:line="240" w:lineRule="exact"/>
        <w:ind w:left="284" w:hanging="284"/>
        <w:rPr>
          <w:rFonts w:ascii="Times" w:hAnsi="Times" w:cs="Times"/>
        </w:rPr>
      </w:pPr>
      <w:r w:rsidRPr="00020660">
        <w:rPr>
          <w:rFonts w:ascii="Times" w:hAnsi="Times" w:cs="Times"/>
          <w:i/>
        </w:rPr>
        <w:t xml:space="preserve">L’emissione di </w:t>
      </w:r>
      <w:r w:rsidR="005F739C">
        <w:rPr>
          <w:rFonts w:ascii="Times" w:hAnsi="Times" w:cs="Times"/>
          <w:i/>
        </w:rPr>
        <w:t>azioni</w:t>
      </w:r>
      <w:r w:rsidRPr="00020660">
        <w:rPr>
          <w:rFonts w:ascii="Times" w:hAnsi="Times" w:cs="Times"/>
          <w:i/>
        </w:rPr>
        <w:t xml:space="preserve"> da parte delle imprese</w:t>
      </w:r>
      <w:r w:rsidRPr="00020660">
        <w:rPr>
          <w:rFonts w:ascii="Times" w:hAnsi="Times" w:cs="Times"/>
        </w:rPr>
        <w:t>. Le tecniche di collocamento di strumenti finanziari. Le offerte di azioni e le operazioni sul capitale. Gli effetti sul mercato secondario delle emissioni di azioni. I titoli azionari e le tecniche di valutazione.</w:t>
      </w:r>
    </w:p>
    <w:p w14:paraId="30CDE92B" w14:textId="0F065EED" w:rsidR="00020660" w:rsidRPr="00020660" w:rsidRDefault="005D56EA" w:rsidP="00020660">
      <w:pPr>
        <w:pStyle w:val="Paragrafoelenco"/>
        <w:numPr>
          <w:ilvl w:val="0"/>
          <w:numId w:val="2"/>
        </w:numPr>
        <w:spacing w:line="240" w:lineRule="exact"/>
        <w:ind w:left="284" w:hanging="284"/>
        <w:rPr>
          <w:rFonts w:ascii="Times" w:hAnsi="Times" w:cs="Times"/>
        </w:rPr>
      </w:pPr>
      <w:r w:rsidRPr="0092778E">
        <w:rPr>
          <w:rFonts w:ascii="Times" w:hAnsi="Times" w:cs="Times"/>
          <w:i/>
        </w:rPr>
        <w:t>La vigilanza</w:t>
      </w:r>
      <w:r w:rsidR="005F739C">
        <w:rPr>
          <w:rFonts w:ascii="Times" w:hAnsi="Times" w:cs="Times"/>
          <w:i/>
        </w:rPr>
        <w:t xml:space="preserve"> sugli intermediari finanziari:</w:t>
      </w:r>
      <w:r w:rsidRPr="0092778E">
        <w:rPr>
          <w:rFonts w:ascii="Times" w:hAnsi="Times" w:cs="Times"/>
          <w:i/>
        </w:rPr>
        <w:t xml:space="preserve"> i requisiti patrimoniali e gli </w:t>
      </w:r>
      <w:r w:rsidR="005F739C">
        <w:rPr>
          <w:rFonts w:ascii="Times" w:hAnsi="Times" w:cs="Times"/>
          <w:i/>
        </w:rPr>
        <w:t>impatti</w:t>
      </w:r>
      <w:r w:rsidRPr="0092778E">
        <w:rPr>
          <w:rFonts w:ascii="Times" w:hAnsi="Times" w:cs="Times"/>
          <w:i/>
        </w:rPr>
        <w:t xml:space="preserve"> sull’operatività delle banche</w:t>
      </w:r>
      <w:r w:rsidRPr="0092778E">
        <w:rPr>
          <w:rFonts w:ascii="Times" w:hAnsi="Times" w:cs="Times"/>
        </w:rPr>
        <w:t xml:space="preserve">.  Il patrimonio di vigilanza e i requisiti patrimoniali: le tecniche di calcolo. Le </w:t>
      </w:r>
      <w:r>
        <w:rPr>
          <w:rFonts w:ascii="Times" w:hAnsi="Times" w:cs="Times"/>
        </w:rPr>
        <w:t xml:space="preserve">modalità di </w:t>
      </w:r>
      <w:r w:rsidRPr="0092778E">
        <w:rPr>
          <w:rFonts w:ascii="Times" w:hAnsi="Times" w:cs="Times"/>
        </w:rPr>
        <w:t>risoluzione delle crisi. L</w:t>
      </w:r>
      <w:r>
        <w:rPr>
          <w:rFonts w:ascii="Times" w:hAnsi="Times" w:cs="Times"/>
        </w:rPr>
        <w:t>’andamento del mercato del credito in Italia e il confronto internazionale</w:t>
      </w:r>
      <w:r w:rsidRPr="0092778E">
        <w:rPr>
          <w:rFonts w:ascii="Times" w:hAnsi="Times" w:cs="Times"/>
        </w:rPr>
        <w:t>.</w:t>
      </w:r>
    </w:p>
    <w:p w14:paraId="0BE2607A" w14:textId="03C79B91" w:rsidR="0092778E" w:rsidRPr="00020660" w:rsidRDefault="0092778E" w:rsidP="00FE624D">
      <w:pPr>
        <w:spacing w:before="240" w:after="120" w:line="240" w:lineRule="exact"/>
        <w:rPr>
          <w:b/>
          <w:i/>
          <w:sz w:val="18"/>
        </w:rPr>
      </w:pPr>
      <w:r w:rsidRPr="00020660">
        <w:rPr>
          <w:b/>
          <w:i/>
          <w:sz w:val="18"/>
        </w:rPr>
        <w:t>BIBLIOGRAFIA</w:t>
      </w:r>
    </w:p>
    <w:p w14:paraId="069BEA43" w14:textId="5DD458FA" w:rsidR="0092778E" w:rsidRPr="0092778E" w:rsidRDefault="00FB7DA6" w:rsidP="0092778E">
      <w:pPr>
        <w:pStyle w:val="Testo1"/>
        <w:spacing w:before="0"/>
      </w:pPr>
      <w:r>
        <w:t xml:space="preserve">A. </w:t>
      </w:r>
      <w:r w:rsidR="0092778E" w:rsidRPr="0092778E">
        <w:t>Banfi</w:t>
      </w:r>
      <w:r>
        <w:t xml:space="preserve">-M. </w:t>
      </w:r>
      <w:r w:rsidR="0092778E" w:rsidRPr="0092778E">
        <w:t>Biasin</w:t>
      </w:r>
      <w:r>
        <w:t xml:space="preserve">-M. </w:t>
      </w:r>
      <w:r w:rsidR="0092778E" w:rsidRPr="0092778E">
        <w:t>Borroni</w:t>
      </w:r>
      <w:r>
        <w:t xml:space="preserve">-M. </w:t>
      </w:r>
      <w:r w:rsidR="0092778E" w:rsidRPr="0092778E">
        <w:t xml:space="preserve">Oriani, </w:t>
      </w:r>
      <w:r w:rsidR="0092778E">
        <w:rPr>
          <w:i/>
        </w:rPr>
        <w:t>E</w:t>
      </w:r>
      <w:r w:rsidR="0092778E" w:rsidRPr="0092778E">
        <w:rPr>
          <w:i/>
        </w:rPr>
        <w:t>conomia degli intermediari finanziari</w:t>
      </w:r>
      <w:r w:rsidR="0092778E" w:rsidRPr="0092778E">
        <w:t>, Isedi, Torino, 20</w:t>
      </w:r>
      <w:r w:rsidR="00954B01">
        <w:t>22</w:t>
      </w:r>
      <w:r w:rsidR="0092778E" w:rsidRPr="0092778E">
        <w:t>.</w:t>
      </w:r>
    </w:p>
    <w:p w14:paraId="05D562EA" w14:textId="77777777" w:rsidR="00EF129D" w:rsidRPr="008055A8" w:rsidRDefault="00EF129D" w:rsidP="00EF129D">
      <w:pPr>
        <w:pStyle w:val="Testo1"/>
      </w:pPr>
      <w:r>
        <w:t>Per il dettaglio della bibliografia e del materiale utile al sostenimento dell’esame si rinvia ad apposito avviso in Blackboard</w:t>
      </w:r>
    </w:p>
    <w:p w14:paraId="33C390F2" w14:textId="77777777" w:rsidR="0092778E" w:rsidRDefault="0092778E" w:rsidP="0092778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09C5DB7" w14:textId="42DBFDE4" w:rsidR="0092778E" w:rsidRPr="0092778E" w:rsidRDefault="0092778E" w:rsidP="0092778E">
      <w:pPr>
        <w:pStyle w:val="Testo2"/>
      </w:pPr>
      <w:r w:rsidRPr="0092778E">
        <w:t xml:space="preserve">Il corso si svolge nell’arco di 12 settimane di lezione e prevede lezioni per complessive 60 ore svolte dai </w:t>
      </w:r>
      <w:r>
        <w:t>proff. Alberto Banfi (</w:t>
      </w:r>
      <w:r w:rsidR="00954B01">
        <w:t>3</w:t>
      </w:r>
      <w:r>
        <w:t>0 ore) e</w:t>
      </w:r>
      <w:r w:rsidRPr="0092778E">
        <w:t xml:space="preserve"> Luca Bodio (</w:t>
      </w:r>
      <w:r w:rsidR="00954B01">
        <w:t>3</w:t>
      </w:r>
      <w:r w:rsidRPr="0092778E">
        <w:t>0 ore). Il prof. B</w:t>
      </w:r>
      <w:r w:rsidR="008B0D92">
        <w:t>odio</w:t>
      </w:r>
      <w:r w:rsidRPr="0092778E">
        <w:t xml:space="preserve"> svolge lezioni nelle prime </w:t>
      </w:r>
      <w:r w:rsidR="00BD015B">
        <w:t>sei</w:t>
      </w:r>
      <w:r w:rsidRPr="0092778E">
        <w:t xml:space="preserve"> settimane svolgendo i punti 1</w:t>
      </w:r>
      <w:r w:rsidR="00954B01">
        <w:t xml:space="preserve"> </w:t>
      </w:r>
      <w:r w:rsidRPr="0092778E">
        <w:t xml:space="preserve">e </w:t>
      </w:r>
      <w:r w:rsidR="00BD015B">
        <w:t>2</w:t>
      </w:r>
      <w:r w:rsidRPr="0092778E">
        <w:t xml:space="preserve"> del programma, mentre il prof. B</w:t>
      </w:r>
      <w:r w:rsidR="008B0D92">
        <w:t>anfi</w:t>
      </w:r>
      <w:r w:rsidRPr="0092778E">
        <w:t xml:space="preserve"> svolge lezioni nelle </w:t>
      </w:r>
      <w:r w:rsidR="00BD015B">
        <w:t xml:space="preserve">ultime sei </w:t>
      </w:r>
      <w:r w:rsidRPr="0092778E">
        <w:t xml:space="preserve">settimane svolgendo i punti </w:t>
      </w:r>
      <w:r w:rsidR="00BD015B">
        <w:t>3</w:t>
      </w:r>
      <w:r w:rsidRPr="0092778E">
        <w:t xml:space="preserve"> e </w:t>
      </w:r>
      <w:r w:rsidR="00BD015B">
        <w:t>4</w:t>
      </w:r>
      <w:r w:rsidRPr="0092778E">
        <w:t xml:space="preserve"> del programma.</w:t>
      </w:r>
    </w:p>
    <w:p w14:paraId="39C43276" w14:textId="77777777" w:rsidR="0092778E" w:rsidRPr="0092778E" w:rsidRDefault="0092778E" w:rsidP="0092778E">
      <w:pPr>
        <w:pStyle w:val="Testo2"/>
      </w:pPr>
      <w:r w:rsidRPr="0092778E">
        <w:t>Le lezioni hanno luogo secondo il metodo classico della lezione frontale con l’ausilio di slides e altro materiale di supporto. Le slides utilizzate a lezione sono a disposizione degli studenti accedendo nell’area di download nella pagina web del docente dell’Aula virtuale e di Blackboard. Durante l'anno accademico verrà distribuito agli studenti frequentanti materiale di documentazione per l'approfondimento di singoli aspetti della tematica trattata.</w:t>
      </w:r>
    </w:p>
    <w:p w14:paraId="36D0B1CF" w14:textId="77777777" w:rsidR="0092778E" w:rsidRDefault="0092778E" w:rsidP="0092778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METODO E CRITERI DI VALUTAZIONE</w:t>
      </w:r>
    </w:p>
    <w:p w14:paraId="0C5AA44C" w14:textId="77777777" w:rsidR="00A44DEE" w:rsidRPr="0092778E" w:rsidRDefault="0092778E" w:rsidP="00A44DEE">
      <w:pPr>
        <w:pStyle w:val="Testo2"/>
      </w:pPr>
      <w:r w:rsidRPr="0092778E">
        <w:t>L’esame ha luogo secondo il metodo della prova scritta. In particolare la prova scritta consiste nella predisposizione di un adeguato numero di domande a risposta aperta e/o di esercizi (da un minimo di 5-6 ad un massimo di 10-12) attraverso cui il docente è in grado di accertare la preparazione dello studente.</w:t>
      </w:r>
      <w:r w:rsidR="00AB06FC">
        <w:t xml:space="preserve"> </w:t>
      </w:r>
      <w:r w:rsidRPr="0092778E">
        <w:t>A seconda della numerosità degli studenti previsti per l’esame è possibile la predisposizione di set di domande e/o esercizi differenziati ma di equivalente grado di difficoltà.</w:t>
      </w:r>
      <w:r w:rsidR="00A44DEE">
        <w:t xml:space="preserve"> </w:t>
      </w:r>
      <w:r w:rsidR="00A44DEE" w:rsidRPr="0092778E">
        <w:t>Il voto finale, espresso in trentesimi, terrà conto dell’esattezza e della qualità delle risposte, nonché</w:t>
      </w:r>
      <w:r w:rsidR="00A44DEE" w:rsidRPr="0092778E">
        <w:rPr>
          <w:rStyle w:val="Enfasigrassetto"/>
          <w:b w:val="0"/>
          <w:bCs w:val="0"/>
        </w:rPr>
        <w:t xml:space="preserve"> dell’uso appropriato della terminologia specifica.</w:t>
      </w:r>
    </w:p>
    <w:p w14:paraId="13795EC8" w14:textId="7F3FA065" w:rsidR="0092778E" w:rsidRPr="0092778E" w:rsidRDefault="001A5BA1" w:rsidP="0092778E">
      <w:pPr>
        <w:pStyle w:val="Testo2"/>
      </w:pPr>
      <w:r>
        <w:t>Gli studenti interessati potranno sostenere</w:t>
      </w:r>
      <w:r w:rsidR="0092778E" w:rsidRPr="0092778E">
        <w:t xml:space="preserve"> </w:t>
      </w:r>
      <w:r>
        <w:t xml:space="preserve">l’esame svolgendo </w:t>
      </w:r>
      <w:r w:rsidR="0092778E" w:rsidRPr="0092778E">
        <w:t xml:space="preserve">una </w:t>
      </w:r>
      <w:r>
        <w:t xml:space="preserve">prima </w:t>
      </w:r>
      <w:r w:rsidR="0092778E" w:rsidRPr="0092778E">
        <w:t xml:space="preserve">prova intermedia (a metà del corso in coincidenza della settimana dedicata alle prove intermedie) e una </w:t>
      </w:r>
      <w:r>
        <w:t xml:space="preserve">seconda </w:t>
      </w:r>
      <w:r w:rsidR="0092778E" w:rsidRPr="0092778E">
        <w:t xml:space="preserve">prova finale (in corrispondenza </w:t>
      </w:r>
      <w:r w:rsidR="00CA4BC2" w:rsidRPr="00A44DEE">
        <w:rPr>
          <w:u w:val="single"/>
        </w:rPr>
        <w:t>esclusivamente</w:t>
      </w:r>
      <w:r w:rsidR="00CA4BC2">
        <w:t xml:space="preserve"> </w:t>
      </w:r>
      <w:r w:rsidR="0092778E" w:rsidRPr="0092778E">
        <w:t>del primo appello della sessione di g</w:t>
      </w:r>
      <w:r w:rsidR="008B0D92">
        <w:t>iugno</w:t>
      </w:r>
      <w:r w:rsidR="0092778E" w:rsidRPr="0092778E">
        <w:t>-</w:t>
      </w:r>
      <w:r w:rsidR="008B0D92">
        <w:t>lugli</w:t>
      </w:r>
      <w:r w:rsidR="0092778E" w:rsidRPr="0092778E">
        <w:t>o 20</w:t>
      </w:r>
      <w:r w:rsidR="002D77CA">
        <w:t>2</w:t>
      </w:r>
      <w:r w:rsidR="006C4196">
        <w:t>7</w:t>
      </w:r>
      <w:r w:rsidR="0092778E" w:rsidRPr="0092778E">
        <w:t>)</w:t>
      </w:r>
      <w:r>
        <w:t>: tali prove devono dare esito entrambe positivo</w:t>
      </w:r>
      <w:r w:rsidR="00A44DEE">
        <w:t>, espresso in trentesimi,</w:t>
      </w:r>
      <w:r>
        <w:t xml:space="preserve"> e il voto finale </w:t>
      </w:r>
      <w:r w:rsidR="00A44DEE">
        <w:t>terrà conto di tali due risultati</w:t>
      </w:r>
      <w:r w:rsidR="0092778E" w:rsidRPr="0092778E">
        <w:t>. Mediante apposito avviso saranno indicate le modalità di iscrizione a queste due prove e le loro modalità di svolgimento.</w:t>
      </w:r>
    </w:p>
    <w:p w14:paraId="554F9995" w14:textId="77777777" w:rsidR="0092778E" w:rsidRDefault="0092778E" w:rsidP="0092778E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69C3DA45" w14:textId="77777777" w:rsidR="0092778E" w:rsidRPr="0092778E" w:rsidRDefault="0092778E" w:rsidP="0092778E">
      <w:pPr>
        <w:pStyle w:val="Testo2"/>
        <w:rPr>
          <w:i/>
        </w:rPr>
      </w:pPr>
      <w:r w:rsidRPr="0092778E">
        <w:rPr>
          <w:i/>
        </w:rPr>
        <w:t>Obiettivi formativi che lo studente dovrebbe aver raggiunto prima di accedere al corso</w:t>
      </w:r>
    </w:p>
    <w:p w14:paraId="19996D8C" w14:textId="77777777" w:rsidR="0092778E" w:rsidRDefault="0092778E" w:rsidP="0092778E">
      <w:pPr>
        <w:pStyle w:val="Testo2"/>
      </w:pPr>
      <w:r w:rsidRPr="00414267">
        <w:t>Lo studente dovrebbe</w:t>
      </w:r>
      <w:r>
        <w:t>:</w:t>
      </w:r>
    </w:p>
    <w:p w14:paraId="2E0C5D97" w14:textId="77777777" w:rsidR="0092778E" w:rsidRPr="00414267" w:rsidRDefault="0092778E" w:rsidP="00FB7DA6">
      <w:pPr>
        <w:pStyle w:val="Testo2"/>
        <w:ind w:left="567" w:hanging="283"/>
      </w:pPr>
      <w:r>
        <w:t>–</w:t>
      </w:r>
      <w:r>
        <w:tab/>
      </w:r>
      <w:r w:rsidRPr="00414267">
        <w:t>conosce</w:t>
      </w:r>
      <w:r>
        <w:t xml:space="preserve">re </w:t>
      </w:r>
      <w:r w:rsidRPr="00414267">
        <w:t>le caratteristiche tecniche delle principali tipologie di strumenti finanziari (ed in particolare di quelli oggetto di negoziazione nei mercati regolamentati);</w:t>
      </w:r>
    </w:p>
    <w:p w14:paraId="2B6F3981" w14:textId="77777777" w:rsidR="0092778E" w:rsidRPr="00D26579" w:rsidRDefault="0092778E" w:rsidP="00FB7DA6">
      <w:pPr>
        <w:pStyle w:val="Testo2"/>
        <w:ind w:left="567" w:hanging="283"/>
      </w:pPr>
      <w:r w:rsidRPr="00414267">
        <w:t>–</w:t>
      </w:r>
      <w:r w:rsidRPr="00414267">
        <w:tab/>
        <w:t>saper calcolare le varie tipologie di rendimento degli strumenti di mercato monetari</w:t>
      </w:r>
      <w:r>
        <w:t>o e dei titoli a reddito fisso</w:t>
      </w:r>
      <w:r w:rsidRPr="00414267">
        <w:t>;</w:t>
      </w:r>
    </w:p>
    <w:p w14:paraId="64FDE6EC" w14:textId="77777777" w:rsidR="0092778E" w:rsidRDefault="0092778E" w:rsidP="00FB7DA6">
      <w:pPr>
        <w:pStyle w:val="Testo2"/>
        <w:ind w:left="567" w:hanging="283"/>
      </w:pPr>
      <w:r>
        <w:t>–</w:t>
      </w:r>
      <w:r>
        <w:tab/>
        <w:t xml:space="preserve">avere la piena conoscenza del sistema degli intermediari finanziari e il ruolo in esso svolto dall’intermediazione creditizia nonché conoscere </w:t>
      </w:r>
      <w:r w:rsidRPr="00D26579">
        <w:t>i principali riferimenti normativi relativamente ai mercati e alle istituzioni di mercato e di vigilanza</w:t>
      </w:r>
      <w:r>
        <w:t>;</w:t>
      </w:r>
    </w:p>
    <w:p w14:paraId="7B90DC80" w14:textId="77777777" w:rsidR="0092778E" w:rsidRDefault="0092778E" w:rsidP="00FB7DA6">
      <w:pPr>
        <w:pStyle w:val="Testo2"/>
        <w:ind w:left="567" w:hanging="283"/>
      </w:pPr>
      <w:r>
        <w:t>–</w:t>
      </w:r>
      <w:r>
        <w:tab/>
        <w:t>conoscere i principali fondamenti della gestione bancaria, con particolare attenzione al ruolo specifico della banca quale intermediario finanziario;</w:t>
      </w:r>
    </w:p>
    <w:p w14:paraId="7F68027F" w14:textId="77777777" w:rsidR="0092778E" w:rsidRDefault="0092778E" w:rsidP="00FB7DA6">
      <w:pPr>
        <w:pStyle w:val="Testo2"/>
        <w:ind w:left="567" w:hanging="283"/>
      </w:pPr>
      <w:r>
        <w:t>–</w:t>
      </w:r>
      <w:r>
        <w:tab/>
        <w:t>conoscere la struttura dello stato patrimoniale e del conto economico della banca.</w:t>
      </w:r>
    </w:p>
    <w:p w14:paraId="07BCCD99" w14:textId="19E260DA" w:rsidR="0092778E" w:rsidRPr="00EA1DE0" w:rsidRDefault="00B77B60" w:rsidP="00EA1DE0">
      <w:pPr>
        <w:pStyle w:val="Testo2"/>
        <w:spacing w:before="120"/>
        <w:ind w:firstLine="0"/>
        <w:rPr>
          <w:rFonts w:ascii="Times New Roman" w:hAnsi="Times New Roman"/>
          <w:b/>
          <w:bCs/>
          <w:i/>
        </w:rPr>
      </w:pPr>
      <w:r w:rsidRPr="00EA1DE0">
        <w:rPr>
          <w:rFonts w:ascii="Times New Roman" w:hAnsi="Times New Roman"/>
          <w:b/>
          <w:bCs/>
          <w:i/>
        </w:rPr>
        <w:t>ORARIO E LUOGO DI RICEVIMENTO DEGLI STUDENTI</w:t>
      </w:r>
    </w:p>
    <w:p w14:paraId="57AB1340" w14:textId="74B71A50" w:rsidR="003C7A3F" w:rsidRDefault="0092778E" w:rsidP="003C7A3F">
      <w:pPr>
        <w:pStyle w:val="Testo2"/>
        <w:rPr>
          <w:rFonts w:cs="Times"/>
          <w:szCs w:val="18"/>
        </w:rPr>
      </w:pPr>
      <w:r w:rsidRPr="003805F1">
        <w:rPr>
          <w:rFonts w:ascii="Times New Roman" w:hAnsi="Times New Roman"/>
          <w:szCs w:val="18"/>
        </w:rPr>
        <w:t xml:space="preserve">I docenti Alberto Banfi e Luca Bodio ricevono gli studenti secondo l’orario di ricevimento che è indicato </w:t>
      </w:r>
      <w:r w:rsidRPr="008B0D92">
        <w:rPr>
          <w:rFonts w:ascii="Times New Roman" w:hAnsi="Times New Roman"/>
          <w:szCs w:val="18"/>
        </w:rPr>
        <w:t>nella pagina web del docente e in Blackboard nelle seguenti stanze:</w:t>
      </w:r>
      <w:r w:rsidRPr="008B0D92">
        <w:rPr>
          <w:rFonts w:ascii="Times New Roman" w:hAnsi="Times New Roman"/>
          <w:color w:val="000000"/>
          <w:szCs w:val="18"/>
        </w:rPr>
        <w:t xml:space="preserve"> Prof. Banfi n. 553 (terzo piano) e Prof. Bodio </w:t>
      </w:r>
      <w:r w:rsidR="008B0D92" w:rsidRPr="008B0D92">
        <w:rPr>
          <w:rFonts w:ascii="Times New Roman" w:hAnsi="Times New Roman"/>
          <w:color w:val="000000"/>
          <w:szCs w:val="18"/>
        </w:rPr>
        <w:t xml:space="preserve">D 217 – ex </w:t>
      </w:r>
      <w:r w:rsidRPr="008B0D92">
        <w:rPr>
          <w:rFonts w:ascii="Times New Roman" w:hAnsi="Times New Roman"/>
          <w:color w:val="000000"/>
          <w:szCs w:val="18"/>
        </w:rPr>
        <w:t xml:space="preserve"> 4</w:t>
      </w:r>
      <w:r w:rsidR="00F12C53" w:rsidRPr="008B0D92">
        <w:rPr>
          <w:rFonts w:ascii="Times New Roman" w:hAnsi="Times New Roman"/>
          <w:color w:val="000000"/>
          <w:szCs w:val="18"/>
        </w:rPr>
        <w:t>48</w:t>
      </w:r>
      <w:r w:rsidRPr="008B0D92">
        <w:rPr>
          <w:rFonts w:ascii="Times New Roman" w:hAnsi="Times New Roman"/>
          <w:color w:val="000000"/>
          <w:szCs w:val="18"/>
        </w:rPr>
        <w:t xml:space="preserve"> (secondo piano)</w:t>
      </w:r>
      <w:r w:rsidRPr="008B0D92">
        <w:rPr>
          <w:rFonts w:ascii="Times New Roman" w:hAnsi="Times New Roman"/>
          <w:szCs w:val="18"/>
        </w:rPr>
        <w:t>.</w:t>
      </w:r>
      <w:r w:rsidR="003C7A3F" w:rsidRPr="008B0D92">
        <w:rPr>
          <w:rFonts w:cs="Times"/>
          <w:szCs w:val="18"/>
        </w:rPr>
        <w:t xml:space="preserve"> </w:t>
      </w:r>
      <w:r w:rsidR="00CC7F63">
        <w:rPr>
          <w:rFonts w:cs="Times"/>
          <w:szCs w:val="18"/>
        </w:rPr>
        <w:t>È</w:t>
      </w:r>
      <w:r w:rsidR="003C7A3F" w:rsidRPr="008B0D92">
        <w:rPr>
          <w:rFonts w:cs="Times"/>
          <w:szCs w:val="18"/>
        </w:rPr>
        <w:t xml:space="preserve"> altresì</w:t>
      </w:r>
      <w:r w:rsidR="003C7A3F">
        <w:rPr>
          <w:rFonts w:cs="Times"/>
          <w:szCs w:val="18"/>
        </w:rPr>
        <w:t xml:space="preserve"> possibile il ricevimento attraverso la piattaforma Teams secondo quanto specificato dai docenti via Blackboard e/o alle rispettive pagine docenti sul sito </w:t>
      </w:r>
      <w:hyperlink r:id="rId6" w:history="1">
        <w:r w:rsidR="003C7A3F" w:rsidRPr="00B471F1">
          <w:rPr>
            <w:rStyle w:val="Collegamentoipertestuale"/>
            <w:rFonts w:cs="Times"/>
            <w:szCs w:val="18"/>
          </w:rPr>
          <w:t>www.unicatt.it</w:t>
        </w:r>
      </w:hyperlink>
      <w:r w:rsidR="003C7A3F">
        <w:rPr>
          <w:rFonts w:cs="Times"/>
          <w:szCs w:val="18"/>
        </w:rPr>
        <w:t>.</w:t>
      </w:r>
    </w:p>
    <w:sectPr w:rsidR="003C7A3F" w:rsidSect="00C81A2D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56644"/>
    <w:multiLevelType w:val="hybridMultilevel"/>
    <w:tmpl w:val="36A231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159A8"/>
    <w:multiLevelType w:val="hybridMultilevel"/>
    <w:tmpl w:val="2E1A18BE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404305">
    <w:abstractNumId w:val="0"/>
  </w:num>
  <w:num w:numId="2" w16cid:durableId="1524056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398"/>
    <w:rsid w:val="00020660"/>
    <w:rsid w:val="000B3BE8"/>
    <w:rsid w:val="000B70D7"/>
    <w:rsid w:val="00103E7A"/>
    <w:rsid w:val="001139C5"/>
    <w:rsid w:val="00120A33"/>
    <w:rsid w:val="00161345"/>
    <w:rsid w:val="0018799D"/>
    <w:rsid w:val="00187B99"/>
    <w:rsid w:val="001A5BA1"/>
    <w:rsid w:val="002014DD"/>
    <w:rsid w:val="00224B0C"/>
    <w:rsid w:val="00241C57"/>
    <w:rsid w:val="00290D40"/>
    <w:rsid w:val="0029532C"/>
    <w:rsid w:val="002D5E17"/>
    <w:rsid w:val="002D77CA"/>
    <w:rsid w:val="002E62D7"/>
    <w:rsid w:val="00323832"/>
    <w:rsid w:val="003805F1"/>
    <w:rsid w:val="003C7A3F"/>
    <w:rsid w:val="00413F83"/>
    <w:rsid w:val="00463299"/>
    <w:rsid w:val="00480F9A"/>
    <w:rsid w:val="00497BE3"/>
    <w:rsid w:val="004D1217"/>
    <w:rsid w:val="004D6008"/>
    <w:rsid w:val="004F4736"/>
    <w:rsid w:val="00547B5F"/>
    <w:rsid w:val="00577502"/>
    <w:rsid w:val="005D56EA"/>
    <w:rsid w:val="005E2B1B"/>
    <w:rsid w:val="005F739C"/>
    <w:rsid w:val="00640794"/>
    <w:rsid w:val="006653F6"/>
    <w:rsid w:val="006C4196"/>
    <w:rsid w:val="006F1772"/>
    <w:rsid w:val="007846A0"/>
    <w:rsid w:val="007D2DD8"/>
    <w:rsid w:val="007E44F1"/>
    <w:rsid w:val="008942E7"/>
    <w:rsid w:val="008A1204"/>
    <w:rsid w:val="008B0D92"/>
    <w:rsid w:val="008F720C"/>
    <w:rsid w:val="00900CCA"/>
    <w:rsid w:val="00924B77"/>
    <w:rsid w:val="0092778E"/>
    <w:rsid w:val="00940C66"/>
    <w:rsid w:val="00940DA2"/>
    <w:rsid w:val="00954B01"/>
    <w:rsid w:val="00980E29"/>
    <w:rsid w:val="009C34A7"/>
    <w:rsid w:val="009D151E"/>
    <w:rsid w:val="009E055C"/>
    <w:rsid w:val="00A002D5"/>
    <w:rsid w:val="00A12C6F"/>
    <w:rsid w:val="00A232AF"/>
    <w:rsid w:val="00A44DEE"/>
    <w:rsid w:val="00A57875"/>
    <w:rsid w:val="00A74F6F"/>
    <w:rsid w:val="00AB06FC"/>
    <w:rsid w:val="00AB6D69"/>
    <w:rsid w:val="00AD7557"/>
    <w:rsid w:val="00B30C9A"/>
    <w:rsid w:val="00B50C5D"/>
    <w:rsid w:val="00B51253"/>
    <w:rsid w:val="00B525CC"/>
    <w:rsid w:val="00B5604E"/>
    <w:rsid w:val="00B77B60"/>
    <w:rsid w:val="00BC22F6"/>
    <w:rsid w:val="00BD015B"/>
    <w:rsid w:val="00BD2846"/>
    <w:rsid w:val="00C40FEA"/>
    <w:rsid w:val="00C602D7"/>
    <w:rsid w:val="00C61A09"/>
    <w:rsid w:val="00C64392"/>
    <w:rsid w:val="00C81A2D"/>
    <w:rsid w:val="00C86657"/>
    <w:rsid w:val="00CA4BC2"/>
    <w:rsid w:val="00CC7F63"/>
    <w:rsid w:val="00CD3D71"/>
    <w:rsid w:val="00CE7D4D"/>
    <w:rsid w:val="00D404F2"/>
    <w:rsid w:val="00D67141"/>
    <w:rsid w:val="00E607E6"/>
    <w:rsid w:val="00E60B43"/>
    <w:rsid w:val="00EA1DE0"/>
    <w:rsid w:val="00EB6A38"/>
    <w:rsid w:val="00ED68F4"/>
    <w:rsid w:val="00EE7E28"/>
    <w:rsid w:val="00EF129D"/>
    <w:rsid w:val="00F12C53"/>
    <w:rsid w:val="00FB6398"/>
    <w:rsid w:val="00FB7DA6"/>
    <w:rsid w:val="00FE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F6C324"/>
  <w15:docId w15:val="{051C26AA-93F4-4178-937F-EBB10BBDE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Enfasigrassetto">
    <w:name w:val="Strong"/>
    <w:basedOn w:val="Carpredefinitoparagrafo"/>
    <w:uiPriority w:val="22"/>
    <w:qFormat/>
    <w:rsid w:val="0092778E"/>
    <w:rPr>
      <w:b/>
      <w:bCs/>
    </w:rPr>
  </w:style>
  <w:style w:type="paragraph" w:styleId="Paragrafoelenco">
    <w:name w:val="List Paragraph"/>
    <w:basedOn w:val="Normale"/>
    <w:uiPriority w:val="34"/>
    <w:qFormat/>
    <w:rsid w:val="0092778E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290D4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90D40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103E7A"/>
    <w:rPr>
      <w:szCs w:val="24"/>
    </w:rPr>
  </w:style>
  <w:style w:type="character" w:styleId="Collegamentoipertestuale">
    <w:name w:val="Hyperlink"/>
    <w:basedOn w:val="Carpredefinitoparagrafo"/>
    <w:unhideWhenUsed/>
    <w:rsid w:val="003C7A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nicatt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219BF-3235-40E6-8F9E-524058DA6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1</TotalTime>
  <Pages>3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Grassi Monica Barbara</cp:lastModifiedBy>
  <cp:revision>3</cp:revision>
  <cp:lastPrinted>2003-03-27T10:42:00Z</cp:lastPrinted>
  <dcterms:created xsi:type="dcterms:W3CDTF">2026-05-10T17:28:00Z</dcterms:created>
  <dcterms:modified xsi:type="dcterms:W3CDTF">2026-05-10T17:28:00Z</dcterms:modified>
</cp:coreProperties>
</file>