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3EB0" w14:textId="77777777" w:rsidR="00BB7804" w:rsidRDefault="00BB7804" w:rsidP="00AE61A0">
      <w:pPr>
        <w:pStyle w:val="Titolo1"/>
        <w:ind w:left="0" w:firstLine="0"/>
      </w:pPr>
      <w:r w:rsidRPr="00BB7804">
        <w:t>Economia e politica dell’innovazione (l</w:t>
      </w:r>
      <w:r w:rsidR="00965B94">
        <w:t xml:space="preserve">aurea in Direzione e consulenza </w:t>
      </w:r>
      <w:r w:rsidRPr="00BB7804">
        <w:t>aziendale)</w:t>
      </w:r>
    </w:p>
    <w:p w14:paraId="4B87CED6" w14:textId="45AFE68E" w:rsidR="00BB7804" w:rsidRDefault="00BF3300" w:rsidP="00AE61A0">
      <w:pPr>
        <w:pStyle w:val="Titolo2"/>
        <w:ind w:left="284" w:hanging="284"/>
      </w:pPr>
      <w:r>
        <w:t>Prof.</w:t>
      </w:r>
      <w:r w:rsidR="007C1F42">
        <w:t>ssa</w:t>
      </w:r>
      <w:r>
        <w:t xml:space="preserve"> </w:t>
      </w:r>
      <w:r w:rsidR="00D877CD">
        <w:t>Lucrezia Fanti</w:t>
      </w:r>
    </w:p>
    <w:p w14:paraId="3416CCF9" w14:textId="2558F71C" w:rsidR="00BB7804" w:rsidRDefault="00BB7804" w:rsidP="00AE61A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5665CF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69C22F24" w14:textId="11F03C4E" w:rsidR="00BB7804" w:rsidRDefault="00BB7804" w:rsidP="00AE61A0">
      <w:pPr>
        <w:spacing w:line="240" w:lineRule="exact"/>
      </w:pPr>
      <w:r>
        <w:t xml:space="preserve">Il corso ha l’obiettivo di </w:t>
      </w:r>
      <w:r w:rsidR="00DA1008">
        <w:t>analizzare</w:t>
      </w:r>
      <w:r>
        <w:t xml:space="preserve"> le determinanti, la natura e le conseguenze del processo innovativo a livello macroeconomico e d’impresa. Si intende fornire allo studente un quadro di riferimento sistemico, che possa costituire elemento di consapevolezza e autonomia di giudizio per operare nella realtà delle imprese e delle istituzioni nazionali e internazionali.</w:t>
      </w:r>
    </w:p>
    <w:p w14:paraId="59976B3E" w14:textId="77777777" w:rsidR="00BB7804" w:rsidRDefault="00BB7804" w:rsidP="00AE61A0">
      <w:pPr>
        <w:spacing w:line="240" w:lineRule="exact"/>
      </w:pPr>
      <w:r>
        <w:t>L’insegnamento si propone di fornire agli studenti le conoscenze di base e specifiche dell’Economia dell’Innovazione e di dotarli degli strumenti interpretativi utili alla comprensione dei fenomeni innovativi e delle loro implicazioni in termini di politica economica e di politica industriale.</w:t>
      </w:r>
    </w:p>
    <w:p w14:paraId="20FA0A55" w14:textId="4E31253C" w:rsidR="00BB7804" w:rsidRPr="00C4233C" w:rsidRDefault="00BB7804" w:rsidP="00AE61A0">
      <w:pPr>
        <w:spacing w:line="240" w:lineRule="exact"/>
      </w:pPr>
      <w:r>
        <w:t xml:space="preserve">Con riferimento alle conoscenze e </w:t>
      </w:r>
      <w:r w:rsidR="00DA1008">
        <w:t xml:space="preserve">ai </w:t>
      </w:r>
      <w:r>
        <w:t>contenuti appresi, lo studente sarà in grado</w:t>
      </w:r>
      <w:r w:rsidR="00DA1008">
        <w:t xml:space="preserve">, al termine del corso, </w:t>
      </w:r>
      <w:r>
        <w:t xml:space="preserve">di analizzare le scelte innovative degli operatori privati e pubblici e di collocarle e interpretarle nel </w:t>
      </w:r>
      <w:r w:rsidRPr="00C4233C">
        <w:t>pi</w:t>
      </w:r>
      <w:r w:rsidR="007A3C6A">
        <w:t>ù generale contesto economico e</w:t>
      </w:r>
      <w:r w:rsidRPr="00C4233C">
        <w:t xml:space="preserve"> istituzionale.</w:t>
      </w:r>
    </w:p>
    <w:p w14:paraId="336B2C6E" w14:textId="7850142D" w:rsidR="00BB7804" w:rsidRPr="00C4233C" w:rsidRDefault="00BB7804" w:rsidP="00AE61A0">
      <w:pPr>
        <w:spacing w:line="240" w:lineRule="exact"/>
      </w:pPr>
      <w:r w:rsidRPr="00C4233C">
        <w:t>Con riferimento alle competenze acquisite, lo studente sarà in grado di applicare e comunicare le conoscenze sopra descritte sia nel delineare le</w:t>
      </w:r>
      <w:r w:rsidR="007A3C6A">
        <w:t xml:space="preserve"> strategie innovative aziendali</w:t>
      </w:r>
      <w:r w:rsidRPr="00C4233C">
        <w:t xml:space="preserve"> sia nel </w:t>
      </w:r>
      <w:r w:rsidR="007A3C6A">
        <w:t>definire</w:t>
      </w:r>
      <w:r w:rsidRPr="00C4233C">
        <w:t xml:space="preserve"> schemi di riferimento per efficaci politiche di sostegno all’innovazione.</w:t>
      </w:r>
    </w:p>
    <w:p w14:paraId="319451BA" w14:textId="77777777" w:rsidR="00037EDD" w:rsidRPr="00AE61A0" w:rsidRDefault="00037EDD" w:rsidP="00AE61A0">
      <w:pPr>
        <w:spacing w:line="240" w:lineRule="exact"/>
      </w:pPr>
      <w:r w:rsidRPr="00C4233C">
        <w:t xml:space="preserve">Per raggiungere questi </w:t>
      </w:r>
      <w:r w:rsidRPr="00AE61A0">
        <w:t>obiettivi il percorso formativo comprenderà aspetti cognitivi (relativi a conoscenze e competenze specifiche del corso) e aspetti metacognitivi volti a sviluppare capacità trasversali quali l’autonomia di giudizio, lo spirito critico e la capacità comunicativa.</w:t>
      </w:r>
    </w:p>
    <w:p w14:paraId="22101747" w14:textId="77777777" w:rsidR="00BB7804" w:rsidRPr="00AE61A0" w:rsidRDefault="00BB7804" w:rsidP="00AE61A0">
      <w:pPr>
        <w:spacing w:before="240" w:after="120" w:line="240" w:lineRule="exact"/>
        <w:rPr>
          <w:b/>
          <w:sz w:val="18"/>
        </w:rPr>
      </w:pPr>
      <w:r w:rsidRPr="00AE61A0">
        <w:rPr>
          <w:b/>
          <w:i/>
          <w:sz w:val="18"/>
        </w:rPr>
        <w:t>PROGRAMMA DEL CORSO</w:t>
      </w:r>
    </w:p>
    <w:p w14:paraId="5E59B5F0" w14:textId="77777777" w:rsidR="00BB7804" w:rsidRPr="00AE61A0" w:rsidRDefault="00BB7804" w:rsidP="00AE61A0">
      <w:pPr>
        <w:spacing w:line="240" w:lineRule="exact"/>
      </w:pPr>
      <w:r w:rsidRPr="00AE61A0">
        <w:t>Il corso è strutturato in</w:t>
      </w:r>
      <w:r w:rsidR="00DA1008" w:rsidRPr="00AE61A0">
        <w:t xml:space="preserve"> </w:t>
      </w:r>
      <w:r w:rsidR="00181C17" w:rsidRPr="00AE61A0">
        <w:t>sei</w:t>
      </w:r>
      <w:r w:rsidRPr="00AE61A0">
        <w:t xml:space="preserve"> moduli</w:t>
      </w:r>
      <w:r w:rsidR="00B819D5" w:rsidRPr="00AE61A0">
        <w:t>:</w:t>
      </w:r>
    </w:p>
    <w:p w14:paraId="32A5AC67" w14:textId="033BAC0F" w:rsidR="00BB7804" w:rsidRPr="00AE61A0" w:rsidRDefault="00DA1008" w:rsidP="00AE61A0">
      <w:pPr>
        <w:spacing w:line="240" w:lineRule="exact"/>
        <w:ind w:left="284" w:hanging="284"/>
      </w:pPr>
      <w:r w:rsidRPr="00AE61A0">
        <w:t>–</w:t>
      </w:r>
      <w:r w:rsidRPr="00AE61A0">
        <w:tab/>
      </w:r>
      <w:r w:rsidR="00A571FD" w:rsidRPr="00AE61A0">
        <w:t xml:space="preserve">Introduzione: </w:t>
      </w:r>
      <w:r w:rsidR="00896F42" w:rsidRPr="00AE61A0">
        <w:t xml:space="preserve">natura </w:t>
      </w:r>
      <w:r w:rsidR="00A571FD" w:rsidRPr="00AE61A0">
        <w:t xml:space="preserve">e forme </w:t>
      </w:r>
      <w:r w:rsidR="00896F42" w:rsidRPr="00AE61A0">
        <w:t xml:space="preserve">del cambiamento tecnologico; </w:t>
      </w:r>
      <w:r w:rsidR="00BB7804" w:rsidRPr="00AE61A0">
        <w:t>la tecnolo</w:t>
      </w:r>
      <w:r w:rsidR="00181C17" w:rsidRPr="00AE61A0">
        <w:t>g</w:t>
      </w:r>
      <w:r w:rsidR="002003ED" w:rsidRPr="00AE61A0">
        <w:t>ia nella teoria microeconomica</w:t>
      </w:r>
      <w:r w:rsidR="0050274E" w:rsidRPr="00AE61A0">
        <w:t>; d</w:t>
      </w:r>
      <w:r w:rsidR="00A571FD" w:rsidRPr="00AE61A0">
        <w:t xml:space="preserve">efinizioni, caratteristiche </w:t>
      </w:r>
      <w:r w:rsidR="0050274E" w:rsidRPr="00AE61A0">
        <w:t>e fonti del processo innovativo</w:t>
      </w:r>
    </w:p>
    <w:p w14:paraId="18D3BAB2" w14:textId="546E9BD7" w:rsidR="00BB7804" w:rsidRPr="00AE61A0" w:rsidRDefault="00BB7804" w:rsidP="00AE61A0">
      <w:pPr>
        <w:spacing w:line="240" w:lineRule="exact"/>
        <w:ind w:left="284" w:hanging="284"/>
      </w:pPr>
      <w:r w:rsidRPr="00AE61A0">
        <w:t>–</w:t>
      </w:r>
      <w:r w:rsidRPr="00AE61A0">
        <w:tab/>
        <w:t>Struttura di mercato e innovazio</w:t>
      </w:r>
      <w:r w:rsidR="00DA1008" w:rsidRPr="00AE61A0">
        <w:t>ne: teorie e evidenze empiriche; i</w:t>
      </w:r>
      <w:r w:rsidRPr="00AE61A0">
        <w:t xml:space="preserve">nnovazione e </w:t>
      </w:r>
      <w:r w:rsidR="00A571FD" w:rsidRPr="00AE61A0">
        <w:t>politiche antitrust; la misurazione dell’attività innovativa e le evidenze empiriche</w:t>
      </w:r>
    </w:p>
    <w:p w14:paraId="0DADF8E3" w14:textId="77777777" w:rsidR="00BB7804" w:rsidRPr="00AE61A0" w:rsidRDefault="00BB7804" w:rsidP="00AE61A0">
      <w:pPr>
        <w:spacing w:line="240" w:lineRule="exact"/>
        <w:ind w:left="284" w:hanging="284"/>
      </w:pPr>
      <w:r w:rsidRPr="00AE61A0">
        <w:t>–</w:t>
      </w:r>
      <w:r w:rsidRPr="00AE61A0">
        <w:tab/>
        <w:t>I brevetti: modelli teorici ed evidenze empiriche.</w:t>
      </w:r>
    </w:p>
    <w:p w14:paraId="6631D51C" w14:textId="03FDD0B5" w:rsidR="00BB7804" w:rsidRDefault="00BB7804" w:rsidP="00AE61A0">
      <w:pPr>
        <w:spacing w:line="240" w:lineRule="exact"/>
        <w:ind w:left="284" w:hanging="284"/>
      </w:pPr>
      <w:r w:rsidRPr="00AE61A0">
        <w:t>–</w:t>
      </w:r>
      <w:r w:rsidRPr="00AE61A0">
        <w:tab/>
        <w:t>Mo</w:t>
      </w:r>
      <w:r w:rsidR="00DA1008" w:rsidRPr="00AE61A0">
        <w:t xml:space="preserve">delli di diffusione tecnologica; </w:t>
      </w:r>
      <w:r w:rsidR="0050274E" w:rsidRPr="00AE61A0">
        <w:t xml:space="preserve">l’innovazione nei settori economici; </w:t>
      </w:r>
      <w:r w:rsidR="00DA1008" w:rsidRPr="00AE61A0">
        <w:t>s</w:t>
      </w:r>
      <w:r w:rsidRPr="00AE61A0">
        <w:t>i</w:t>
      </w:r>
      <w:r w:rsidR="00DA1008" w:rsidRPr="00AE61A0">
        <w:t>stemi nazionali di innovazione</w:t>
      </w:r>
      <w:r w:rsidRPr="00C4233C">
        <w:t xml:space="preserve"> </w:t>
      </w:r>
    </w:p>
    <w:p w14:paraId="20C9794D" w14:textId="32C35B56" w:rsidR="00BB7804" w:rsidRPr="00AE61A0" w:rsidRDefault="00BB7804" w:rsidP="00AE61A0">
      <w:pPr>
        <w:spacing w:line="240" w:lineRule="exact"/>
        <w:ind w:left="284" w:hanging="284"/>
      </w:pPr>
      <w:r w:rsidRPr="00AE61A0">
        <w:lastRenderedPageBreak/>
        <w:t>–</w:t>
      </w:r>
      <w:r w:rsidRPr="00AE61A0">
        <w:tab/>
      </w:r>
      <w:r w:rsidR="007A3C6A" w:rsidRPr="00AE61A0">
        <w:t>L</w:t>
      </w:r>
      <w:r w:rsidR="00A571FD" w:rsidRPr="00AE61A0">
        <w:t>’impresa nell’approccio evolutivo</w:t>
      </w:r>
      <w:r w:rsidR="005E667B" w:rsidRPr="00AE61A0">
        <w:t>; la teoria del cambiamento tecnologico e i neo-schumpeteriani</w:t>
      </w:r>
    </w:p>
    <w:p w14:paraId="6C3F488D" w14:textId="0B2D05E7" w:rsidR="00BB7804" w:rsidRPr="00AE61A0" w:rsidRDefault="00BB7804" w:rsidP="00AE61A0">
      <w:pPr>
        <w:spacing w:line="240" w:lineRule="exact"/>
        <w:ind w:left="284" w:hanging="284"/>
      </w:pPr>
      <w:r w:rsidRPr="00AE61A0">
        <w:t>–</w:t>
      </w:r>
      <w:r w:rsidRPr="00AE61A0">
        <w:tab/>
      </w:r>
      <w:r w:rsidR="005E667B" w:rsidRPr="00AE61A0">
        <w:t>L</w:t>
      </w:r>
      <w:r w:rsidR="00500358" w:rsidRPr="00AE61A0">
        <w:t>e politiche per l’innovazione nell’approccio tradizionale e in quello evolutivo.</w:t>
      </w:r>
    </w:p>
    <w:p w14:paraId="52CF314C" w14:textId="77777777" w:rsidR="00BB7804" w:rsidRPr="00AE61A0" w:rsidRDefault="00BB7804" w:rsidP="00AE61A0">
      <w:pPr>
        <w:spacing w:before="240" w:after="120" w:line="240" w:lineRule="exact"/>
        <w:rPr>
          <w:b/>
          <w:i/>
          <w:sz w:val="18"/>
        </w:rPr>
      </w:pPr>
      <w:r w:rsidRPr="00AE61A0">
        <w:rPr>
          <w:b/>
          <w:i/>
          <w:sz w:val="18"/>
        </w:rPr>
        <w:t>BIBLIOGRAFIA</w:t>
      </w:r>
    </w:p>
    <w:p w14:paraId="71A315FC" w14:textId="77777777" w:rsidR="00BB7804" w:rsidRPr="00AE61A0" w:rsidRDefault="00BB7804" w:rsidP="00AE61A0">
      <w:pPr>
        <w:pStyle w:val="Testo1"/>
        <w:spacing w:before="0" w:line="240" w:lineRule="exact"/>
        <w:rPr>
          <w:sz w:val="20"/>
        </w:rPr>
      </w:pPr>
      <w:r w:rsidRPr="00AE61A0">
        <w:rPr>
          <w:sz w:val="20"/>
        </w:rPr>
        <w:t>Testo di riferimento:</w:t>
      </w:r>
    </w:p>
    <w:p w14:paraId="29E2CF25" w14:textId="0CF8393C" w:rsidR="00D877CD" w:rsidRPr="00D877CD" w:rsidRDefault="00801CA1" w:rsidP="00D877CD">
      <w:pPr>
        <w:pStyle w:val="Testo1"/>
        <w:spacing w:before="0" w:line="240" w:lineRule="exact"/>
        <w:rPr>
          <w:sz w:val="20"/>
        </w:rPr>
      </w:pPr>
      <w:r w:rsidRPr="00AE61A0">
        <w:rPr>
          <w:sz w:val="20"/>
        </w:rPr>
        <w:t>F. Malerba</w:t>
      </w:r>
      <w:r w:rsidR="00BB7804" w:rsidRPr="00AE61A0">
        <w:rPr>
          <w:sz w:val="20"/>
        </w:rPr>
        <w:t xml:space="preserve"> (a cura di), Economia dell’Innovazione, Carocci, Roma, ultima edizione.</w:t>
      </w:r>
    </w:p>
    <w:p w14:paraId="7D3197FA" w14:textId="77777777" w:rsidR="00D877CD" w:rsidRPr="00D877CD" w:rsidRDefault="00D877CD" w:rsidP="00D877CD">
      <w:pPr>
        <w:pStyle w:val="Testo1"/>
        <w:spacing w:line="240" w:lineRule="exact"/>
      </w:pPr>
      <w:r w:rsidRPr="00D877CD">
        <w:t>Fagerberg, J., Mowery, D.C. e Nelson, R. (2007) “Innovazione. Imprese, industrie, economie” (edizione italiana a cura di F. Malerba, M. Pianta, A. Zanfei), Carocci Editore.</w:t>
      </w:r>
    </w:p>
    <w:p w14:paraId="4EB75B54" w14:textId="77777777" w:rsidR="00BB7804" w:rsidRPr="00AE61A0" w:rsidRDefault="00BB7804" w:rsidP="00AE61A0">
      <w:pPr>
        <w:spacing w:before="240" w:after="120" w:line="240" w:lineRule="exact"/>
        <w:rPr>
          <w:b/>
          <w:i/>
          <w:sz w:val="18"/>
        </w:rPr>
      </w:pPr>
      <w:r w:rsidRPr="00AE61A0">
        <w:rPr>
          <w:b/>
          <w:i/>
          <w:sz w:val="18"/>
        </w:rPr>
        <w:t>DIDATTICA DEL CORSO</w:t>
      </w:r>
    </w:p>
    <w:p w14:paraId="6B378712" w14:textId="06EB00BE" w:rsidR="0030771D" w:rsidRPr="00AE61A0" w:rsidRDefault="009707B7" w:rsidP="00AE61A0">
      <w:pPr>
        <w:pStyle w:val="Testo2"/>
        <w:spacing w:line="240" w:lineRule="exact"/>
      </w:pPr>
      <w:r w:rsidRPr="00AE61A0">
        <w:t>Il corso, erogato in modalità blended, prevede attivit</w:t>
      </w:r>
      <w:r w:rsidR="007A3C6A" w:rsidRPr="00AE61A0">
        <w:t>à in forma residenziale (50%) e</w:t>
      </w:r>
      <w:r w:rsidRPr="00AE61A0">
        <w:t xml:space="preserve"> in remoto (50%). Le attività in remoto prevedono la fruizione di videolezioni (asincrone), webinar esercitativi e feed-back-live (sincroni realizzati in webconference). Le attività residenziali si fondano sull’utilizzo di lezioni interattive di inquadrame</w:t>
      </w:r>
      <w:r w:rsidR="00F073EC" w:rsidRPr="00AE61A0">
        <w:t>nto e</w:t>
      </w:r>
      <w:r w:rsidRPr="00AE61A0">
        <w:t xml:space="preserve"> analisi di casi.</w:t>
      </w:r>
      <w:r w:rsidR="0030771D" w:rsidRPr="00AE61A0">
        <w:t xml:space="preserve"> Il syllabus dettagliato</w:t>
      </w:r>
      <w:r w:rsidR="007A3C6A" w:rsidRPr="00AE61A0">
        <w:t>, alcune letture consigliate</w:t>
      </w:r>
      <w:r w:rsidR="0030771D" w:rsidRPr="00AE61A0">
        <w:t xml:space="preserve"> e ulteriore materiale di studio verranno resi disponibili on-line sulla piattaforma Blackboard dedicata.</w:t>
      </w:r>
    </w:p>
    <w:p w14:paraId="4C45AA69" w14:textId="77777777" w:rsidR="00BB7804" w:rsidRPr="00C4233C" w:rsidRDefault="00BB7804" w:rsidP="00AE61A0">
      <w:pPr>
        <w:spacing w:before="240" w:after="120" w:line="240" w:lineRule="exact"/>
        <w:rPr>
          <w:b/>
          <w:i/>
          <w:sz w:val="18"/>
        </w:rPr>
      </w:pPr>
      <w:r w:rsidRPr="00AE61A0">
        <w:rPr>
          <w:b/>
          <w:i/>
          <w:sz w:val="18"/>
        </w:rPr>
        <w:t>METODO E CRITERI DI VALUTAZIONE</w:t>
      </w:r>
    </w:p>
    <w:p w14:paraId="27A75523" w14:textId="77777777" w:rsidR="00BB7804" w:rsidRPr="00C4233C" w:rsidRDefault="00BB7804" w:rsidP="00AE61A0">
      <w:pPr>
        <w:pStyle w:val="Testo2"/>
        <w:numPr>
          <w:ilvl w:val="0"/>
          <w:numId w:val="1"/>
        </w:numPr>
        <w:spacing w:line="240" w:lineRule="exact"/>
      </w:pPr>
      <w:r w:rsidRPr="00C4233C">
        <w:t>Valutazione progressiva in itinere</w:t>
      </w:r>
    </w:p>
    <w:p w14:paraId="5979F522" w14:textId="77777777" w:rsidR="00DA1008" w:rsidRPr="00C4233C" w:rsidRDefault="00BB7804" w:rsidP="00AE61A0">
      <w:pPr>
        <w:pStyle w:val="Testo2"/>
        <w:spacing w:line="240" w:lineRule="exact"/>
      </w:pPr>
      <w:r w:rsidRPr="00C4233C">
        <w:t>Per gli studenti che optano per una valutazione progressiva</w:t>
      </w:r>
      <w:r w:rsidR="00DA1008" w:rsidRPr="00C4233C">
        <w:t xml:space="preserve"> in itinere si prevede che:</w:t>
      </w:r>
    </w:p>
    <w:p w14:paraId="36BDF5E4" w14:textId="77777777" w:rsidR="00DA1008" w:rsidRPr="00C4233C" w:rsidRDefault="00DA1008" w:rsidP="00AE61A0">
      <w:pPr>
        <w:pStyle w:val="Testo2"/>
        <w:spacing w:line="240" w:lineRule="exact"/>
        <w:ind w:left="284" w:firstLine="0"/>
      </w:pPr>
      <w:r w:rsidRPr="00C4233C">
        <w:t>- il 5</w:t>
      </w:r>
      <w:r w:rsidR="00BB7804" w:rsidRPr="00C4233C">
        <w:t xml:space="preserve">0% della valutazione sia effettuato mediante due prove (una prova </w:t>
      </w:r>
      <w:r w:rsidR="00896F42" w:rsidRPr="00C4233C">
        <w:t xml:space="preserve">intermedia scritta </w:t>
      </w:r>
      <w:r w:rsidR="00BB7804" w:rsidRPr="00C4233C">
        <w:t xml:space="preserve">e un assignment di gruppo) somministrate durante lo svolgimento del corso, secondo contenuti e tempistiche che saranno pubblicati nell’area Blackboard riservata agli </w:t>
      </w:r>
      <w:r w:rsidR="001E7F00" w:rsidRPr="00C4233C">
        <w:t>studenti iscritti al corso</w:t>
      </w:r>
      <w:r w:rsidR="00BE4CEA" w:rsidRPr="00C4233C">
        <w:t xml:space="preserve"> (ciascuna prova concorre alla determinazione del voto </w:t>
      </w:r>
      <w:r w:rsidR="00AD0BCF" w:rsidRPr="00C4233C">
        <w:t xml:space="preserve">finale </w:t>
      </w:r>
      <w:r w:rsidR="00BE4CEA" w:rsidRPr="00C4233C">
        <w:t>per il 25%);</w:t>
      </w:r>
    </w:p>
    <w:p w14:paraId="308EEBD1" w14:textId="77777777" w:rsidR="00DA1008" w:rsidRPr="00C4233C" w:rsidRDefault="00DA1008" w:rsidP="00AE61A0">
      <w:pPr>
        <w:pStyle w:val="Testo2"/>
        <w:spacing w:line="240" w:lineRule="exact"/>
        <w:ind w:left="284" w:firstLine="0"/>
      </w:pPr>
      <w:r w:rsidRPr="00C4233C">
        <w:t>- il restante 5</w:t>
      </w:r>
      <w:r w:rsidR="00BB7804" w:rsidRPr="00C4233C">
        <w:t>0% della valutazione sia effettuato</w:t>
      </w:r>
      <w:r w:rsidRPr="00C4233C">
        <w:t xml:space="preserve"> mediante prova finale scritta.</w:t>
      </w:r>
    </w:p>
    <w:p w14:paraId="75F98F68" w14:textId="77777777" w:rsidR="00DA1008" w:rsidRPr="00C4233C" w:rsidRDefault="00BB7804" w:rsidP="00AE61A0">
      <w:pPr>
        <w:pStyle w:val="Testo2"/>
        <w:spacing w:line="240" w:lineRule="exact"/>
        <w:ind w:left="284" w:firstLine="0"/>
      </w:pPr>
      <w:r w:rsidRPr="00C4233C">
        <w:t>Si accede alla prova finale a fronte del conseguimento di una valutazione positiva delle prove somministrate du</w:t>
      </w:r>
      <w:r w:rsidR="00DA1008" w:rsidRPr="00C4233C">
        <w:t>rante lo svolgimento del corso.</w:t>
      </w:r>
    </w:p>
    <w:p w14:paraId="01FF8ADC" w14:textId="77777777" w:rsidR="00BB7804" w:rsidRPr="00C4233C" w:rsidRDefault="00BB7804" w:rsidP="00AE61A0">
      <w:pPr>
        <w:pStyle w:val="Testo2"/>
        <w:spacing w:line="240" w:lineRule="exact"/>
        <w:ind w:left="284" w:firstLine="0"/>
      </w:pPr>
      <w:r w:rsidRPr="00C4233C">
        <w:t>Ai fini del superamento dell’esame, la prova finale (da tenersi in uno solo dei 3 appelli successivi al termine dell’insegnamento) deve essere positiva.</w:t>
      </w:r>
    </w:p>
    <w:p w14:paraId="437ED9FC" w14:textId="77777777" w:rsidR="00BB7804" w:rsidRPr="00C4233C" w:rsidRDefault="00BB7804" w:rsidP="00AE61A0">
      <w:pPr>
        <w:pStyle w:val="Testo2"/>
        <w:numPr>
          <w:ilvl w:val="0"/>
          <w:numId w:val="1"/>
        </w:numPr>
        <w:spacing w:line="240" w:lineRule="exact"/>
      </w:pPr>
      <w:r w:rsidRPr="00C4233C">
        <w:t>Valutazione unitaria sommativa</w:t>
      </w:r>
    </w:p>
    <w:p w14:paraId="747D7E00" w14:textId="77777777" w:rsidR="00BB7804" w:rsidRDefault="00BB7804" w:rsidP="00AE61A0">
      <w:pPr>
        <w:pStyle w:val="Testo2"/>
        <w:spacing w:line="240" w:lineRule="exact"/>
        <w:ind w:left="284" w:firstLine="0"/>
      </w:pPr>
      <w:r w:rsidRPr="00C4233C">
        <w:t>Per gli studenti che intendono optare per una valutazione unitaria in sede di appello di</w:t>
      </w:r>
      <w:r w:rsidRPr="00BB7804">
        <w:t xml:space="preserve"> esame, l’esame si articola in una prova scritta con domande aperte.</w:t>
      </w:r>
    </w:p>
    <w:p w14:paraId="0D57B499" w14:textId="77777777" w:rsidR="00BB7804" w:rsidRDefault="00BB7804" w:rsidP="00AE61A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8B808F3" w14:textId="77777777" w:rsidR="00BB7804" w:rsidRPr="00801CA1" w:rsidRDefault="00BB7804" w:rsidP="00AE61A0">
      <w:pPr>
        <w:pStyle w:val="Testo2"/>
        <w:spacing w:line="240" w:lineRule="exact"/>
        <w:rPr>
          <w:i/>
        </w:rPr>
      </w:pPr>
      <w:r w:rsidRPr="00801CA1">
        <w:rPr>
          <w:i/>
        </w:rPr>
        <w:t>Prerequisito:</w:t>
      </w:r>
    </w:p>
    <w:p w14:paraId="473C5B65" w14:textId="7A915883" w:rsidR="00EC6756" w:rsidRDefault="00BB7804" w:rsidP="00AE61A0">
      <w:pPr>
        <w:pStyle w:val="Testo2"/>
        <w:spacing w:line="240" w:lineRule="exact"/>
        <w:rPr>
          <w:spacing w:val="-5"/>
        </w:rPr>
      </w:pPr>
      <w:r>
        <w:lastRenderedPageBreak/>
        <w:t>Per la frequenza al corso è indispensabile una buona conoscenza d</w:t>
      </w:r>
      <w:r w:rsidR="006C2919">
        <w:t xml:space="preserve">ella microeconomia; a titolo di </w:t>
      </w:r>
      <w:r>
        <w:t xml:space="preserve">esempio, si consiglia il seguente manuale: </w:t>
      </w:r>
      <w:r w:rsidRPr="00801CA1">
        <w:rPr>
          <w:smallCaps/>
          <w:sz w:val="16"/>
        </w:rPr>
        <w:t>H.R.VARIAN</w:t>
      </w:r>
      <w:r w:rsidRPr="00BB7804">
        <w:rPr>
          <w:smallCaps/>
          <w:spacing w:val="-5"/>
          <w:sz w:val="16"/>
        </w:rPr>
        <w:t xml:space="preserve">, </w:t>
      </w:r>
      <w:r w:rsidRPr="00BB7804">
        <w:rPr>
          <w:i/>
          <w:spacing w:val="-5"/>
        </w:rPr>
        <w:t>Microeconomia,</w:t>
      </w:r>
      <w:r w:rsidRPr="00BB7804">
        <w:rPr>
          <w:spacing w:val="-5"/>
        </w:rPr>
        <w:t xml:space="preserve"> Cafoscarina, Venezia, ultima edizione.</w:t>
      </w:r>
    </w:p>
    <w:p w14:paraId="37F254FF" w14:textId="5BBA6821" w:rsidR="005665CF" w:rsidRPr="007A3C6A" w:rsidRDefault="007A3C6A" w:rsidP="00AE61A0">
      <w:pPr>
        <w:spacing w:before="240" w:after="120" w:line="240" w:lineRule="exact"/>
        <w:rPr>
          <w:b/>
          <w:i/>
          <w:sz w:val="18"/>
        </w:rPr>
      </w:pPr>
      <w:r w:rsidRPr="007A3C6A">
        <w:rPr>
          <w:b/>
          <w:i/>
          <w:sz w:val="18"/>
        </w:rPr>
        <w:t>ORARIO E LUOGO DI RICEVIMENTO DEGLI STUDENTI</w:t>
      </w:r>
    </w:p>
    <w:p w14:paraId="7F320C0F" w14:textId="40D6E80B" w:rsidR="006F1594" w:rsidRPr="005665CF" w:rsidRDefault="006F1594" w:rsidP="00AE61A0">
      <w:pPr>
        <w:spacing w:before="120" w:line="240" w:lineRule="exact"/>
        <w:ind w:firstLine="284"/>
        <w:rPr>
          <w:bCs/>
          <w:i/>
          <w:sz w:val="18"/>
        </w:rPr>
      </w:pPr>
      <w:r w:rsidRPr="000813CD">
        <w:rPr>
          <w:rFonts w:ascii="Times" w:hAnsi="Times" w:cs="Times"/>
          <w:color w:val="000000"/>
          <w:sz w:val="18"/>
          <w:szCs w:val="18"/>
        </w:rPr>
        <w:t>Le attività di ricevimento degli studenti, da confermare previa richiesta di appuntamento al docente tramite </w:t>
      </w:r>
      <w:r w:rsidRPr="000813CD">
        <w:rPr>
          <w:rFonts w:ascii="Times" w:hAnsi="Times" w:cs="Times"/>
          <w:i/>
          <w:iCs/>
          <w:color w:val="000000"/>
          <w:sz w:val="18"/>
          <w:szCs w:val="18"/>
        </w:rPr>
        <w:t>e-mail</w:t>
      </w:r>
      <w:r w:rsidRPr="000813CD">
        <w:rPr>
          <w:rFonts w:ascii="Times" w:hAnsi="Times" w:cs="Times"/>
          <w:color w:val="000000"/>
          <w:sz w:val="18"/>
          <w:szCs w:val="18"/>
        </w:rPr>
        <w:t xml:space="preserve">, si terranno il giorno </w:t>
      </w:r>
      <w:r w:rsidR="00525FF5" w:rsidRPr="000813CD">
        <w:rPr>
          <w:rFonts w:ascii="Times" w:hAnsi="Times" w:cs="Times"/>
          <w:color w:val="000000"/>
          <w:sz w:val="18"/>
          <w:szCs w:val="18"/>
        </w:rPr>
        <w:t>delle lezioni in aula</w:t>
      </w:r>
      <w:r w:rsidR="000813CD">
        <w:rPr>
          <w:rFonts w:ascii="Times" w:hAnsi="Times" w:cs="Times"/>
          <w:color w:val="000000"/>
          <w:sz w:val="18"/>
          <w:szCs w:val="18"/>
        </w:rPr>
        <w:t xml:space="preserve">, </w:t>
      </w:r>
      <w:r w:rsidRPr="000813CD">
        <w:rPr>
          <w:rFonts w:ascii="Times" w:hAnsi="Times" w:cs="Times"/>
          <w:color w:val="000000"/>
          <w:sz w:val="18"/>
          <w:szCs w:val="18"/>
        </w:rPr>
        <w:t xml:space="preserve">presso la stanza </w:t>
      </w:r>
      <w:r w:rsidR="00947DB4">
        <w:rPr>
          <w:rFonts w:ascii="Times" w:hAnsi="Times" w:cs="Times"/>
          <w:color w:val="000000"/>
          <w:sz w:val="18"/>
          <w:szCs w:val="18"/>
        </w:rPr>
        <w:t xml:space="preserve">555 </w:t>
      </w:r>
      <w:r w:rsidR="000813CD">
        <w:rPr>
          <w:rFonts w:ascii="Times" w:hAnsi="Times" w:cs="Times"/>
          <w:color w:val="000000"/>
          <w:sz w:val="18"/>
          <w:szCs w:val="18"/>
        </w:rPr>
        <w:t xml:space="preserve">sita al </w:t>
      </w:r>
      <w:r w:rsidR="00947DB4">
        <w:rPr>
          <w:rFonts w:ascii="Times" w:hAnsi="Times" w:cs="Times"/>
          <w:color w:val="000000"/>
          <w:sz w:val="18"/>
          <w:szCs w:val="18"/>
        </w:rPr>
        <w:t xml:space="preserve">terzo </w:t>
      </w:r>
      <w:r w:rsidR="000813CD">
        <w:rPr>
          <w:rFonts w:ascii="Times" w:hAnsi="Times" w:cs="Times"/>
          <w:color w:val="000000"/>
          <w:sz w:val="18"/>
          <w:szCs w:val="18"/>
        </w:rPr>
        <w:t xml:space="preserve">piano </w:t>
      </w:r>
      <w:r w:rsidR="00C05D57">
        <w:rPr>
          <w:rFonts w:ascii="Times" w:hAnsi="Times" w:cs="Times"/>
          <w:color w:val="000000"/>
          <w:sz w:val="18"/>
          <w:szCs w:val="18"/>
        </w:rPr>
        <w:t>della Facoltà di Economia</w:t>
      </w:r>
      <w:r w:rsidR="00947DB4">
        <w:rPr>
          <w:rFonts w:ascii="Times" w:hAnsi="Times" w:cs="Times"/>
          <w:color w:val="000000"/>
          <w:sz w:val="18"/>
          <w:szCs w:val="18"/>
        </w:rPr>
        <w:t>, oppure da remoto.</w:t>
      </w:r>
    </w:p>
    <w:p w14:paraId="3E059F2D" w14:textId="77777777" w:rsidR="006F1594" w:rsidRDefault="006F1594" w:rsidP="00AE61A0">
      <w:pPr>
        <w:pStyle w:val="testo20"/>
        <w:shd w:val="clear" w:color="auto" w:fill="FFFFFF"/>
        <w:spacing w:before="0" w:beforeAutospacing="0" w:after="0" w:afterAutospacing="0" w:line="240" w:lineRule="exact"/>
        <w:ind w:firstLine="284"/>
        <w:jc w:val="both"/>
        <w:rPr>
          <w:rFonts w:ascii="Times" w:hAnsi="Times" w:cs="Times"/>
          <w:color w:val="000000"/>
          <w:sz w:val="18"/>
          <w:szCs w:val="18"/>
        </w:rPr>
      </w:pPr>
      <w:r w:rsidRPr="000813CD">
        <w:rPr>
          <w:rFonts w:ascii="Times" w:hAnsi="Times" w:cs="Times"/>
          <w:color w:val="000000"/>
          <w:sz w:val="18"/>
          <w:szCs w:val="18"/>
        </w:rPr>
        <w:t>Nel periodo successivo a quello dedicato alla didattica del corso sarà possibile concordare orari di ricevimento differenti, previo appuntamento da richiedere al docente tramite </w:t>
      </w:r>
      <w:r w:rsidRPr="000813CD">
        <w:rPr>
          <w:rFonts w:ascii="Times" w:hAnsi="Times" w:cs="Times"/>
          <w:i/>
          <w:iCs/>
          <w:color w:val="000000"/>
          <w:sz w:val="18"/>
          <w:szCs w:val="18"/>
        </w:rPr>
        <w:t>e-mail</w:t>
      </w:r>
      <w:r w:rsidRPr="000813CD">
        <w:rPr>
          <w:rFonts w:ascii="Times" w:hAnsi="Times" w:cs="Times"/>
          <w:color w:val="000000"/>
          <w:sz w:val="18"/>
          <w:szCs w:val="18"/>
        </w:rPr>
        <w:t>.</w:t>
      </w:r>
      <w:r>
        <w:rPr>
          <w:rFonts w:ascii="Times" w:hAnsi="Times" w:cs="Times"/>
          <w:color w:val="000000"/>
          <w:sz w:val="18"/>
          <w:szCs w:val="18"/>
        </w:rPr>
        <w:t> </w:t>
      </w:r>
    </w:p>
    <w:sectPr w:rsidR="006F159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23B87"/>
    <w:multiLevelType w:val="hybridMultilevel"/>
    <w:tmpl w:val="3BA6979E"/>
    <w:lvl w:ilvl="0" w:tplc="F810054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3188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C9D"/>
    <w:rsid w:val="0000586D"/>
    <w:rsid w:val="00037EDD"/>
    <w:rsid w:val="000813CD"/>
    <w:rsid w:val="000B1A53"/>
    <w:rsid w:val="000C337C"/>
    <w:rsid w:val="000C7994"/>
    <w:rsid w:val="000E00C2"/>
    <w:rsid w:val="00181C17"/>
    <w:rsid w:val="00187B99"/>
    <w:rsid w:val="001D72B4"/>
    <w:rsid w:val="001E630B"/>
    <w:rsid w:val="001E7F00"/>
    <w:rsid w:val="002003ED"/>
    <w:rsid w:val="002014DD"/>
    <w:rsid w:val="002A6FB1"/>
    <w:rsid w:val="002D5E17"/>
    <w:rsid w:val="0030771D"/>
    <w:rsid w:val="00333211"/>
    <w:rsid w:val="003D1EE5"/>
    <w:rsid w:val="003E4B42"/>
    <w:rsid w:val="00461590"/>
    <w:rsid w:val="004C38D7"/>
    <w:rsid w:val="004D1217"/>
    <w:rsid w:val="004D6008"/>
    <w:rsid w:val="00500358"/>
    <w:rsid w:val="0050274E"/>
    <w:rsid w:val="0050536F"/>
    <w:rsid w:val="00525FF5"/>
    <w:rsid w:val="00560607"/>
    <w:rsid w:val="005665CF"/>
    <w:rsid w:val="005C35C3"/>
    <w:rsid w:val="005E667B"/>
    <w:rsid w:val="005F6066"/>
    <w:rsid w:val="006400FB"/>
    <w:rsid w:val="006404DE"/>
    <w:rsid w:val="00640794"/>
    <w:rsid w:val="006C2919"/>
    <w:rsid w:val="006F1594"/>
    <w:rsid w:val="006F1772"/>
    <w:rsid w:val="00721ABF"/>
    <w:rsid w:val="00757723"/>
    <w:rsid w:val="007A3C6A"/>
    <w:rsid w:val="007B5EDE"/>
    <w:rsid w:val="007C1F42"/>
    <w:rsid w:val="007C4EBC"/>
    <w:rsid w:val="00801CA1"/>
    <w:rsid w:val="008942E7"/>
    <w:rsid w:val="00896F42"/>
    <w:rsid w:val="008A1204"/>
    <w:rsid w:val="008F255F"/>
    <w:rsid w:val="00900CCA"/>
    <w:rsid w:val="00917E23"/>
    <w:rsid w:val="00924B77"/>
    <w:rsid w:val="00940DA2"/>
    <w:rsid w:val="00947DB4"/>
    <w:rsid w:val="00965B94"/>
    <w:rsid w:val="009707B7"/>
    <w:rsid w:val="00981ABA"/>
    <w:rsid w:val="009E055C"/>
    <w:rsid w:val="00A1681D"/>
    <w:rsid w:val="00A51AE0"/>
    <w:rsid w:val="00A571FD"/>
    <w:rsid w:val="00A74F6F"/>
    <w:rsid w:val="00AD0BCF"/>
    <w:rsid w:val="00AD7557"/>
    <w:rsid w:val="00AE61A0"/>
    <w:rsid w:val="00B14C9D"/>
    <w:rsid w:val="00B47901"/>
    <w:rsid w:val="00B50C5D"/>
    <w:rsid w:val="00B51253"/>
    <w:rsid w:val="00B525CC"/>
    <w:rsid w:val="00B819D5"/>
    <w:rsid w:val="00BA4BEC"/>
    <w:rsid w:val="00BB7804"/>
    <w:rsid w:val="00BE4CEA"/>
    <w:rsid w:val="00BF3300"/>
    <w:rsid w:val="00C05D57"/>
    <w:rsid w:val="00C10EE7"/>
    <w:rsid w:val="00C4233C"/>
    <w:rsid w:val="00C501D0"/>
    <w:rsid w:val="00CC224F"/>
    <w:rsid w:val="00CE2269"/>
    <w:rsid w:val="00D403B9"/>
    <w:rsid w:val="00D404F2"/>
    <w:rsid w:val="00D877CD"/>
    <w:rsid w:val="00DA1008"/>
    <w:rsid w:val="00DD2568"/>
    <w:rsid w:val="00E21933"/>
    <w:rsid w:val="00E607E6"/>
    <w:rsid w:val="00EA5A2B"/>
    <w:rsid w:val="00EC6756"/>
    <w:rsid w:val="00EC742D"/>
    <w:rsid w:val="00EC7B47"/>
    <w:rsid w:val="00F0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E1C5A"/>
  <w15:docId w15:val="{EA4DF6B4-2655-4B55-B74C-43492C3E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965B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65B94"/>
    <w:rPr>
      <w:rFonts w:ascii="Segoe UI" w:hAnsi="Segoe UI" w:cs="Segoe UI"/>
      <w:sz w:val="18"/>
      <w:szCs w:val="18"/>
    </w:rPr>
  </w:style>
  <w:style w:type="paragraph" w:customStyle="1" w:styleId="testo20">
    <w:name w:val="testo2"/>
    <w:basedOn w:val="Normale"/>
    <w:rsid w:val="006F1594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E50FE-658F-4E8E-914D-4AF52E750A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Grassi Monica Barbara</cp:lastModifiedBy>
  <cp:revision>3</cp:revision>
  <cp:lastPrinted>2024-05-13T15:41:00Z</cp:lastPrinted>
  <dcterms:created xsi:type="dcterms:W3CDTF">2026-07-01T11:37:00Z</dcterms:created>
  <dcterms:modified xsi:type="dcterms:W3CDTF">2026-07-01T11:37:00Z</dcterms:modified>
</cp:coreProperties>
</file>